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D47589">
        <w:rPr>
          <w:rFonts w:ascii="Arial" w:hAnsi="Arial" w:cs="Arial"/>
          <w:b/>
          <w:bCs/>
          <w:sz w:val="24"/>
          <w:szCs w:val="24"/>
        </w:rPr>
        <w:t>23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D47589">
        <w:rPr>
          <w:rFonts w:ascii="Arial" w:hAnsi="Arial" w:cs="Arial"/>
          <w:b/>
          <w:bCs/>
          <w:i w:val="0"/>
          <w:szCs w:val="24"/>
        </w:rPr>
        <w:t>1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D47589" w:rsidRPr="00D47589">
        <w:rPr>
          <w:rFonts w:ascii="Arial" w:hAnsi="Arial" w:cs="Arial"/>
          <w:b/>
          <w:sz w:val="24"/>
          <w:szCs w:val="24"/>
        </w:rPr>
        <w:t>Konserwacja i serwis urządzeń klimatyzacyjnych na Politechnice Krakowskiej</w:t>
      </w:r>
      <w:r w:rsidR="005467A6">
        <w:rPr>
          <w:rFonts w:ascii="Arial" w:hAnsi="Arial" w:cs="Arial"/>
          <w:sz w:val="24"/>
          <w:szCs w:val="24"/>
        </w:rPr>
        <w:t>,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D47589">
        <w:rPr>
          <w:rFonts w:ascii="Arial" w:hAnsi="Arial" w:cs="Arial"/>
          <w:sz w:val="24"/>
          <w:szCs w:val="24"/>
        </w:rPr>
        <w:t xml:space="preserve"> </w:t>
      </w:r>
      <w:r w:rsidR="00C70E06" w:rsidRPr="000669EC">
        <w:rPr>
          <w:rFonts w:ascii="Arial" w:hAnsi="Arial" w:cs="Arial"/>
          <w:sz w:val="24"/>
          <w:szCs w:val="24"/>
        </w:rPr>
        <w:t xml:space="preserve">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:rsidR="005467A6" w:rsidRDefault="005467A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451D7" w:rsidTr="00AF3A5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0451D7" w:rsidTr="00A8720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D7" w:rsidRPr="00351306" w:rsidRDefault="000451D7" w:rsidP="00A87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0451D7" w:rsidRPr="00351306" w:rsidRDefault="000451D7" w:rsidP="00A87200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0451D7" w:rsidRPr="000669EC" w:rsidRDefault="000451D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 xml:space="preserve">od których dane osobowe bezpośrednio lub </w:t>
      </w:r>
      <w:r w:rsidRPr="00074CE0">
        <w:rPr>
          <w:sz w:val="23"/>
          <w:szCs w:val="23"/>
          <w:lang w:eastAsia="zh-CN"/>
        </w:rPr>
        <w:lastRenderedPageBreak/>
        <w:t>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D47589">
        <w:rPr>
          <w:sz w:val="22"/>
          <w:szCs w:val="22"/>
          <w:lang w:eastAsia="zh-CN"/>
        </w:rPr>
        <w:t>7</w:t>
      </w:r>
      <w:r w:rsidRPr="00E30EB4">
        <w:rPr>
          <w:sz w:val="22"/>
          <w:szCs w:val="22"/>
          <w:lang w:eastAsia="zh-CN"/>
        </w:rPr>
        <w:t xml:space="preserve">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20D" w:rsidRDefault="006B120D">
      <w:r>
        <w:separator/>
      </w:r>
    </w:p>
  </w:endnote>
  <w:endnote w:type="continuationSeparator" w:id="0">
    <w:p w:rsidR="006B120D" w:rsidRDefault="006B1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20D" w:rsidRDefault="006B120D">
      <w:r>
        <w:separator/>
      </w:r>
    </w:p>
  </w:footnote>
  <w:footnote w:type="continuationSeparator" w:id="0">
    <w:p w:rsidR="006B120D" w:rsidRDefault="006B120D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451D7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1F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4A40"/>
    <w:rsid w:val="002C5543"/>
    <w:rsid w:val="002D4A6C"/>
    <w:rsid w:val="002D6B17"/>
    <w:rsid w:val="002F0B2F"/>
    <w:rsid w:val="0033695E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30D8"/>
    <w:rsid w:val="00687135"/>
    <w:rsid w:val="0069283F"/>
    <w:rsid w:val="006B120D"/>
    <w:rsid w:val="006B221B"/>
    <w:rsid w:val="006C1736"/>
    <w:rsid w:val="006F1F26"/>
    <w:rsid w:val="006F4EB2"/>
    <w:rsid w:val="006F5077"/>
    <w:rsid w:val="006F6AF9"/>
    <w:rsid w:val="0070052D"/>
    <w:rsid w:val="0071586B"/>
    <w:rsid w:val="00721B5F"/>
    <w:rsid w:val="00732B3A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D5C1C"/>
    <w:rsid w:val="009D7CE9"/>
    <w:rsid w:val="00A23458"/>
    <w:rsid w:val="00A40918"/>
    <w:rsid w:val="00A718FE"/>
    <w:rsid w:val="00AD2E24"/>
    <w:rsid w:val="00AD5E04"/>
    <w:rsid w:val="00AE61AA"/>
    <w:rsid w:val="00AF3A59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1388F"/>
    <w:rsid w:val="00C14348"/>
    <w:rsid w:val="00C209C6"/>
    <w:rsid w:val="00C2381F"/>
    <w:rsid w:val="00C32B78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47589"/>
    <w:rsid w:val="00D551A6"/>
    <w:rsid w:val="00D56910"/>
    <w:rsid w:val="00DC034D"/>
    <w:rsid w:val="00DF26B7"/>
    <w:rsid w:val="00E06694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D158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C532D-4673-46DD-AA70-9BA6F8AD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684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4</cp:revision>
  <cp:lastPrinted>2023-07-31T11:50:00Z</cp:lastPrinted>
  <dcterms:created xsi:type="dcterms:W3CDTF">2024-03-06T09:56:00Z</dcterms:created>
  <dcterms:modified xsi:type="dcterms:W3CDTF">2024-03-11T10:42:00Z</dcterms:modified>
</cp:coreProperties>
</file>