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94C" w:rsidRDefault="00C83047">
      <w:pPr>
        <w:pStyle w:val="Nagwek4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pict>
          <v:roundrect id="_x0000_s1026" style="position:absolute;left:0;text-align:left;margin-left:-3.85pt;margin-top:-7.7pt;width:189pt;height:1in;z-index:251657728" arcsize="10923f" filled="f" strokeweight=".25pt">
            <v:textbox style="mso-next-textbox:#_x0000_s1026" inset="1pt,1pt,1pt,1pt">
              <w:txbxContent>
                <w:p w:rsidR="00CE306F" w:rsidRDefault="00CE306F"/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oferenta</w:t>
                  </w:r>
                </w:p>
                <w:p w:rsidR="00CE306F" w:rsidRDefault="00CE306F"/>
              </w:txbxContent>
            </v:textbox>
          </v:roundrect>
        </w:pict>
      </w:r>
      <w:r w:rsidR="00CE306F">
        <w:rPr>
          <w:rFonts w:ascii="Arial" w:hAnsi="Arial" w:cs="Arial"/>
          <w:b/>
          <w:bCs/>
        </w:rPr>
        <w:t xml:space="preserve">Załącznik nr </w:t>
      </w:r>
      <w:r w:rsidR="00E0494C">
        <w:rPr>
          <w:rFonts w:ascii="Arial" w:hAnsi="Arial" w:cs="Arial"/>
          <w:b/>
          <w:bCs/>
        </w:rPr>
        <w:t>6 do SWZ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9C24A9" w:rsidRPr="009C24A9">
        <w:rPr>
          <w:rFonts w:ascii="Arial" w:hAnsi="Arial" w:cs="Arial"/>
          <w:b/>
          <w:bCs/>
          <w:sz w:val="24"/>
        </w:rPr>
        <w:t>KA-2/023/2024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  <w:rPr>
          <w:b/>
          <w:szCs w:val="20"/>
        </w:rPr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 w:rsidRPr="00E0494C">
        <w:t>WYKAZ USŁUG ZREALIZOWANYCH PRZEZ WYKONAWCĘ</w:t>
      </w:r>
      <w:r>
        <w:t xml:space="preserve"> W CIĄGU OSTATNICH TRZECH LAT </w:t>
      </w:r>
    </w:p>
    <w:p w:rsidR="00522423" w:rsidRDefault="00522423" w:rsidP="00522423">
      <w:pPr>
        <w:pStyle w:val="Default"/>
      </w:pPr>
    </w:p>
    <w:p w:rsidR="00E0494C" w:rsidRDefault="00E0494C" w:rsidP="00E0494C">
      <w:pPr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Konserwacja i serwis urządzeń klimatyzacyjnych na Politechnice Krakowskiej</w:t>
      </w:r>
    </w:p>
    <w:p w:rsidR="00E0494C" w:rsidRDefault="00E0494C" w:rsidP="00522423"/>
    <w:p w:rsidR="00522423" w:rsidRPr="00522423" w:rsidRDefault="00522423" w:rsidP="00522423">
      <w:r>
        <w:t xml:space="preserve"> </w:t>
      </w:r>
      <w:r>
        <w:rPr>
          <w:sz w:val="22"/>
          <w:szCs w:val="22"/>
        </w:rPr>
        <w:t>Wykaz wymagany jest w celu potwierdzenia warunku określonego</w:t>
      </w:r>
      <w:r w:rsidR="00E0494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</w:t>
      </w:r>
      <w:r w:rsidR="00E0494C">
        <w:t xml:space="preserve">pkt </w:t>
      </w:r>
      <w:r w:rsidR="003D6A51">
        <w:t>7</w:t>
      </w:r>
      <w:r w:rsidR="00E0494C">
        <w:t xml:space="preserve">.2 tabela pkt 3                    </w:t>
      </w:r>
      <w:proofErr w:type="spellStart"/>
      <w:r w:rsidR="00E0494C">
        <w:t>ppkt</w:t>
      </w:r>
      <w:proofErr w:type="spellEnd"/>
      <w:r w:rsidR="00E0494C">
        <w:t xml:space="preserve"> a) SWZ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5376"/>
        <w:gridCol w:w="1559"/>
        <w:gridCol w:w="1984"/>
      </w:tblGrid>
      <w:tr w:rsidR="00747680" w:rsidTr="00747680">
        <w:tc>
          <w:tcPr>
            <w:tcW w:w="790" w:type="dxa"/>
          </w:tcPr>
          <w:p w:rsidR="00747680" w:rsidRDefault="00747680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L. p.</w:t>
            </w:r>
          </w:p>
        </w:tc>
        <w:tc>
          <w:tcPr>
            <w:tcW w:w="5376" w:type="dxa"/>
          </w:tcPr>
          <w:p w:rsidR="00747680" w:rsidRDefault="00747680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hAnsi="Arial" w:cs="Arial"/>
                <w:b/>
                <w:bCs/>
              </w:rPr>
              <w:t xml:space="preserve">Przedmiot, miejsce, zakres, rodzaj usług </w:t>
            </w:r>
            <w:r>
              <w:rPr>
                <w:rFonts w:ascii="Arial" w:hAnsi="Arial" w:cs="Arial"/>
              </w:rPr>
              <w:t xml:space="preserve">(należy podać </w:t>
            </w:r>
            <w:r w:rsidRPr="00747680">
              <w:rPr>
                <w:rFonts w:ascii="Arial" w:hAnsi="Arial" w:cs="Arial"/>
                <w:u w:val="single"/>
              </w:rPr>
              <w:t>SZCZEGÓŁOWY</w:t>
            </w:r>
            <w:r>
              <w:rPr>
                <w:rFonts w:ascii="Arial" w:hAnsi="Arial" w:cs="Arial"/>
              </w:rPr>
              <w:t xml:space="preserve"> zakres prac  z uwzględnieniem  zapisów  </w:t>
            </w:r>
            <w:bookmarkStart w:id="0" w:name="_Hlk161050799"/>
            <w:r>
              <w:rPr>
                <w:rFonts w:ascii="Arial" w:hAnsi="Arial" w:cs="Arial"/>
              </w:rPr>
              <w:t xml:space="preserve">pkt </w:t>
            </w:r>
            <w:r w:rsidR="00D178DF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 xml:space="preserve">.2 tabela pkt 3 </w:t>
            </w:r>
            <w:proofErr w:type="spellStart"/>
            <w:r>
              <w:rPr>
                <w:rFonts w:ascii="Arial" w:hAnsi="Arial" w:cs="Arial"/>
              </w:rPr>
              <w:t>ppkt</w:t>
            </w:r>
            <w:proofErr w:type="spellEnd"/>
            <w:r>
              <w:rPr>
                <w:rFonts w:ascii="Arial" w:hAnsi="Arial" w:cs="Arial"/>
              </w:rPr>
              <w:t xml:space="preserve"> a) SWZ)</w:t>
            </w:r>
            <w:bookmarkEnd w:id="0"/>
          </w:p>
        </w:tc>
        <w:tc>
          <w:tcPr>
            <w:tcW w:w="1559" w:type="dxa"/>
          </w:tcPr>
          <w:p w:rsidR="00747680" w:rsidRDefault="00747680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Termin realizacji</w:t>
            </w:r>
          </w:p>
        </w:tc>
        <w:tc>
          <w:tcPr>
            <w:tcW w:w="1984" w:type="dxa"/>
          </w:tcPr>
          <w:p w:rsidR="00747680" w:rsidRDefault="00747680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Nazwa zamawiającego</w:t>
            </w:r>
          </w:p>
        </w:tc>
      </w:tr>
      <w:tr w:rsidR="00747680" w:rsidTr="00747680">
        <w:trPr>
          <w:trHeight w:val="5647"/>
        </w:trPr>
        <w:tc>
          <w:tcPr>
            <w:tcW w:w="790" w:type="dxa"/>
          </w:tcPr>
          <w:p w:rsidR="00747680" w:rsidRDefault="00747680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5376" w:type="dxa"/>
          </w:tcPr>
          <w:p w:rsidR="00747680" w:rsidRDefault="00747680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559" w:type="dxa"/>
          </w:tcPr>
          <w:p w:rsidR="00747680" w:rsidRDefault="00747680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984" w:type="dxa"/>
          </w:tcPr>
          <w:p w:rsidR="00747680" w:rsidRDefault="00747680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bookmarkStart w:id="1" w:name="_GoBack"/>
        <w:bookmarkEnd w:id="1"/>
      </w:tr>
    </w:tbl>
    <w:p w:rsidR="00CE306F" w:rsidRDefault="00CE306F">
      <w:pPr>
        <w:pStyle w:val="Zwykytekst"/>
        <w:rPr>
          <w:rFonts w:eastAsia="MS Mincho"/>
        </w:rPr>
      </w:pPr>
    </w:p>
    <w:p w:rsidR="00747680" w:rsidRDefault="00747680">
      <w:pPr>
        <w:pStyle w:val="Zwykytekst"/>
        <w:rPr>
          <w:rFonts w:eastAsia="MS Mincho"/>
        </w:rPr>
      </w:pPr>
    </w:p>
    <w:p w:rsidR="00747680" w:rsidRPr="00747680" w:rsidRDefault="00CE306F" w:rsidP="00747680">
      <w:pPr>
        <w:spacing w:line="36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eastAsia="MS Mincho"/>
        </w:rPr>
        <w:t xml:space="preserve"> </w:t>
      </w:r>
      <w:r w:rsidR="00747680" w:rsidRPr="00747680">
        <w:rPr>
          <w:rFonts w:ascii="Times New Roman" w:eastAsia="Calibri" w:hAnsi="Times New Roman" w:cs="Times New Roman"/>
          <w:lang w:eastAsia="en-US"/>
        </w:rPr>
        <w:t xml:space="preserve">…………….……. </w:t>
      </w:r>
      <w:r w:rsidR="00747680" w:rsidRPr="00747680">
        <w:rPr>
          <w:rFonts w:ascii="Times New Roman" w:eastAsia="Calibri" w:hAnsi="Times New Roman" w:cs="Times New Roman"/>
          <w:i/>
          <w:lang w:eastAsia="en-US"/>
        </w:rPr>
        <w:t xml:space="preserve">(miejscowość), </w:t>
      </w:r>
      <w:r w:rsidR="00747680" w:rsidRPr="00747680">
        <w:rPr>
          <w:rFonts w:ascii="Times New Roman" w:eastAsia="Calibri" w:hAnsi="Times New Roman" w:cs="Times New Roman"/>
          <w:lang w:eastAsia="en-US"/>
        </w:rPr>
        <w:t xml:space="preserve">dnia ………….……. r. </w:t>
      </w:r>
    </w:p>
    <w:p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</w:t>
      </w:r>
    </w:p>
    <w:p w:rsidR="00E0494C" w:rsidRPr="00E0494C" w:rsidRDefault="00E0494C" w:rsidP="00E0494C">
      <w:pPr>
        <w:jc w:val="center"/>
        <w:rPr>
          <w:bCs/>
          <w:i/>
          <w:iCs/>
          <w:color w:val="FF0000"/>
          <w:sz w:val="18"/>
          <w:szCs w:val="18"/>
        </w:rPr>
      </w:pPr>
      <w:r w:rsidRPr="00E0494C">
        <w:rPr>
          <w:bCs/>
          <w:i/>
          <w:iCs/>
          <w:color w:val="FF0000"/>
          <w:sz w:val="18"/>
          <w:szCs w:val="18"/>
        </w:rPr>
        <w:t>Dokument należy podpisać kwalifikowanym</w:t>
      </w:r>
    </w:p>
    <w:p w:rsidR="00CE306F" w:rsidRDefault="00E0494C" w:rsidP="00E0494C">
      <w:pPr>
        <w:pStyle w:val="Zwykytekst"/>
        <w:jc w:val="center"/>
        <w:rPr>
          <w:rFonts w:eastAsia="MS Mincho"/>
        </w:rPr>
      </w:pPr>
      <w:r w:rsidRPr="00E0494C">
        <w:rPr>
          <w:rFonts w:ascii="Arial" w:hAnsi="Arial" w:cs="Arial"/>
          <w:bCs/>
          <w:i/>
          <w:iCs/>
          <w:color w:val="FF0000"/>
          <w:sz w:val="18"/>
          <w:szCs w:val="18"/>
        </w:rPr>
        <w:t>podpisem elektronicznym lub podpisem zaufanym lub podpisem osobistym</w:t>
      </w:r>
      <w:r w:rsidRPr="00E0494C">
        <w:rPr>
          <w:rFonts w:ascii="Arial" w:hAnsi="Arial" w:cs="Arial"/>
          <w:bCs/>
          <w:i/>
          <w:iCs/>
          <w:sz w:val="24"/>
        </w:rPr>
        <w:t>.</w:t>
      </w:r>
    </w:p>
    <w:p w:rsidR="00CE306F" w:rsidRDefault="00CE306F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</w:t>
      </w:r>
    </w:p>
    <w:p w:rsidR="00E0494C" w:rsidRDefault="00CE306F" w:rsidP="00E0494C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</w:t>
      </w:r>
    </w:p>
    <w:p w:rsidR="00E0494C" w:rsidRDefault="00CE306F" w:rsidP="00952B9D">
      <w:pPr>
        <w:jc w:val="both"/>
        <w:rPr>
          <w:rFonts w:eastAsia="MS Mincho"/>
          <w:sz w:val="20"/>
        </w:rPr>
      </w:pPr>
      <w:r>
        <w:rPr>
          <w:rFonts w:eastAsia="MS Mincho"/>
          <w:sz w:val="20"/>
        </w:rPr>
        <w:t>Do wykazu należy załączyć dokumenty potwierdzające należyte wykonanie zamówienia (referencje, opinie  itp.)</w:t>
      </w:r>
      <w:r w:rsidR="00E0494C">
        <w:rPr>
          <w:rFonts w:eastAsia="MS Mincho"/>
          <w:sz w:val="20"/>
        </w:rPr>
        <w:t xml:space="preserve">. </w:t>
      </w:r>
    </w:p>
    <w:sectPr w:rsidR="00E0494C" w:rsidSect="00C830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993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4A9" w:rsidRDefault="009C24A9" w:rsidP="009C24A9">
      <w:r>
        <w:separator/>
      </w:r>
    </w:p>
  </w:endnote>
  <w:endnote w:type="continuationSeparator" w:id="0">
    <w:p w:rsidR="009C24A9" w:rsidRDefault="009C24A9" w:rsidP="009C2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A9" w:rsidRDefault="009C2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A9" w:rsidRDefault="009C2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A9" w:rsidRDefault="009C2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4A9" w:rsidRDefault="009C24A9" w:rsidP="009C24A9">
      <w:r>
        <w:separator/>
      </w:r>
    </w:p>
  </w:footnote>
  <w:footnote w:type="continuationSeparator" w:id="0">
    <w:p w:rsidR="009C24A9" w:rsidRDefault="009C24A9" w:rsidP="009C2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A9" w:rsidRDefault="009C2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A9" w:rsidRDefault="009C24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4A9" w:rsidRDefault="009C2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5A9"/>
    <w:rsid w:val="001F16E7"/>
    <w:rsid w:val="003965A9"/>
    <w:rsid w:val="003D6A51"/>
    <w:rsid w:val="00522423"/>
    <w:rsid w:val="00747680"/>
    <w:rsid w:val="00952B9D"/>
    <w:rsid w:val="009C24A9"/>
    <w:rsid w:val="00B35A1D"/>
    <w:rsid w:val="00C83047"/>
    <w:rsid w:val="00CE306F"/>
    <w:rsid w:val="00D178DF"/>
    <w:rsid w:val="00DD3877"/>
    <w:rsid w:val="00E0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09B479EB-356A-47EE-96F8-3F74A163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9C2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C24A9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61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99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Danuta Karlikowska</dc:creator>
  <cp:keywords/>
  <dc:description/>
  <cp:lastModifiedBy>Danuta Karlikowska</cp:lastModifiedBy>
  <cp:revision>6</cp:revision>
  <cp:lastPrinted>2024-04-02T06:17:00Z</cp:lastPrinted>
  <dcterms:created xsi:type="dcterms:W3CDTF">2024-03-11T10:58:00Z</dcterms:created>
  <dcterms:modified xsi:type="dcterms:W3CDTF">2024-04-02T06:18:00Z</dcterms:modified>
</cp:coreProperties>
</file>