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30E9C2" w14:textId="77777777" w:rsidR="003E6519" w:rsidRPr="001E1830" w:rsidRDefault="0042753B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1E1830">
        <w:rPr>
          <w:rFonts w:ascii="Arial Narrow" w:hAnsi="Arial Narrow" w:cs="Arial"/>
          <w:sz w:val="22"/>
          <w:szCs w:val="22"/>
        </w:rPr>
        <w:t>Bydgoszcz</w:t>
      </w:r>
      <w:r w:rsidR="003E6519" w:rsidRPr="001E1830">
        <w:rPr>
          <w:rFonts w:ascii="Arial Narrow" w:hAnsi="Arial Narrow" w:cs="Arial"/>
          <w:sz w:val="22"/>
          <w:szCs w:val="22"/>
        </w:rPr>
        <w:t xml:space="preserve"> dnia: </w:t>
      </w:r>
      <w:r w:rsidRPr="001E1830">
        <w:rPr>
          <w:rFonts w:ascii="Arial Narrow" w:hAnsi="Arial Narrow" w:cs="Arial"/>
          <w:sz w:val="22"/>
          <w:szCs w:val="22"/>
        </w:rPr>
        <w:t>2024-04-04</w:t>
      </w:r>
    </w:p>
    <w:p w14:paraId="5A849536" w14:textId="77777777" w:rsidR="003E6519" w:rsidRPr="001E1830" w:rsidRDefault="0042753B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1E1830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2B5D1B60" w14:textId="77777777" w:rsidR="003E6519" w:rsidRPr="001E1830" w:rsidRDefault="0042753B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1E1830">
        <w:rPr>
          <w:rFonts w:ascii="Arial Narrow" w:hAnsi="Arial Narrow" w:cs="Arial"/>
          <w:sz w:val="22"/>
          <w:szCs w:val="22"/>
        </w:rPr>
        <w:t>Powstańców Warszawy</w:t>
      </w:r>
      <w:r w:rsidR="003E6519" w:rsidRPr="001E1830">
        <w:rPr>
          <w:rFonts w:ascii="Arial Narrow" w:hAnsi="Arial Narrow" w:cs="Arial"/>
          <w:sz w:val="22"/>
          <w:szCs w:val="22"/>
        </w:rPr>
        <w:t xml:space="preserve"> </w:t>
      </w:r>
      <w:r w:rsidRPr="001E1830">
        <w:rPr>
          <w:rFonts w:ascii="Arial Narrow" w:hAnsi="Arial Narrow" w:cs="Arial"/>
          <w:sz w:val="22"/>
          <w:szCs w:val="22"/>
        </w:rPr>
        <w:t>5</w:t>
      </w:r>
    </w:p>
    <w:p w14:paraId="2DEFF4CA" w14:textId="77777777" w:rsidR="003E6519" w:rsidRPr="001E1830" w:rsidRDefault="0042753B" w:rsidP="003E6519">
      <w:pPr>
        <w:rPr>
          <w:rFonts w:ascii="Arial Narrow" w:hAnsi="Arial Narrow" w:cs="Arial"/>
          <w:sz w:val="22"/>
          <w:szCs w:val="22"/>
        </w:rPr>
      </w:pPr>
      <w:r w:rsidRPr="001E1830">
        <w:rPr>
          <w:rFonts w:ascii="Arial Narrow" w:hAnsi="Arial Narrow" w:cs="Arial"/>
          <w:sz w:val="22"/>
          <w:szCs w:val="22"/>
        </w:rPr>
        <w:t>85-681</w:t>
      </w:r>
      <w:r w:rsidR="003E6519" w:rsidRPr="001E1830">
        <w:rPr>
          <w:rFonts w:ascii="Arial Narrow" w:hAnsi="Arial Narrow" w:cs="Arial"/>
          <w:sz w:val="22"/>
          <w:szCs w:val="22"/>
        </w:rPr>
        <w:t xml:space="preserve"> </w:t>
      </w:r>
      <w:r w:rsidRPr="001E1830">
        <w:rPr>
          <w:rFonts w:ascii="Arial Narrow" w:hAnsi="Arial Narrow" w:cs="Arial"/>
          <w:sz w:val="22"/>
          <w:szCs w:val="22"/>
        </w:rPr>
        <w:t>Bydgoszcz</w:t>
      </w:r>
    </w:p>
    <w:p w14:paraId="698EA4B9" w14:textId="77777777" w:rsidR="003E6519" w:rsidRPr="001E1830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1E1830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20524804" w14:textId="77777777" w:rsidR="003E6519" w:rsidRPr="001E1830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1E1830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1E1830" w14:paraId="1057380E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FA19022" w14:textId="77777777" w:rsidR="003E6519" w:rsidRPr="001E1830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1E1830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44231130" w14:textId="77777777" w:rsidR="003E6519" w:rsidRPr="001E1830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1E1830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7D0E2DD9" w14:textId="77777777" w:rsidR="003E6519" w:rsidRPr="001E1830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1E1830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2401E9F3" w14:textId="77777777" w:rsidR="003E6519" w:rsidRPr="001E1830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1E1830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1E1830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1E1830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1E1830" w14:paraId="560B3DF2" w14:textId="77777777" w:rsidTr="001A0FA2">
        <w:tc>
          <w:tcPr>
            <w:tcW w:w="2269" w:type="dxa"/>
            <w:shd w:val="clear" w:color="auto" w:fill="auto"/>
          </w:tcPr>
          <w:p w14:paraId="7878DC86" w14:textId="77777777" w:rsidR="003E6519" w:rsidRPr="001E1830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E1830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FB10B4C" w14:textId="77777777" w:rsidR="003E6519" w:rsidRPr="001E1830" w:rsidRDefault="0042753B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E1830">
              <w:rPr>
                <w:rFonts w:ascii="Arial Narrow" w:hAnsi="Arial Narrow" w:cs="Arial"/>
                <w:bCs/>
                <w:sz w:val="22"/>
                <w:szCs w:val="22"/>
              </w:rPr>
              <w:t>Dostawy sukcesywne materiałów opatrunkowych na okres 24 miesięcy</w:t>
            </w:r>
            <w:r w:rsidR="003E6519" w:rsidRPr="001E1830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42753B" w:rsidRPr="001E1830" w14:paraId="445E85E7" w14:textId="77777777" w:rsidTr="00566A3B">
        <w:tc>
          <w:tcPr>
            <w:tcW w:w="2269" w:type="dxa"/>
            <w:shd w:val="clear" w:color="auto" w:fill="auto"/>
          </w:tcPr>
          <w:p w14:paraId="085456DE" w14:textId="77777777" w:rsidR="0042753B" w:rsidRPr="001E1830" w:rsidRDefault="0042753B" w:rsidP="00566A3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E1830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6952FFB" w14:textId="77777777" w:rsidR="0042753B" w:rsidRPr="001E1830" w:rsidRDefault="0042753B" w:rsidP="00566A3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E1830">
              <w:rPr>
                <w:rFonts w:ascii="Arial Narrow" w:hAnsi="Arial Narrow" w:cs="Arial"/>
                <w:bCs/>
                <w:sz w:val="22"/>
                <w:szCs w:val="22"/>
              </w:rPr>
              <w:t>9/2024</w:t>
            </w:r>
          </w:p>
        </w:tc>
      </w:tr>
    </w:tbl>
    <w:p w14:paraId="7943C0F6" w14:textId="77777777" w:rsidR="00890B92" w:rsidRPr="001E1830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1E1830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1E1830">
        <w:rPr>
          <w:rFonts w:ascii="Arial Narrow" w:hAnsi="Arial Narrow" w:cs="Arial"/>
          <w:sz w:val="22"/>
          <w:szCs w:val="22"/>
        </w:rPr>
        <w:t>22</w:t>
      </w:r>
      <w:r w:rsidR="0049054E" w:rsidRPr="001E1830">
        <w:rPr>
          <w:rFonts w:ascii="Arial Narrow" w:hAnsi="Arial Narrow" w:cs="Arial"/>
          <w:sz w:val="22"/>
          <w:szCs w:val="22"/>
        </w:rPr>
        <w:t>2</w:t>
      </w:r>
      <w:r w:rsidRPr="001E1830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1E1830">
        <w:rPr>
          <w:rFonts w:ascii="Arial Narrow" w:hAnsi="Arial Narrow" w:cs="Arial"/>
          <w:sz w:val="22"/>
          <w:szCs w:val="22"/>
        </w:rPr>
        <w:t>4</w:t>
      </w:r>
      <w:r w:rsidRPr="001E1830">
        <w:rPr>
          <w:rFonts w:ascii="Arial Narrow" w:hAnsi="Arial Narrow" w:cs="Arial"/>
          <w:sz w:val="22"/>
          <w:szCs w:val="22"/>
        </w:rPr>
        <w:t xml:space="preserve"> </w:t>
      </w:r>
      <w:r w:rsidR="00890B92" w:rsidRPr="001E1830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1E1830">
        <w:rPr>
          <w:rFonts w:ascii="Arial Narrow" w:hAnsi="Arial Narrow" w:cs="Arial"/>
          <w:sz w:val="22"/>
          <w:szCs w:val="22"/>
        </w:rPr>
        <w:t xml:space="preserve"> </w:t>
      </w:r>
      <w:r w:rsidR="0042753B" w:rsidRPr="001E1830">
        <w:rPr>
          <w:rFonts w:ascii="Arial Narrow" w:hAnsi="Arial Narrow" w:cs="Arial"/>
          <w:sz w:val="22"/>
          <w:szCs w:val="22"/>
        </w:rPr>
        <w:t>(</w:t>
      </w:r>
      <w:proofErr w:type="spellStart"/>
      <w:r w:rsidR="0042753B" w:rsidRPr="001E1830">
        <w:rPr>
          <w:rFonts w:ascii="Arial Narrow" w:hAnsi="Arial Narrow" w:cs="Arial"/>
          <w:sz w:val="22"/>
          <w:szCs w:val="22"/>
        </w:rPr>
        <w:t>t.j</w:t>
      </w:r>
      <w:proofErr w:type="spellEnd"/>
      <w:r w:rsidR="0042753B" w:rsidRPr="001E1830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1E1830">
        <w:rPr>
          <w:rFonts w:ascii="Arial Narrow" w:hAnsi="Arial Narrow" w:cs="Arial"/>
          <w:sz w:val="22"/>
          <w:szCs w:val="22"/>
        </w:rPr>
        <w:t xml:space="preserve"> </w:t>
      </w:r>
      <w:r w:rsidR="00890B92" w:rsidRPr="001E1830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1E1830">
        <w:rPr>
          <w:rFonts w:ascii="Arial Narrow" w:hAnsi="Arial Narrow" w:cs="Arial"/>
          <w:sz w:val="22"/>
          <w:szCs w:val="22"/>
        </w:rPr>
        <w:t xml:space="preserve"> dla</w:t>
      </w:r>
      <w:r w:rsidR="00890B92" w:rsidRPr="001E1830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2753B" w:rsidRPr="001E1830" w14:paraId="5D6762B7" w14:textId="77777777" w:rsidTr="00566A3B">
        <w:trPr>
          <w:trHeight w:val="70"/>
        </w:trPr>
        <w:tc>
          <w:tcPr>
            <w:tcW w:w="9214" w:type="dxa"/>
          </w:tcPr>
          <w:p w14:paraId="374E9999" w14:textId="77777777" w:rsidR="0042753B" w:rsidRPr="001E1830" w:rsidRDefault="0042753B" w:rsidP="00566A3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1E1830">
              <w:rPr>
                <w:rFonts w:ascii="Arial Narrow" w:hAnsi="Arial Narrow" w:cs="Arial"/>
                <w:sz w:val="22"/>
                <w:szCs w:val="22"/>
              </w:rPr>
              <w:t>części 1 zamówienia w wysokości 58 000.00 zł brutto;</w:t>
            </w:r>
          </w:p>
        </w:tc>
      </w:tr>
      <w:tr w:rsidR="0042753B" w:rsidRPr="001E1830" w14:paraId="3AE6987D" w14:textId="77777777" w:rsidTr="00566A3B">
        <w:trPr>
          <w:trHeight w:val="70"/>
        </w:trPr>
        <w:tc>
          <w:tcPr>
            <w:tcW w:w="9214" w:type="dxa"/>
          </w:tcPr>
          <w:p w14:paraId="6242E20B" w14:textId="77777777" w:rsidR="0042753B" w:rsidRPr="001E1830" w:rsidRDefault="0042753B" w:rsidP="00566A3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1E1830">
              <w:rPr>
                <w:rFonts w:ascii="Arial Narrow" w:hAnsi="Arial Narrow" w:cs="Arial"/>
                <w:sz w:val="22"/>
                <w:szCs w:val="22"/>
              </w:rPr>
              <w:t>części 2 zamówienia w wysokości 37 000.00 zł brutto;</w:t>
            </w:r>
          </w:p>
        </w:tc>
      </w:tr>
      <w:tr w:rsidR="0042753B" w:rsidRPr="001E1830" w14:paraId="082CE1DE" w14:textId="77777777" w:rsidTr="00566A3B">
        <w:trPr>
          <w:trHeight w:val="70"/>
        </w:trPr>
        <w:tc>
          <w:tcPr>
            <w:tcW w:w="9214" w:type="dxa"/>
          </w:tcPr>
          <w:p w14:paraId="3B74BABE" w14:textId="77777777" w:rsidR="0042753B" w:rsidRPr="001E1830" w:rsidRDefault="0042753B" w:rsidP="00566A3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1E1830">
              <w:rPr>
                <w:rFonts w:ascii="Arial Narrow" w:hAnsi="Arial Narrow" w:cs="Arial"/>
                <w:sz w:val="22"/>
                <w:szCs w:val="22"/>
              </w:rPr>
              <w:t>części 3 zamówienia w wysokości 4 600.00 zł brutto;</w:t>
            </w:r>
          </w:p>
        </w:tc>
      </w:tr>
      <w:tr w:rsidR="0042753B" w:rsidRPr="001E1830" w14:paraId="3CEDDBC4" w14:textId="77777777" w:rsidTr="00566A3B">
        <w:trPr>
          <w:trHeight w:val="70"/>
        </w:trPr>
        <w:tc>
          <w:tcPr>
            <w:tcW w:w="9214" w:type="dxa"/>
          </w:tcPr>
          <w:p w14:paraId="3CE1C921" w14:textId="77777777" w:rsidR="0042753B" w:rsidRPr="001E1830" w:rsidRDefault="0042753B" w:rsidP="00566A3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1E1830">
              <w:rPr>
                <w:rFonts w:ascii="Arial Narrow" w:hAnsi="Arial Narrow" w:cs="Arial"/>
                <w:sz w:val="22"/>
                <w:szCs w:val="22"/>
              </w:rPr>
              <w:t>części 4 zamówienia w wysokości 194 000.00 zł brutto;</w:t>
            </w:r>
          </w:p>
        </w:tc>
      </w:tr>
      <w:tr w:rsidR="0042753B" w:rsidRPr="001E1830" w14:paraId="160E6B5E" w14:textId="77777777" w:rsidTr="00566A3B">
        <w:trPr>
          <w:trHeight w:val="70"/>
        </w:trPr>
        <w:tc>
          <w:tcPr>
            <w:tcW w:w="9214" w:type="dxa"/>
          </w:tcPr>
          <w:p w14:paraId="0C14D3CF" w14:textId="77777777" w:rsidR="0042753B" w:rsidRPr="001E1830" w:rsidRDefault="0042753B" w:rsidP="00566A3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1E1830">
              <w:rPr>
                <w:rFonts w:ascii="Arial Narrow" w:hAnsi="Arial Narrow" w:cs="Arial"/>
                <w:sz w:val="22"/>
                <w:szCs w:val="22"/>
              </w:rPr>
              <w:t>części 5 zamówienia w wysokości 9 600.00 zł brutto;</w:t>
            </w:r>
          </w:p>
        </w:tc>
      </w:tr>
      <w:tr w:rsidR="0042753B" w:rsidRPr="001E1830" w14:paraId="39BBEBA6" w14:textId="77777777" w:rsidTr="00566A3B">
        <w:trPr>
          <w:trHeight w:val="70"/>
        </w:trPr>
        <w:tc>
          <w:tcPr>
            <w:tcW w:w="9214" w:type="dxa"/>
          </w:tcPr>
          <w:p w14:paraId="4239AD58" w14:textId="77777777" w:rsidR="0042753B" w:rsidRPr="001E1830" w:rsidRDefault="0042753B" w:rsidP="00566A3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1E1830">
              <w:rPr>
                <w:rFonts w:ascii="Arial Narrow" w:hAnsi="Arial Narrow" w:cs="Arial"/>
                <w:sz w:val="22"/>
                <w:szCs w:val="22"/>
              </w:rPr>
              <w:t>części 6 zamówienia w wysokości 38 000.00 zł brutto;</w:t>
            </w:r>
          </w:p>
        </w:tc>
      </w:tr>
      <w:tr w:rsidR="0042753B" w:rsidRPr="001E1830" w14:paraId="78B2437F" w14:textId="77777777" w:rsidTr="00566A3B">
        <w:trPr>
          <w:trHeight w:val="70"/>
        </w:trPr>
        <w:tc>
          <w:tcPr>
            <w:tcW w:w="9214" w:type="dxa"/>
          </w:tcPr>
          <w:p w14:paraId="794C219C" w14:textId="77777777" w:rsidR="0042753B" w:rsidRPr="001E1830" w:rsidRDefault="0042753B" w:rsidP="00566A3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1E1830">
              <w:rPr>
                <w:rFonts w:ascii="Arial Narrow" w:hAnsi="Arial Narrow" w:cs="Arial"/>
                <w:sz w:val="22"/>
                <w:szCs w:val="22"/>
              </w:rPr>
              <w:t>części 7 zamówienia w wysokości 207 000.00 zł brutto;</w:t>
            </w:r>
          </w:p>
        </w:tc>
      </w:tr>
      <w:tr w:rsidR="0042753B" w:rsidRPr="001E1830" w14:paraId="127FE82F" w14:textId="77777777" w:rsidTr="00566A3B">
        <w:trPr>
          <w:trHeight w:val="70"/>
        </w:trPr>
        <w:tc>
          <w:tcPr>
            <w:tcW w:w="9214" w:type="dxa"/>
          </w:tcPr>
          <w:p w14:paraId="69D459A4" w14:textId="77777777" w:rsidR="0042753B" w:rsidRPr="001E1830" w:rsidRDefault="0042753B" w:rsidP="00566A3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1E1830">
              <w:rPr>
                <w:rFonts w:ascii="Arial Narrow" w:hAnsi="Arial Narrow" w:cs="Arial"/>
                <w:sz w:val="22"/>
                <w:szCs w:val="22"/>
              </w:rPr>
              <w:t>części 8 zamówienia w wysokości 25 500.00 zł brutto;</w:t>
            </w:r>
          </w:p>
        </w:tc>
      </w:tr>
      <w:tr w:rsidR="0042753B" w:rsidRPr="001E1830" w14:paraId="6E22AAC7" w14:textId="77777777" w:rsidTr="00566A3B">
        <w:trPr>
          <w:trHeight w:val="70"/>
        </w:trPr>
        <w:tc>
          <w:tcPr>
            <w:tcW w:w="9214" w:type="dxa"/>
          </w:tcPr>
          <w:p w14:paraId="4FFB135D" w14:textId="77777777" w:rsidR="0042753B" w:rsidRPr="001E1830" w:rsidRDefault="0042753B" w:rsidP="00566A3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1E1830">
              <w:rPr>
                <w:rFonts w:ascii="Arial Narrow" w:hAnsi="Arial Narrow" w:cs="Arial"/>
                <w:sz w:val="22"/>
                <w:szCs w:val="22"/>
              </w:rPr>
              <w:t>części 9 zamówienia w wysokości 22 000.00 zł brutto;</w:t>
            </w:r>
          </w:p>
        </w:tc>
      </w:tr>
      <w:tr w:rsidR="0042753B" w:rsidRPr="001E1830" w14:paraId="39631707" w14:textId="77777777" w:rsidTr="00566A3B">
        <w:trPr>
          <w:trHeight w:val="70"/>
        </w:trPr>
        <w:tc>
          <w:tcPr>
            <w:tcW w:w="9214" w:type="dxa"/>
          </w:tcPr>
          <w:p w14:paraId="42FE85E2" w14:textId="77777777" w:rsidR="0042753B" w:rsidRPr="001E1830" w:rsidRDefault="0042753B" w:rsidP="00566A3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1E1830">
              <w:rPr>
                <w:rFonts w:ascii="Arial Narrow" w:hAnsi="Arial Narrow" w:cs="Arial"/>
                <w:sz w:val="22"/>
                <w:szCs w:val="22"/>
              </w:rPr>
              <w:t>części 10 zamówienia w wysokości 27 500.00 zł brutto;</w:t>
            </w:r>
          </w:p>
        </w:tc>
      </w:tr>
      <w:tr w:rsidR="0042753B" w:rsidRPr="001E1830" w14:paraId="5EB5428A" w14:textId="77777777" w:rsidTr="00566A3B">
        <w:trPr>
          <w:trHeight w:val="70"/>
        </w:trPr>
        <w:tc>
          <w:tcPr>
            <w:tcW w:w="9214" w:type="dxa"/>
          </w:tcPr>
          <w:p w14:paraId="29773EE9" w14:textId="77777777" w:rsidR="0042753B" w:rsidRPr="001E1830" w:rsidRDefault="0042753B" w:rsidP="00566A3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1E1830">
              <w:rPr>
                <w:rFonts w:ascii="Arial Narrow" w:hAnsi="Arial Narrow" w:cs="Arial"/>
                <w:sz w:val="22"/>
                <w:szCs w:val="22"/>
              </w:rPr>
              <w:t>części 11 zamówienia w wysokości 56 000.00 zł brutto;</w:t>
            </w:r>
          </w:p>
        </w:tc>
      </w:tr>
      <w:tr w:rsidR="0042753B" w:rsidRPr="001E1830" w14:paraId="5F85BBD2" w14:textId="77777777" w:rsidTr="00566A3B">
        <w:trPr>
          <w:trHeight w:val="70"/>
        </w:trPr>
        <w:tc>
          <w:tcPr>
            <w:tcW w:w="9214" w:type="dxa"/>
          </w:tcPr>
          <w:p w14:paraId="6AC6966D" w14:textId="77777777" w:rsidR="0042753B" w:rsidRPr="001E1830" w:rsidRDefault="0042753B" w:rsidP="00566A3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1E1830">
              <w:rPr>
                <w:rFonts w:ascii="Arial Narrow" w:hAnsi="Arial Narrow" w:cs="Arial"/>
                <w:sz w:val="22"/>
                <w:szCs w:val="22"/>
              </w:rPr>
              <w:t>części 12 zamówienia w wysokości 16 800.00 zł brutto;</w:t>
            </w:r>
          </w:p>
        </w:tc>
      </w:tr>
      <w:tr w:rsidR="0042753B" w:rsidRPr="001E1830" w14:paraId="5237B4B0" w14:textId="77777777" w:rsidTr="00566A3B">
        <w:trPr>
          <w:trHeight w:val="70"/>
        </w:trPr>
        <w:tc>
          <w:tcPr>
            <w:tcW w:w="9214" w:type="dxa"/>
          </w:tcPr>
          <w:p w14:paraId="28835A9B" w14:textId="77777777" w:rsidR="0042753B" w:rsidRPr="001E1830" w:rsidRDefault="0042753B" w:rsidP="00566A3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1E1830">
              <w:rPr>
                <w:rFonts w:ascii="Arial Narrow" w:hAnsi="Arial Narrow" w:cs="Arial"/>
                <w:sz w:val="22"/>
                <w:szCs w:val="22"/>
              </w:rPr>
              <w:t>części 13 zamówienia w wysokości 7 900.00 zł brutto;</w:t>
            </w:r>
          </w:p>
        </w:tc>
      </w:tr>
      <w:tr w:rsidR="0042753B" w:rsidRPr="001E1830" w14:paraId="472CCE2F" w14:textId="77777777" w:rsidTr="00566A3B">
        <w:trPr>
          <w:trHeight w:val="70"/>
        </w:trPr>
        <w:tc>
          <w:tcPr>
            <w:tcW w:w="9214" w:type="dxa"/>
          </w:tcPr>
          <w:p w14:paraId="3E1BAF9C" w14:textId="77777777" w:rsidR="0042753B" w:rsidRPr="001E1830" w:rsidRDefault="0042753B" w:rsidP="00566A3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1E1830">
              <w:rPr>
                <w:rFonts w:ascii="Arial Narrow" w:hAnsi="Arial Narrow" w:cs="Arial"/>
                <w:sz w:val="22"/>
                <w:szCs w:val="22"/>
              </w:rPr>
              <w:t>części 14 zamówienia w wysokości 23 000.00 zł brutto;</w:t>
            </w:r>
          </w:p>
        </w:tc>
      </w:tr>
      <w:tr w:rsidR="0042753B" w:rsidRPr="001E1830" w14:paraId="0FF258C0" w14:textId="77777777" w:rsidTr="00566A3B">
        <w:trPr>
          <w:trHeight w:val="70"/>
        </w:trPr>
        <w:tc>
          <w:tcPr>
            <w:tcW w:w="9214" w:type="dxa"/>
          </w:tcPr>
          <w:p w14:paraId="1CEECB1A" w14:textId="77777777" w:rsidR="0042753B" w:rsidRPr="001E1830" w:rsidRDefault="0042753B" w:rsidP="00566A3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1E1830">
              <w:rPr>
                <w:rFonts w:ascii="Arial Narrow" w:hAnsi="Arial Narrow" w:cs="Arial"/>
                <w:sz w:val="22"/>
                <w:szCs w:val="22"/>
              </w:rPr>
              <w:t>części 15 zamówienia w wysokości 63 000.00 zł brutto;</w:t>
            </w:r>
          </w:p>
        </w:tc>
      </w:tr>
      <w:tr w:rsidR="0042753B" w:rsidRPr="001E1830" w14:paraId="381F5DF8" w14:textId="77777777" w:rsidTr="00566A3B">
        <w:trPr>
          <w:trHeight w:val="70"/>
        </w:trPr>
        <w:tc>
          <w:tcPr>
            <w:tcW w:w="9214" w:type="dxa"/>
          </w:tcPr>
          <w:p w14:paraId="5F4368FB" w14:textId="77777777" w:rsidR="0042753B" w:rsidRPr="001E1830" w:rsidRDefault="0042753B" w:rsidP="00566A3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1E1830">
              <w:rPr>
                <w:rFonts w:ascii="Arial Narrow" w:hAnsi="Arial Narrow" w:cs="Arial"/>
                <w:sz w:val="22"/>
                <w:szCs w:val="22"/>
              </w:rPr>
              <w:lastRenderedPageBreak/>
              <w:t>części 16 zamówienia w wysokości 38 800.00 zł brutto;</w:t>
            </w:r>
          </w:p>
        </w:tc>
      </w:tr>
      <w:tr w:rsidR="0042753B" w:rsidRPr="001E1830" w14:paraId="02F74B6F" w14:textId="77777777" w:rsidTr="00566A3B">
        <w:trPr>
          <w:trHeight w:val="70"/>
        </w:trPr>
        <w:tc>
          <w:tcPr>
            <w:tcW w:w="9214" w:type="dxa"/>
          </w:tcPr>
          <w:p w14:paraId="2664C571" w14:textId="77777777" w:rsidR="0042753B" w:rsidRPr="001E1830" w:rsidRDefault="0042753B" w:rsidP="00566A3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1E1830">
              <w:rPr>
                <w:rFonts w:ascii="Arial Narrow" w:hAnsi="Arial Narrow" w:cs="Arial"/>
                <w:sz w:val="22"/>
                <w:szCs w:val="22"/>
              </w:rPr>
              <w:t>części 17 zamówienia w wysokości 86 000.00 zł brutto;</w:t>
            </w:r>
          </w:p>
        </w:tc>
      </w:tr>
      <w:tr w:rsidR="0042753B" w:rsidRPr="001E1830" w14:paraId="296D9FFF" w14:textId="77777777" w:rsidTr="00566A3B">
        <w:trPr>
          <w:trHeight w:val="70"/>
        </w:trPr>
        <w:tc>
          <w:tcPr>
            <w:tcW w:w="9214" w:type="dxa"/>
          </w:tcPr>
          <w:p w14:paraId="64158A75" w14:textId="77777777" w:rsidR="0042753B" w:rsidRPr="001E1830" w:rsidRDefault="0042753B" w:rsidP="00566A3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1E1830">
              <w:rPr>
                <w:rFonts w:ascii="Arial Narrow" w:hAnsi="Arial Narrow" w:cs="Arial"/>
                <w:sz w:val="22"/>
                <w:szCs w:val="22"/>
              </w:rPr>
              <w:t>części 18 zamówienia w wysokości 52 000.00 zł brutto;</w:t>
            </w:r>
          </w:p>
        </w:tc>
      </w:tr>
      <w:tr w:rsidR="0042753B" w:rsidRPr="001E1830" w14:paraId="241F87EC" w14:textId="77777777" w:rsidTr="00566A3B">
        <w:trPr>
          <w:trHeight w:val="70"/>
        </w:trPr>
        <w:tc>
          <w:tcPr>
            <w:tcW w:w="9214" w:type="dxa"/>
          </w:tcPr>
          <w:p w14:paraId="6D9FBCEB" w14:textId="77777777" w:rsidR="0042753B" w:rsidRPr="001E1830" w:rsidRDefault="0042753B" w:rsidP="00566A3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1E1830">
              <w:rPr>
                <w:rFonts w:ascii="Arial Narrow" w:hAnsi="Arial Narrow" w:cs="Arial"/>
                <w:sz w:val="22"/>
                <w:szCs w:val="22"/>
              </w:rPr>
              <w:t>części 19 zamówienia w wysokości 290 000.00 zł brutto;</w:t>
            </w:r>
          </w:p>
        </w:tc>
      </w:tr>
      <w:tr w:rsidR="0042753B" w:rsidRPr="001E1830" w14:paraId="7C5A3FD1" w14:textId="77777777" w:rsidTr="00566A3B">
        <w:trPr>
          <w:trHeight w:val="70"/>
        </w:trPr>
        <w:tc>
          <w:tcPr>
            <w:tcW w:w="9214" w:type="dxa"/>
          </w:tcPr>
          <w:p w14:paraId="68AE28A5" w14:textId="77777777" w:rsidR="0042753B" w:rsidRPr="001E1830" w:rsidRDefault="0042753B" w:rsidP="00566A3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1E1830">
              <w:rPr>
                <w:rFonts w:ascii="Arial Narrow" w:hAnsi="Arial Narrow" w:cs="Arial"/>
                <w:sz w:val="22"/>
                <w:szCs w:val="22"/>
              </w:rPr>
              <w:t>części 20 zamówienia w wysokości 1 198 000.00 zł brutto;</w:t>
            </w:r>
          </w:p>
        </w:tc>
      </w:tr>
      <w:tr w:rsidR="0042753B" w:rsidRPr="001E1830" w14:paraId="539BFA63" w14:textId="77777777" w:rsidTr="00566A3B">
        <w:trPr>
          <w:trHeight w:val="70"/>
        </w:trPr>
        <w:tc>
          <w:tcPr>
            <w:tcW w:w="9214" w:type="dxa"/>
          </w:tcPr>
          <w:p w14:paraId="2D4F3B20" w14:textId="77777777" w:rsidR="0042753B" w:rsidRPr="001E1830" w:rsidRDefault="0042753B" w:rsidP="00566A3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1E1830">
              <w:rPr>
                <w:rFonts w:ascii="Arial Narrow" w:hAnsi="Arial Narrow" w:cs="Arial"/>
                <w:sz w:val="22"/>
                <w:szCs w:val="22"/>
              </w:rPr>
              <w:t>części 21 zamówienia w wysokości 100 000.00 zł brutto;</w:t>
            </w:r>
          </w:p>
        </w:tc>
      </w:tr>
      <w:tr w:rsidR="0042753B" w:rsidRPr="001E1830" w14:paraId="668D875B" w14:textId="77777777" w:rsidTr="00566A3B">
        <w:trPr>
          <w:trHeight w:val="70"/>
        </w:trPr>
        <w:tc>
          <w:tcPr>
            <w:tcW w:w="9214" w:type="dxa"/>
          </w:tcPr>
          <w:p w14:paraId="21E197E9" w14:textId="77777777" w:rsidR="0042753B" w:rsidRPr="001E1830" w:rsidRDefault="0042753B" w:rsidP="00566A3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1E1830">
              <w:rPr>
                <w:rFonts w:ascii="Arial Narrow" w:hAnsi="Arial Narrow" w:cs="Arial"/>
                <w:sz w:val="22"/>
                <w:szCs w:val="22"/>
              </w:rPr>
              <w:t>części 22 zamówienia w wysokości 420 000.00 zł brutto;</w:t>
            </w:r>
          </w:p>
        </w:tc>
      </w:tr>
      <w:tr w:rsidR="0042753B" w:rsidRPr="001E1830" w14:paraId="1EB82071" w14:textId="77777777" w:rsidTr="00566A3B">
        <w:trPr>
          <w:trHeight w:val="70"/>
        </w:trPr>
        <w:tc>
          <w:tcPr>
            <w:tcW w:w="9214" w:type="dxa"/>
          </w:tcPr>
          <w:p w14:paraId="5E8E935C" w14:textId="77777777" w:rsidR="0042753B" w:rsidRPr="001E1830" w:rsidRDefault="0042753B" w:rsidP="00566A3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1E1830">
              <w:rPr>
                <w:rFonts w:ascii="Arial Narrow" w:hAnsi="Arial Narrow" w:cs="Arial"/>
                <w:sz w:val="22"/>
                <w:szCs w:val="22"/>
              </w:rPr>
              <w:t>części 23 zamówienia w wysokości 180 000.00 zł brutto;</w:t>
            </w:r>
          </w:p>
        </w:tc>
      </w:tr>
      <w:tr w:rsidR="0042753B" w:rsidRPr="001E1830" w14:paraId="4C4F821D" w14:textId="77777777" w:rsidTr="00566A3B">
        <w:trPr>
          <w:trHeight w:val="70"/>
        </w:trPr>
        <w:tc>
          <w:tcPr>
            <w:tcW w:w="9214" w:type="dxa"/>
          </w:tcPr>
          <w:p w14:paraId="18C157BC" w14:textId="77777777" w:rsidR="0042753B" w:rsidRPr="001E1830" w:rsidRDefault="0042753B" w:rsidP="00566A3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1E1830">
              <w:rPr>
                <w:rFonts w:ascii="Arial Narrow" w:hAnsi="Arial Narrow" w:cs="Arial"/>
                <w:sz w:val="22"/>
                <w:szCs w:val="22"/>
              </w:rPr>
              <w:t>części 24 zamówienia w wysokości 90 000.00 zł brutto;</w:t>
            </w:r>
          </w:p>
        </w:tc>
      </w:tr>
      <w:tr w:rsidR="0042753B" w:rsidRPr="001E1830" w14:paraId="1C8EA99F" w14:textId="77777777" w:rsidTr="00566A3B">
        <w:trPr>
          <w:trHeight w:val="70"/>
        </w:trPr>
        <w:tc>
          <w:tcPr>
            <w:tcW w:w="9214" w:type="dxa"/>
          </w:tcPr>
          <w:p w14:paraId="213F82EE" w14:textId="77777777" w:rsidR="0042753B" w:rsidRPr="001E1830" w:rsidRDefault="0042753B" w:rsidP="00566A3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1E1830">
              <w:rPr>
                <w:rFonts w:ascii="Arial Narrow" w:hAnsi="Arial Narrow" w:cs="Arial"/>
                <w:sz w:val="22"/>
                <w:szCs w:val="22"/>
              </w:rPr>
              <w:t>części 25 zamówienia w wysokości 73 000.00 zł brutto;</w:t>
            </w:r>
          </w:p>
        </w:tc>
      </w:tr>
      <w:tr w:rsidR="0042753B" w:rsidRPr="001E1830" w14:paraId="3CEFA682" w14:textId="77777777" w:rsidTr="00566A3B">
        <w:trPr>
          <w:trHeight w:val="70"/>
        </w:trPr>
        <w:tc>
          <w:tcPr>
            <w:tcW w:w="9214" w:type="dxa"/>
          </w:tcPr>
          <w:p w14:paraId="280E0557" w14:textId="77777777" w:rsidR="0042753B" w:rsidRPr="001E1830" w:rsidRDefault="0042753B" w:rsidP="00566A3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1E1830">
              <w:rPr>
                <w:rFonts w:ascii="Arial Narrow" w:hAnsi="Arial Narrow" w:cs="Arial"/>
                <w:sz w:val="22"/>
                <w:szCs w:val="22"/>
              </w:rPr>
              <w:t>części 26 zamówienia w wysokości 7 500.00 zł brutto;</w:t>
            </w:r>
          </w:p>
        </w:tc>
      </w:tr>
    </w:tbl>
    <w:p w14:paraId="50D3A324" w14:textId="77777777" w:rsidR="00890B92" w:rsidRPr="001E1830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622674B7" w14:textId="77777777" w:rsidR="00510EC8" w:rsidRPr="001E1830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2C78F8D0" w14:textId="77777777" w:rsidR="00086294" w:rsidRDefault="00086294" w:rsidP="00086294">
      <w:pPr>
        <w:pStyle w:val="Tekstpodstawowy"/>
        <w:spacing w:after="360"/>
        <w:ind w:left="3119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14:paraId="78588C1C" w14:textId="5DD76CE2" w:rsidR="00A80738" w:rsidRDefault="00A80738" w:rsidP="00086294">
      <w:pPr>
        <w:pStyle w:val="Tekstpodstawowy"/>
        <w:spacing w:after="360"/>
        <w:ind w:left="4531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1E1830">
        <w:rPr>
          <w:rFonts w:ascii="Arial Narrow" w:hAnsi="Arial Narrow" w:cs="Arial"/>
          <w:i/>
          <w:sz w:val="22"/>
          <w:szCs w:val="22"/>
        </w:rPr>
        <w:t>Zamawiający</w:t>
      </w:r>
    </w:p>
    <w:p w14:paraId="176E7182" w14:textId="77777777" w:rsidR="00086294" w:rsidRDefault="00086294" w:rsidP="000862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A4C00E6" w14:textId="77777777" w:rsidR="00086294" w:rsidRDefault="00086294" w:rsidP="000862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3FB55FC" w14:textId="77777777" w:rsidR="00086294" w:rsidRDefault="00086294" w:rsidP="000862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63757EB" w14:textId="77777777" w:rsidR="00086294" w:rsidRDefault="00086294" w:rsidP="000862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361F97E" w14:textId="77777777" w:rsidR="00086294" w:rsidRDefault="00086294" w:rsidP="000862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F109A1A" w14:textId="77777777" w:rsidR="00086294" w:rsidRDefault="00086294" w:rsidP="000862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972C17C" w14:textId="77777777" w:rsidR="00086294" w:rsidRDefault="00086294" w:rsidP="000862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039EF84" w14:textId="77777777" w:rsidR="00086294" w:rsidRDefault="00086294" w:rsidP="000862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70B65AB" w14:textId="77777777" w:rsidR="00086294" w:rsidRDefault="00086294" w:rsidP="000862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CB5D951" w14:textId="77777777" w:rsidR="00086294" w:rsidRDefault="00086294" w:rsidP="000862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E0851C1" w14:textId="77777777" w:rsidR="00086294" w:rsidRDefault="00086294" w:rsidP="000862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49A24AE" w14:textId="77777777" w:rsidR="00086294" w:rsidRDefault="00086294" w:rsidP="000862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8B85654" w14:textId="77777777" w:rsidR="00086294" w:rsidRDefault="00086294" w:rsidP="000862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570BC60" w14:textId="77777777" w:rsidR="00086294" w:rsidRDefault="00086294" w:rsidP="000862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3A398E2" w14:textId="77777777" w:rsidR="00086294" w:rsidRDefault="00086294" w:rsidP="000862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BEE325F" w14:textId="77777777" w:rsidR="00086294" w:rsidRDefault="00086294" w:rsidP="000862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4A53A81" w14:textId="77777777" w:rsidR="00086294" w:rsidRDefault="00086294" w:rsidP="000862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9776EAC" w14:textId="77777777" w:rsidR="00086294" w:rsidRDefault="00086294" w:rsidP="000862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A176DCE" w14:textId="77777777" w:rsidR="00086294" w:rsidRDefault="00086294" w:rsidP="000862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69A18F4" w14:textId="77777777" w:rsidR="00086294" w:rsidRDefault="00086294" w:rsidP="000862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C6F7B42" w14:textId="77777777" w:rsidR="00086294" w:rsidRDefault="00086294" w:rsidP="000862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D17AE88" w14:textId="77777777" w:rsidR="00086294" w:rsidRDefault="00086294" w:rsidP="000862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63B1AA1" w14:textId="77777777" w:rsidR="00086294" w:rsidRDefault="00086294" w:rsidP="000862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A1C564F" w14:textId="77777777" w:rsidR="00086294" w:rsidRDefault="00086294" w:rsidP="000862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41F087B" w14:textId="77777777" w:rsidR="00086294" w:rsidRDefault="00086294" w:rsidP="000862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CC2F92F" w14:textId="77777777" w:rsidR="00086294" w:rsidRDefault="00086294" w:rsidP="000862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E720E20" w14:textId="77777777" w:rsidR="00086294" w:rsidRDefault="00086294" w:rsidP="000862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3D6B8D7" w14:textId="35C6AE64" w:rsidR="00086294" w:rsidRPr="0094432E" w:rsidRDefault="00086294" w:rsidP="000862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94432E">
        <w:rPr>
          <w:rFonts w:ascii="Arial Narrow" w:hAnsi="Arial Narrow"/>
          <w:sz w:val="18"/>
          <w:szCs w:val="20"/>
        </w:rPr>
        <w:t>Wykonano w 1 egz. na 1 ark.</w:t>
      </w:r>
    </w:p>
    <w:p w14:paraId="2F7DD557" w14:textId="77777777" w:rsidR="00086294" w:rsidRPr="0094432E" w:rsidRDefault="00086294" w:rsidP="000862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94432E">
        <w:rPr>
          <w:rFonts w:ascii="Arial Narrow" w:hAnsi="Arial Narrow"/>
          <w:sz w:val="18"/>
          <w:szCs w:val="20"/>
        </w:rPr>
        <w:t xml:space="preserve">Egz. 1 – a/a </w:t>
      </w:r>
      <w:proofErr w:type="spellStart"/>
      <w:r w:rsidRPr="0094432E">
        <w:rPr>
          <w:rFonts w:ascii="Arial Narrow" w:hAnsi="Arial Narrow"/>
          <w:sz w:val="18"/>
          <w:szCs w:val="20"/>
        </w:rPr>
        <w:t>SZPubl</w:t>
      </w:r>
      <w:proofErr w:type="spellEnd"/>
      <w:r w:rsidRPr="0094432E">
        <w:rPr>
          <w:rFonts w:ascii="Arial Narrow" w:hAnsi="Arial Narrow"/>
          <w:sz w:val="18"/>
          <w:szCs w:val="20"/>
        </w:rPr>
        <w:t xml:space="preserve">.  str. </w:t>
      </w:r>
      <w:proofErr w:type="spellStart"/>
      <w:r w:rsidRPr="0094432E">
        <w:rPr>
          <w:rFonts w:ascii="Arial Narrow" w:hAnsi="Arial Narrow"/>
          <w:sz w:val="18"/>
          <w:szCs w:val="20"/>
        </w:rPr>
        <w:t>int</w:t>
      </w:r>
      <w:proofErr w:type="spellEnd"/>
      <w:r w:rsidRPr="0094432E">
        <w:rPr>
          <w:rFonts w:ascii="Arial Narrow" w:hAnsi="Arial Narrow"/>
          <w:sz w:val="18"/>
          <w:szCs w:val="20"/>
        </w:rPr>
        <w:t xml:space="preserve">. 10wsk.mil.pl i platforma: e-propublico.pl, </w:t>
      </w:r>
      <w:proofErr w:type="spellStart"/>
      <w:r w:rsidRPr="0094432E">
        <w:rPr>
          <w:rFonts w:ascii="Arial Narrow" w:hAnsi="Arial Narrow"/>
          <w:sz w:val="18"/>
          <w:szCs w:val="18"/>
        </w:rPr>
        <w:t>SZPubl</w:t>
      </w:r>
      <w:proofErr w:type="spellEnd"/>
      <w:r w:rsidRPr="0094432E">
        <w:rPr>
          <w:rFonts w:ascii="Arial Narrow" w:hAnsi="Arial Narrow"/>
          <w:sz w:val="18"/>
          <w:szCs w:val="18"/>
        </w:rPr>
        <w:t>. T2612 B</w:t>
      </w:r>
      <w:r>
        <w:rPr>
          <w:rFonts w:ascii="Arial Narrow" w:hAnsi="Arial Narrow"/>
          <w:sz w:val="18"/>
          <w:szCs w:val="18"/>
        </w:rPr>
        <w:t>5</w:t>
      </w:r>
    </w:p>
    <w:p w14:paraId="096E3E27" w14:textId="77777777" w:rsidR="00086294" w:rsidRPr="0094432E" w:rsidRDefault="00086294" w:rsidP="00086294">
      <w:pPr>
        <w:rPr>
          <w:rFonts w:ascii="Arial Narrow" w:hAnsi="Arial Narrow"/>
          <w:sz w:val="18"/>
        </w:rPr>
      </w:pPr>
      <w:r w:rsidRPr="0094432E">
        <w:rPr>
          <w:rFonts w:ascii="Arial Narrow" w:hAnsi="Arial Narrow"/>
          <w:sz w:val="18"/>
        </w:rPr>
        <w:t>Wyk. B. Baranowska – tel. 261 417 364</w:t>
      </w:r>
    </w:p>
    <w:p w14:paraId="655325F3" w14:textId="6E2562F9" w:rsidR="00086294" w:rsidRPr="0094432E" w:rsidRDefault="00086294" w:rsidP="00086294">
      <w:pPr>
        <w:rPr>
          <w:rFonts w:ascii="Arial Narrow" w:hAnsi="Arial Narrow" w:cs="Arial"/>
          <w:sz w:val="22"/>
          <w:szCs w:val="22"/>
        </w:rPr>
      </w:pPr>
      <w:r w:rsidRPr="0094432E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2024-04-0</w:t>
      </w:r>
      <w:r>
        <w:rPr>
          <w:rFonts w:ascii="Arial Narrow" w:hAnsi="Arial Narrow"/>
          <w:sz w:val="18"/>
        </w:rPr>
        <w:t>4</w:t>
      </w:r>
    </w:p>
    <w:p w14:paraId="1083300A" w14:textId="77777777" w:rsidR="00086294" w:rsidRPr="001E1830" w:rsidRDefault="00086294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sectPr w:rsidR="00086294" w:rsidRPr="001E1830" w:rsidSect="00BF59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02B56C" w14:textId="77777777" w:rsidR="00BF59A1" w:rsidRDefault="00BF59A1">
      <w:r>
        <w:separator/>
      </w:r>
    </w:p>
  </w:endnote>
  <w:endnote w:type="continuationSeparator" w:id="0">
    <w:p w14:paraId="6817FF11" w14:textId="77777777" w:rsidR="00BF59A1" w:rsidRDefault="00BF59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8E535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01F042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CAC72C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847A9F2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6A5AF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C30DBEC" w14:textId="77777777" w:rsidR="009F189D" w:rsidRDefault="009F189D">
    <w:pPr>
      <w:pStyle w:val="Stopka"/>
      <w:tabs>
        <w:tab w:val="clear" w:pos="4536"/>
      </w:tabs>
      <w:jc w:val="center"/>
    </w:pPr>
  </w:p>
  <w:p w14:paraId="5971C1E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CE9633" w14:textId="77777777" w:rsidR="00BF59A1" w:rsidRDefault="00BF59A1">
      <w:r>
        <w:separator/>
      </w:r>
    </w:p>
  </w:footnote>
  <w:footnote w:type="continuationSeparator" w:id="0">
    <w:p w14:paraId="5D14DBB6" w14:textId="77777777" w:rsidR="00BF59A1" w:rsidRDefault="00BF59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E918D8" w14:textId="77777777" w:rsidR="0042753B" w:rsidRDefault="004275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57ACFD" w14:textId="77777777" w:rsidR="0042753B" w:rsidRDefault="004275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AC5918" w14:textId="77777777" w:rsidR="0042753B" w:rsidRDefault="004275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59A1"/>
    <w:rsid w:val="00007727"/>
    <w:rsid w:val="00017720"/>
    <w:rsid w:val="00035488"/>
    <w:rsid w:val="00086294"/>
    <w:rsid w:val="000D7F25"/>
    <w:rsid w:val="000E00E5"/>
    <w:rsid w:val="00173B20"/>
    <w:rsid w:val="001A0FA2"/>
    <w:rsid w:val="001C69FF"/>
    <w:rsid w:val="001E1830"/>
    <w:rsid w:val="0023318D"/>
    <w:rsid w:val="003D72FD"/>
    <w:rsid w:val="003E6519"/>
    <w:rsid w:val="00423179"/>
    <w:rsid w:val="0042753B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BF59A1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9F0F4C9"/>
  <w15:chartTrackingRefBased/>
  <w15:docId w15:val="{B7231FD7-2719-4838-A2BF-C3B856289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086294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08629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340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cp:lastPrinted>2024-04-04T06:37:00Z</cp:lastPrinted>
  <dcterms:created xsi:type="dcterms:W3CDTF">2024-04-04T06:36:00Z</dcterms:created>
  <dcterms:modified xsi:type="dcterms:W3CDTF">2024-04-04T06:37:00Z</dcterms:modified>
</cp:coreProperties>
</file>