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54E367" w14:textId="77777777" w:rsidR="00986737" w:rsidRPr="00F91C81" w:rsidRDefault="00131FC0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F91C81">
        <w:rPr>
          <w:rFonts w:ascii="Arial Narrow" w:hAnsi="Arial Narrow" w:cs="Arial"/>
          <w:sz w:val="22"/>
          <w:szCs w:val="22"/>
        </w:rPr>
        <w:t>Bydgoszcz</w:t>
      </w:r>
      <w:r w:rsidR="00986737" w:rsidRPr="00F91C81">
        <w:rPr>
          <w:rFonts w:ascii="Arial Narrow" w:hAnsi="Arial Narrow" w:cs="Arial"/>
          <w:sz w:val="22"/>
          <w:szCs w:val="22"/>
        </w:rPr>
        <w:t xml:space="preserve"> dnia: </w:t>
      </w:r>
      <w:r w:rsidRPr="00F91C81">
        <w:rPr>
          <w:rFonts w:ascii="Arial Narrow" w:hAnsi="Arial Narrow" w:cs="Arial"/>
          <w:sz w:val="22"/>
          <w:szCs w:val="22"/>
        </w:rPr>
        <w:t>2024-04-04</w:t>
      </w:r>
    </w:p>
    <w:p w14:paraId="43A4BDA2" w14:textId="77777777" w:rsidR="00986737" w:rsidRPr="00F91C81" w:rsidRDefault="00131FC0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91C8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20BDA2D" w14:textId="77777777" w:rsidR="00986737" w:rsidRPr="00F91C81" w:rsidRDefault="00131FC0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91C81">
        <w:rPr>
          <w:rFonts w:ascii="Arial Narrow" w:hAnsi="Arial Narrow" w:cs="Arial"/>
          <w:sz w:val="22"/>
          <w:szCs w:val="22"/>
        </w:rPr>
        <w:t>Powstańców Warszawy</w:t>
      </w:r>
      <w:r w:rsidR="00986737" w:rsidRPr="00F91C81">
        <w:rPr>
          <w:rFonts w:ascii="Arial Narrow" w:hAnsi="Arial Narrow" w:cs="Arial"/>
          <w:sz w:val="22"/>
          <w:szCs w:val="22"/>
        </w:rPr>
        <w:t xml:space="preserve"> </w:t>
      </w:r>
      <w:r w:rsidRPr="00F91C81">
        <w:rPr>
          <w:rFonts w:ascii="Arial Narrow" w:hAnsi="Arial Narrow" w:cs="Arial"/>
          <w:sz w:val="22"/>
          <w:szCs w:val="22"/>
        </w:rPr>
        <w:t>5</w:t>
      </w:r>
    </w:p>
    <w:p w14:paraId="3BBDC086" w14:textId="77777777" w:rsidR="00986737" w:rsidRPr="00F91C81" w:rsidRDefault="00131FC0" w:rsidP="00986737">
      <w:pPr>
        <w:rPr>
          <w:rFonts w:ascii="Arial Narrow" w:hAnsi="Arial Narrow" w:cs="Arial"/>
          <w:sz w:val="22"/>
          <w:szCs w:val="22"/>
        </w:rPr>
      </w:pPr>
      <w:r w:rsidRPr="00F91C81">
        <w:rPr>
          <w:rFonts w:ascii="Arial Narrow" w:hAnsi="Arial Narrow" w:cs="Arial"/>
          <w:sz w:val="22"/>
          <w:szCs w:val="22"/>
        </w:rPr>
        <w:t>85-681</w:t>
      </w:r>
      <w:r w:rsidR="00986737" w:rsidRPr="00F91C81">
        <w:rPr>
          <w:rFonts w:ascii="Arial Narrow" w:hAnsi="Arial Narrow" w:cs="Arial"/>
          <w:sz w:val="22"/>
          <w:szCs w:val="22"/>
        </w:rPr>
        <w:t xml:space="preserve"> </w:t>
      </w:r>
      <w:r w:rsidRPr="00F91C81">
        <w:rPr>
          <w:rFonts w:ascii="Arial Narrow" w:hAnsi="Arial Narrow" w:cs="Arial"/>
          <w:sz w:val="22"/>
          <w:szCs w:val="22"/>
        </w:rPr>
        <w:t>Bydgoszcz</w:t>
      </w:r>
    </w:p>
    <w:p w14:paraId="798F95CA" w14:textId="77777777" w:rsidR="00986737" w:rsidRPr="00F91C81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F91C8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47260AB" w14:textId="77777777" w:rsidR="00986737" w:rsidRPr="00F91C81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F91C81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F91C81" w14:paraId="4993294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F34463" w14:textId="77777777" w:rsidR="00986737" w:rsidRPr="00F91C8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F91C81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2DA3AC84" w14:textId="77777777" w:rsidR="00986737" w:rsidRPr="00F91C8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F91C81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B1E0A02" w14:textId="77777777" w:rsidR="00986737" w:rsidRPr="00F91C8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91C8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91C8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91C8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F91C81" w14:paraId="70AE72C6" w14:textId="77777777" w:rsidTr="005A632E">
        <w:tc>
          <w:tcPr>
            <w:tcW w:w="2269" w:type="dxa"/>
            <w:shd w:val="clear" w:color="auto" w:fill="auto"/>
          </w:tcPr>
          <w:p w14:paraId="4A72E88F" w14:textId="77777777" w:rsidR="00986737" w:rsidRPr="00F91C8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509D47" w14:textId="77777777" w:rsidR="00986737" w:rsidRPr="00C04290" w:rsidRDefault="00131FC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4290">
              <w:rPr>
                <w:rFonts w:ascii="Arial Narrow" w:hAnsi="Arial Narrow" w:cs="Arial"/>
                <w:b/>
                <w:sz w:val="22"/>
                <w:szCs w:val="22"/>
              </w:rPr>
              <w:t>Dostawy sukcesywne preparatów do dezynfekcji oraz lewaseptyków na okres 18 miesięcy</w:t>
            </w:r>
            <w:r w:rsidR="00986737" w:rsidRPr="00C04290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131FC0" w:rsidRPr="00F91C81" w14:paraId="084E46FB" w14:textId="77777777" w:rsidTr="00C13B17">
        <w:tc>
          <w:tcPr>
            <w:tcW w:w="2269" w:type="dxa"/>
            <w:shd w:val="clear" w:color="auto" w:fill="auto"/>
          </w:tcPr>
          <w:p w14:paraId="6F7608CB" w14:textId="77777777" w:rsidR="00131FC0" w:rsidRPr="00F91C81" w:rsidRDefault="00131FC0" w:rsidP="00C13B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3C3F1F" w14:textId="77777777" w:rsidR="00131FC0" w:rsidRPr="00C04290" w:rsidRDefault="00131FC0" w:rsidP="00C13B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4290">
              <w:rPr>
                <w:rFonts w:ascii="Arial Narrow" w:hAnsi="Arial Narrow" w:cs="Arial"/>
                <w:b/>
                <w:sz w:val="22"/>
                <w:szCs w:val="22"/>
              </w:rPr>
              <w:t>31/2024</w:t>
            </w:r>
          </w:p>
        </w:tc>
      </w:tr>
    </w:tbl>
    <w:p w14:paraId="3E05BFEF" w14:textId="77777777" w:rsidR="00A80738" w:rsidRPr="00F91C8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7DA108DD" w14:textId="77777777" w:rsidR="00D665F5" w:rsidRPr="00F91C8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91C81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F91C81">
        <w:rPr>
          <w:rFonts w:ascii="Arial Narrow" w:hAnsi="Arial Narrow" w:cs="Arial"/>
          <w:sz w:val="22"/>
          <w:szCs w:val="22"/>
        </w:rPr>
        <w:t>2</w:t>
      </w:r>
      <w:r w:rsidRPr="00F91C81">
        <w:rPr>
          <w:rFonts w:ascii="Arial Narrow" w:hAnsi="Arial Narrow" w:cs="Arial"/>
          <w:sz w:val="22"/>
          <w:szCs w:val="22"/>
        </w:rPr>
        <w:t xml:space="preserve"> ust. 5 </w:t>
      </w:r>
      <w:r w:rsidRPr="00F91C8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F91C81">
        <w:rPr>
          <w:rFonts w:ascii="Arial Narrow" w:hAnsi="Arial Narrow" w:cs="Arial"/>
          <w:sz w:val="22"/>
          <w:szCs w:val="22"/>
        </w:rPr>
        <w:t xml:space="preserve"> </w:t>
      </w:r>
      <w:r w:rsidR="00131FC0" w:rsidRPr="00F91C81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F91C81">
        <w:rPr>
          <w:rFonts w:ascii="Arial Narrow" w:hAnsi="Arial Narrow" w:cs="Arial"/>
          <w:sz w:val="22"/>
          <w:szCs w:val="22"/>
        </w:rPr>
        <w:t xml:space="preserve"> </w:t>
      </w:r>
      <w:r w:rsidRPr="00F91C81">
        <w:rPr>
          <w:rFonts w:ascii="Arial Narrow" w:hAnsi="Arial Narrow" w:cs="Arial"/>
          <w:sz w:val="22"/>
          <w:szCs w:val="22"/>
        </w:rPr>
        <w:t>udostępnia</w:t>
      </w:r>
      <w:r w:rsidR="00F95C33" w:rsidRPr="00F91C81">
        <w:rPr>
          <w:rFonts w:ascii="Arial Narrow" w:hAnsi="Arial Narrow" w:cs="Arial"/>
          <w:sz w:val="22"/>
          <w:szCs w:val="22"/>
        </w:rPr>
        <w:t xml:space="preserve"> </w:t>
      </w:r>
      <w:r w:rsidR="004C7E9B" w:rsidRPr="00F91C81">
        <w:rPr>
          <w:rFonts w:ascii="Arial Narrow" w:hAnsi="Arial Narrow" w:cs="Arial"/>
          <w:sz w:val="22"/>
          <w:szCs w:val="22"/>
        </w:rPr>
        <w:t>informacj</w:t>
      </w:r>
      <w:r w:rsidR="00577BC6" w:rsidRPr="00F91C81">
        <w:rPr>
          <w:rFonts w:ascii="Arial Narrow" w:hAnsi="Arial Narrow" w:cs="Arial"/>
          <w:sz w:val="22"/>
          <w:szCs w:val="22"/>
        </w:rPr>
        <w:t>ę</w:t>
      </w:r>
      <w:r w:rsidR="00035488" w:rsidRPr="00F91C81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F91C81">
        <w:rPr>
          <w:rFonts w:ascii="Arial Narrow" w:hAnsi="Arial Narrow" w:cs="Arial"/>
          <w:sz w:val="22"/>
          <w:szCs w:val="22"/>
        </w:rPr>
        <w:t>.</w:t>
      </w:r>
    </w:p>
    <w:p w14:paraId="25DE0CB5" w14:textId="77777777" w:rsidR="00A80738" w:rsidRPr="00F91C8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F91C81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F91C81">
        <w:rPr>
          <w:rFonts w:ascii="Arial Narrow" w:hAnsi="Arial Narrow" w:cs="Arial"/>
          <w:sz w:val="22"/>
          <w:szCs w:val="22"/>
        </w:rPr>
        <w:t xml:space="preserve"> w dniu </w:t>
      </w:r>
      <w:r w:rsidR="00131FC0" w:rsidRPr="00F91C81">
        <w:rPr>
          <w:rFonts w:ascii="Arial Narrow" w:hAnsi="Arial Narrow" w:cs="Arial"/>
          <w:sz w:val="22"/>
          <w:szCs w:val="22"/>
        </w:rPr>
        <w:t>04/04/2024</w:t>
      </w:r>
      <w:r w:rsidR="00FF4AB1" w:rsidRPr="00F91C81">
        <w:rPr>
          <w:rFonts w:ascii="Arial Narrow" w:hAnsi="Arial Narrow" w:cs="Arial"/>
          <w:sz w:val="22"/>
          <w:szCs w:val="22"/>
        </w:rPr>
        <w:t xml:space="preserve"> o godz. </w:t>
      </w:r>
      <w:r w:rsidR="00131FC0" w:rsidRPr="00F91C81">
        <w:rPr>
          <w:rFonts w:ascii="Arial Narrow" w:hAnsi="Arial Narrow" w:cs="Arial"/>
          <w:sz w:val="22"/>
          <w:szCs w:val="22"/>
        </w:rPr>
        <w:t>08:30</w:t>
      </w:r>
      <w:r w:rsidRPr="00F91C8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C81" w14:paraId="250B22B4" w14:textId="77777777" w:rsidTr="005A632E">
        <w:tc>
          <w:tcPr>
            <w:tcW w:w="1276" w:type="dxa"/>
            <w:shd w:val="clear" w:color="auto" w:fill="F2F2F2"/>
            <w:vAlign w:val="center"/>
          </w:tcPr>
          <w:p w14:paraId="529A507F" w14:textId="77777777" w:rsidR="006B27ED" w:rsidRPr="00F91C8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F91C81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50F02B0" w14:textId="77777777" w:rsidR="006B27ED" w:rsidRPr="00F91C8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BE6D8A7" w14:textId="77777777" w:rsidR="006B27ED" w:rsidRPr="00F91C8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21259C8" w14:textId="77777777" w:rsidR="006B27ED" w:rsidRPr="00F91C8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131FC0" w:rsidRPr="00F91C81" w14:paraId="15E5CAA4" w14:textId="77777777" w:rsidTr="00C13B17">
        <w:tc>
          <w:tcPr>
            <w:tcW w:w="1276" w:type="dxa"/>
            <w:shd w:val="clear" w:color="auto" w:fill="auto"/>
            <w:vAlign w:val="center"/>
          </w:tcPr>
          <w:p w14:paraId="373F0D16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E5D997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74D92C1A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Przedsiębiorstwo NOVAX Sp. z o. o.</w:t>
            </w:r>
          </w:p>
          <w:p w14:paraId="4A7DCEC4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Plac Wolności 7 </w:t>
            </w:r>
          </w:p>
          <w:p w14:paraId="57720FA4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85-004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CEE9A2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4 063.50 zł</w:t>
            </w:r>
          </w:p>
        </w:tc>
      </w:tr>
      <w:tr w:rsidR="00131FC0" w:rsidRPr="00F91C81" w14:paraId="195598DA" w14:textId="77777777" w:rsidTr="00C13B17">
        <w:tc>
          <w:tcPr>
            <w:tcW w:w="1276" w:type="dxa"/>
            <w:shd w:val="clear" w:color="auto" w:fill="auto"/>
            <w:vAlign w:val="center"/>
          </w:tcPr>
          <w:p w14:paraId="2B9BA070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66BEA2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5CAC0D70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"GREENPOL" INSTYTUT KSZTAŁTOWANIA ŚRODOWISKA SP. Z O.O.</w:t>
            </w:r>
          </w:p>
          <w:p w14:paraId="4F8C718E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UL. STEFANA ŻEROMSKIEGO 10/4 </w:t>
            </w:r>
          </w:p>
          <w:p w14:paraId="59ED35B1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65-066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31B0B9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13 284.00 zł</w:t>
            </w:r>
          </w:p>
        </w:tc>
      </w:tr>
      <w:tr w:rsidR="00131FC0" w:rsidRPr="00F91C81" w14:paraId="0C5FB253" w14:textId="77777777" w:rsidTr="00C13B17">
        <w:tc>
          <w:tcPr>
            <w:tcW w:w="1276" w:type="dxa"/>
            <w:shd w:val="clear" w:color="auto" w:fill="auto"/>
            <w:vAlign w:val="center"/>
          </w:tcPr>
          <w:p w14:paraId="03D5AF8D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BC6B39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26A299F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Medilab Sp. z o. o.</w:t>
            </w:r>
          </w:p>
          <w:p w14:paraId="4DCB9047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Wysockiego 6c </w:t>
            </w:r>
          </w:p>
          <w:p w14:paraId="156AD3A1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03-371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45872E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36 288.00 zł</w:t>
            </w:r>
          </w:p>
        </w:tc>
      </w:tr>
      <w:tr w:rsidR="00131FC0" w:rsidRPr="00F91C81" w14:paraId="6382D2CF" w14:textId="77777777" w:rsidTr="00C13B17">
        <w:tc>
          <w:tcPr>
            <w:tcW w:w="1276" w:type="dxa"/>
            <w:shd w:val="clear" w:color="auto" w:fill="auto"/>
            <w:vAlign w:val="center"/>
          </w:tcPr>
          <w:p w14:paraId="4E48DFFC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C5AB79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26503480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Medilab Sp. z o. o.</w:t>
            </w:r>
          </w:p>
          <w:p w14:paraId="6DFAC96C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Wysockiego 6c </w:t>
            </w:r>
          </w:p>
          <w:p w14:paraId="490E138B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03-371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109722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21 060.00 zł</w:t>
            </w:r>
          </w:p>
        </w:tc>
      </w:tr>
      <w:tr w:rsidR="00131FC0" w:rsidRPr="00F91C81" w14:paraId="5014CAA8" w14:textId="77777777" w:rsidTr="00C13B17">
        <w:tc>
          <w:tcPr>
            <w:tcW w:w="1276" w:type="dxa"/>
            <w:shd w:val="clear" w:color="auto" w:fill="auto"/>
            <w:vAlign w:val="center"/>
          </w:tcPr>
          <w:p w14:paraId="2CDE38C6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34DB25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5AC804C3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OSS sp. z o.o.</w:t>
            </w:r>
          </w:p>
          <w:p w14:paraId="466BA360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Siennicka 25 </w:t>
            </w:r>
          </w:p>
          <w:p w14:paraId="2A67815A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80-758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DA2D9D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36 165.80 zł</w:t>
            </w:r>
          </w:p>
        </w:tc>
      </w:tr>
      <w:tr w:rsidR="00131FC0" w:rsidRPr="00F91C81" w14:paraId="4EB6DB8E" w14:textId="77777777" w:rsidTr="00C13B17">
        <w:tc>
          <w:tcPr>
            <w:tcW w:w="1276" w:type="dxa"/>
            <w:shd w:val="clear" w:color="auto" w:fill="auto"/>
            <w:vAlign w:val="center"/>
          </w:tcPr>
          <w:p w14:paraId="48AF7B14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118543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2E320A65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OSS sp. z o.o.</w:t>
            </w:r>
          </w:p>
          <w:p w14:paraId="50C5A13A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Siennicka 25 </w:t>
            </w:r>
          </w:p>
          <w:p w14:paraId="48C7146C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80-758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6751B9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30 696.45 zł</w:t>
            </w:r>
          </w:p>
        </w:tc>
      </w:tr>
      <w:tr w:rsidR="00131FC0" w:rsidRPr="00F91C81" w14:paraId="6F24ECFC" w14:textId="77777777" w:rsidTr="00C13B17">
        <w:tc>
          <w:tcPr>
            <w:tcW w:w="1276" w:type="dxa"/>
            <w:shd w:val="clear" w:color="auto" w:fill="auto"/>
            <w:vAlign w:val="center"/>
          </w:tcPr>
          <w:p w14:paraId="5811BD03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8D018B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B810917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Medilab Firma Wytwórczo-Usługowa Sp. z o.o.</w:t>
            </w:r>
          </w:p>
          <w:p w14:paraId="104677CC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Niedźwiedzia 60 </w:t>
            </w:r>
          </w:p>
          <w:p w14:paraId="7A6E88AD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15-531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7E3E32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1 667.52 zł</w:t>
            </w:r>
          </w:p>
        </w:tc>
      </w:tr>
      <w:tr w:rsidR="00131FC0" w:rsidRPr="00F91C81" w14:paraId="7053A58A" w14:textId="77777777" w:rsidTr="00C13B17">
        <w:tc>
          <w:tcPr>
            <w:tcW w:w="1276" w:type="dxa"/>
            <w:shd w:val="clear" w:color="auto" w:fill="auto"/>
            <w:vAlign w:val="center"/>
          </w:tcPr>
          <w:p w14:paraId="76A4843E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7232BD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8114C02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Medilab Firma Wytwórczo-Usługowa Sp. z o.o.</w:t>
            </w:r>
          </w:p>
          <w:p w14:paraId="2A9DD047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Niedźwiedzia 60 </w:t>
            </w:r>
          </w:p>
          <w:p w14:paraId="034C0EAF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15-531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DC0FB7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1 563.30 zł</w:t>
            </w:r>
          </w:p>
        </w:tc>
      </w:tr>
      <w:tr w:rsidR="00131FC0" w:rsidRPr="00F91C81" w14:paraId="60EC78D7" w14:textId="77777777" w:rsidTr="00C13B17">
        <w:tc>
          <w:tcPr>
            <w:tcW w:w="1276" w:type="dxa"/>
            <w:shd w:val="clear" w:color="auto" w:fill="auto"/>
            <w:vAlign w:val="center"/>
          </w:tcPr>
          <w:p w14:paraId="5402899B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65DD7F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EEF10F9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Medilab Firma Wytwórczo-Usługowa Sp. z o.o.</w:t>
            </w:r>
          </w:p>
          <w:p w14:paraId="146B175F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Niedźwiedzia 60 </w:t>
            </w:r>
          </w:p>
          <w:p w14:paraId="6B6C637D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15-531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31934B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57 108.24 zł</w:t>
            </w:r>
          </w:p>
        </w:tc>
      </w:tr>
      <w:tr w:rsidR="00131FC0" w:rsidRPr="00F91C81" w14:paraId="5999BDD5" w14:textId="77777777" w:rsidTr="00C13B17">
        <w:tc>
          <w:tcPr>
            <w:tcW w:w="1276" w:type="dxa"/>
            <w:shd w:val="clear" w:color="auto" w:fill="auto"/>
            <w:vAlign w:val="center"/>
          </w:tcPr>
          <w:p w14:paraId="6AE4ACB7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C2D5CD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A90F3EA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Medilab Firma Wytwórczo-Usługowa Sp. z o.o.</w:t>
            </w:r>
          </w:p>
          <w:p w14:paraId="75EA14B2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Niedźwiedzia 60 </w:t>
            </w:r>
          </w:p>
          <w:p w14:paraId="3028F5D0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15-531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6AFDDC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139 026.24 zł</w:t>
            </w:r>
          </w:p>
        </w:tc>
      </w:tr>
      <w:tr w:rsidR="00131FC0" w:rsidRPr="00F91C81" w14:paraId="56BF5D30" w14:textId="77777777" w:rsidTr="00C13B17">
        <w:tc>
          <w:tcPr>
            <w:tcW w:w="1276" w:type="dxa"/>
            <w:shd w:val="clear" w:color="auto" w:fill="auto"/>
            <w:vAlign w:val="center"/>
          </w:tcPr>
          <w:p w14:paraId="7A147735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2E1C7E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A0811DF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Medilab Firma Wytwórczo-Usługowa Sp. z o.o.</w:t>
            </w:r>
          </w:p>
          <w:p w14:paraId="32A27AD8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Niedźwiedzia 60 </w:t>
            </w:r>
          </w:p>
          <w:p w14:paraId="1E4F7A5A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15-531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1585EA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12 940.29 zł</w:t>
            </w:r>
          </w:p>
        </w:tc>
      </w:tr>
      <w:tr w:rsidR="00131FC0" w:rsidRPr="00F91C81" w14:paraId="22D7A3FD" w14:textId="77777777" w:rsidTr="00C13B17">
        <w:tc>
          <w:tcPr>
            <w:tcW w:w="1276" w:type="dxa"/>
            <w:shd w:val="clear" w:color="auto" w:fill="auto"/>
            <w:vAlign w:val="center"/>
          </w:tcPr>
          <w:p w14:paraId="0666EBF5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76D099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2A2D5912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KIKGEL Sp. z o.o.</w:t>
            </w:r>
          </w:p>
          <w:p w14:paraId="28BED910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Skłodowskiej 7 </w:t>
            </w:r>
          </w:p>
          <w:p w14:paraId="3C9A0644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97-225 Ujazd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EF352B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38 880.00 zł</w:t>
            </w:r>
          </w:p>
        </w:tc>
      </w:tr>
      <w:tr w:rsidR="00131FC0" w:rsidRPr="00F91C81" w14:paraId="6745F718" w14:textId="77777777" w:rsidTr="00C13B17">
        <w:tc>
          <w:tcPr>
            <w:tcW w:w="1276" w:type="dxa"/>
            <w:shd w:val="clear" w:color="auto" w:fill="auto"/>
            <w:vAlign w:val="center"/>
          </w:tcPr>
          <w:p w14:paraId="45BAF401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2FB510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141F377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4A25EF1A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2C528E3D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27932C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1 549.80 zł</w:t>
            </w:r>
          </w:p>
        </w:tc>
      </w:tr>
      <w:tr w:rsidR="00131FC0" w:rsidRPr="00F91C81" w14:paraId="7969E70D" w14:textId="77777777" w:rsidTr="00C13B17">
        <w:tc>
          <w:tcPr>
            <w:tcW w:w="1276" w:type="dxa"/>
            <w:shd w:val="clear" w:color="auto" w:fill="auto"/>
            <w:vAlign w:val="center"/>
          </w:tcPr>
          <w:p w14:paraId="02253428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4E8D3D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88D4B89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4F97803D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021F8A37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062298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1 002.24 zł</w:t>
            </w:r>
          </w:p>
        </w:tc>
      </w:tr>
      <w:tr w:rsidR="00131FC0" w:rsidRPr="00F91C81" w14:paraId="371EACB3" w14:textId="77777777" w:rsidTr="00C13B17">
        <w:tc>
          <w:tcPr>
            <w:tcW w:w="1276" w:type="dxa"/>
            <w:shd w:val="clear" w:color="auto" w:fill="auto"/>
            <w:vAlign w:val="center"/>
          </w:tcPr>
          <w:p w14:paraId="6ED1D9A7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97C64C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09EF100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1C909153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7123EE99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854E6F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1 002.24 zł</w:t>
            </w:r>
          </w:p>
        </w:tc>
      </w:tr>
      <w:tr w:rsidR="00131FC0" w:rsidRPr="00F91C81" w14:paraId="16B4A34D" w14:textId="77777777" w:rsidTr="00C13B17">
        <w:tc>
          <w:tcPr>
            <w:tcW w:w="1276" w:type="dxa"/>
            <w:shd w:val="clear" w:color="auto" w:fill="auto"/>
            <w:vAlign w:val="center"/>
          </w:tcPr>
          <w:p w14:paraId="2ED42798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FFC085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D89810A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5F28247D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220CB0AB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E2611E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33 307.20 zł</w:t>
            </w:r>
          </w:p>
        </w:tc>
      </w:tr>
      <w:tr w:rsidR="00131FC0" w:rsidRPr="00F91C81" w14:paraId="268B0C25" w14:textId="77777777" w:rsidTr="00C13B17">
        <w:tc>
          <w:tcPr>
            <w:tcW w:w="1276" w:type="dxa"/>
            <w:shd w:val="clear" w:color="auto" w:fill="auto"/>
            <w:vAlign w:val="center"/>
          </w:tcPr>
          <w:p w14:paraId="2AE98DED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F6857A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786B84FD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4FD9DEC9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7444AF0A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FC13AA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45 360.00 zł</w:t>
            </w:r>
          </w:p>
        </w:tc>
      </w:tr>
      <w:tr w:rsidR="00131FC0" w:rsidRPr="00F91C81" w14:paraId="7DFA66A1" w14:textId="77777777" w:rsidTr="00C13B17">
        <w:tc>
          <w:tcPr>
            <w:tcW w:w="1276" w:type="dxa"/>
            <w:shd w:val="clear" w:color="auto" w:fill="auto"/>
            <w:vAlign w:val="center"/>
          </w:tcPr>
          <w:p w14:paraId="3F5DA170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070FCC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57F5AADF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06A91BD6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209D86A8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43B16C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63 115.20 zł</w:t>
            </w:r>
          </w:p>
        </w:tc>
      </w:tr>
      <w:tr w:rsidR="00131FC0" w:rsidRPr="00F91C81" w14:paraId="1977A4E1" w14:textId="77777777" w:rsidTr="00C13B17">
        <w:tc>
          <w:tcPr>
            <w:tcW w:w="1276" w:type="dxa"/>
            <w:shd w:val="clear" w:color="auto" w:fill="auto"/>
            <w:vAlign w:val="center"/>
          </w:tcPr>
          <w:p w14:paraId="0A402BFF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E492B4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0DDCDEA8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14:paraId="6D568FA5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14:paraId="2CD1AB1F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9E999C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12 765.60 zł</w:t>
            </w:r>
          </w:p>
        </w:tc>
      </w:tr>
      <w:tr w:rsidR="00131FC0" w:rsidRPr="00F91C81" w14:paraId="2318832F" w14:textId="77777777" w:rsidTr="00C13B17">
        <w:tc>
          <w:tcPr>
            <w:tcW w:w="1276" w:type="dxa"/>
            <w:shd w:val="clear" w:color="auto" w:fill="auto"/>
            <w:vAlign w:val="center"/>
          </w:tcPr>
          <w:p w14:paraId="1DFD0FDA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55ECF3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B6FD615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Bialmed Sp. z o.o.</w:t>
            </w:r>
          </w:p>
          <w:p w14:paraId="1C74B920" w14:textId="0407D9CA" w:rsidR="00131FC0" w:rsidRPr="00F91C81" w:rsidRDefault="005D6B13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>ul. Kazimierzowska 46/48/35</w:t>
            </w:r>
          </w:p>
          <w:p w14:paraId="44EEBDC4" w14:textId="605DE0CC" w:rsidR="00131FC0" w:rsidRPr="00F91C81" w:rsidRDefault="005D6B13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F2EA70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lastRenderedPageBreak/>
              <w:t>8 445.60 zł</w:t>
            </w:r>
          </w:p>
        </w:tc>
      </w:tr>
      <w:tr w:rsidR="00131FC0" w:rsidRPr="00F91C81" w14:paraId="1A88927C" w14:textId="77777777" w:rsidTr="00C13B17">
        <w:tc>
          <w:tcPr>
            <w:tcW w:w="1276" w:type="dxa"/>
            <w:shd w:val="clear" w:color="auto" w:fill="auto"/>
            <w:vAlign w:val="center"/>
          </w:tcPr>
          <w:p w14:paraId="7E6D7A43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F85486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9CF8001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Bialmed Sp. z o.o.</w:t>
            </w:r>
          </w:p>
          <w:p w14:paraId="0793245F" w14:textId="77777777" w:rsidR="005D6B13" w:rsidRPr="00F91C81" w:rsidRDefault="005D6B13" w:rsidP="005D6B13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ul. Kazimierzowska 46/48/35</w:t>
            </w:r>
          </w:p>
          <w:p w14:paraId="34FF1CC5" w14:textId="32E6F9A6" w:rsidR="00131FC0" w:rsidRPr="00F91C81" w:rsidRDefault="005D6B13" w:rsidP="005D6B1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FF8470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8 023.32 zł</w:t>
            </w:r>
          </w:p>
        </w:tc>
      </w:tr>
      <w:tr w:rsidR="00131FC0" w:rsidRPr="00F91C81" w14:paraId="3AC9B5A2" w14:textId="77777777" w:rsidTr="00C13B17">
        <w:tc>
          <w:tcPr>
            <w:tcW w:w="1276" w:type="dxa"/>
            <w:shd w:val="clear" w:color="auto" w:fill="auto"/>
            <w:vAlign w:val="center"/>
          </w:tcPr>
          <w:p w14:paraId="046851B4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1311C6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39DB94A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Bialmed Sp. z o.o.</w:t>
            </w:r>
          </w:p>
          <w:p w14:paraId="53F6629B" w14:textId="77777777" w:rsidR="005D6B13" w:rsidRPr="00F91C81" w:rsidRDefault="005D6B13" w:rsidP="005D6B13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ul. Kazimierzowska 46/48/35</w:t>
            </w:r>
          </w:p>
          <w:p w14:paraId="0D8A570A" w14:textId="2E31BB90" w:rsidR="00131FC0" w:rsidRPr="00F91C81" w:rsidRDefault="005D6B13" w:rsidP="005D6B1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39E317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17 139.60 zł</w:t>
            </w:r>
          </w:p>
        </w:tc>
      </w:tr>
      <w:tr w:rsidR="00131FC0" w:rsidRPr="00F91C81" w14:paraId="7C16D3B8" w14:textId="77777777" w:rsidTr="00C13B17">
        <w:tc>
          <w:tcPr>
            <w:tcW w:w="1276" w:type="dxa"/>
            <w:shd w:val="clear" w:color="auto" w:fill="auto"/>
            <w:vAlign w:val="center"/>
          </w:tcPr>
          <w:p w14:paraId="6749DE3E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DFDAED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1DE66E1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Bialmed Sp. z o.o.</w:t>
            </w:r>
          </w:p>
          <w:p w14:paraId="0FFE6124" w14:textId="77777777" w:rsidR="005D6B13" w:rsidRPr="00F91C81" w:rsidRDefault="005D6B13" w:rsidP="005D6B13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ul. Kazimierzowska 46/48/35</w:t>
            </w:r>
          </w:p>
          <w:p w14:paraId="232D143B" w14:textId="2CE166A4" w:rsidR="00131FC0" w:rsidRPr="00F91C81" w:rsidRDefault="005D6B13" w:rsidP="005D6B1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6DF32D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100 676.52 zł</w:t>
            </w:r>
          </w:p>
        </w:tc>
      </w:tr>
      <w:tr w:rsidR="00131FC0" w:rsidRPr="00F91C81" w14:paraId="4AB83604" w14:textId="77777777" w:rsidTr="00C13B17">
        <w:tc>
          <w:tcPr>
            <w:tcW w:w="1276" w:type="dxa"/>
            <w:shd w:val="clear" w:color="auto" w:fill="auto"/>
            <w:vAlign w:val="center"/>
          </w:tcPr>
          <w:p w14:paraId="12C539E6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4AF05E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CF40862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18F28753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2B3E27F6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8FD3AC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6 026.40 zł</w:t>
            </w:r>
          </w:p>
        </w:tc>
      </w:tr>
      <w:tr w:rsidR="00131FC0" w:rsidRPr="00F91C81" w14:paraId="126B9AFB" w14:textId="77777777" w:rsidTr="00C13B17">
        <w:tc>
          <w:tcPr>
            <w:tcW w:w="1276" w:type="dxa"/>
            <w:shd w:val="clear" w:color="auto" w:fill="auto"/>
            <w:vAlign w:val="center"/>
          </w:tcPr>
          <w:p w14:paraId="17FD0AB4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90474C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70C1961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26369839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177A9176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2B0BAC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3 598.56 zł</w:t>
            </w:r>
          </w:p>
        </w:tc>
      </w:tr>
      <w:tr w:rsidR="00131FC0" w:rsidRPr="00F91C81" w14:paraId="05E1AEAE" w14:textId="77777777" w:rsidTr="00C13B17">
        <w:tc>
          <w:tcPr>
            <w:tcW w:w="1276" w:type="dxa"/>
            <w:shd w:val="clear" w:color="auto" w:fill="auto"/>
            <w:vAlign w:val="center"/>
          </w:tcPr>
          <w:p w14:paraId="45254C53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EDEE62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CDF0476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52BAFB0F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6A3E4045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347E64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2 685.83 zł</w:t>
            </w:r>
          </w:p>
        </w:tc>
      </w:tr>
      <w:tr w:rsidR="00131FC0" w:rsidRPr="00F91C81" w14:paraId="4F6C9A66" w14:textId="77777777" w:rsidTr="00C13B17">
        <w:tc>
          <w:tcPr>
            <w:tcW w:w="1276" w:type="dxa"/>
            <w:shd w:val="clear" w:color="auto" w:fill="auto"/>
            <w:vAlign w:val="center"/>
          </w:tcPr>
          <w:p w14:paraId="3DF6EF80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4ED45F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C36164D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4202875A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760F5970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E72469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2 161.57 zł</w:t>
            </w:r>
          </w:p>
        </w:tc>
      </w:tr>
      <w:tr w:rsidR="00131FC0" w:rsidRPr="00F91C81" w14:paraId="43926313" w14:textId="77777777" w:rsidTr="00C13B17">
        <w:tc>
          <w:tcPr>
            <w:tcW w:w="1276" w:type="dxa"/>
            <w:shd w:val="clear" w:color="auto" w:fill="auto"/>
            <w:vAlign w:val="center"/>
          </w:tcPr>
          <w:p w14:paraId="146C151F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73067A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04CC435A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2B407CAF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63FC06C3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9C41BA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42 971.04 zł</w:t>
            </w:r>
          </w:p>
        </w:tc>
      </w:tr>
      <w:tr w:rsidR="00131FC0" w:rsidRPr="00F91C81" w14:paraId="2074D307" w14:textId="77777777" w:rsidTr="00C13B17">
        <w:tc>
          <w:tcPr>
            <w:tcW w:w="1276" w:type="dxa"/>
            <w:shd w:val="clear" w:color="auto" w:fill="auto"/>
            <w:vAlign w:val="center"/>
          </w:tcPr>
          <w:p w14:paraId="61EF95F5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58D1D6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D76E5EB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655F46C7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132B3B67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92A299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31 060.74 zł</w:t>
            </w:r>
          </w:p>
        </w:tc>
      </w:tr>
      <w:tr w:rsidR="00131FC0" w:rsidRPr="00F91C81" w14:paraId="18EFAA84" w14:textId="77777777" w:rsidTr="00C13B17">
        <w:tc>
          <w:tcPr>
            <w:tcW w:w="1276" w:type="dxa"/>
            <w:shd w:val="clear" w:color="auto" w:fill="auto"/>
            <w:vAlign w:val="center"/>
          </w:tcPr>
          <w:p w14:paraId="3CD0685E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40BA2A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283292D5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3737CA59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725A916B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89B4F4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9 110.88 zł</w:t>
            </w:r>
          </w:p>
        </w:tc>
      </w:tr>
      <w:tr w:rsidR="00131FC0" w:rsidRPr="00F91C81" w14:paraId="07B6414D" w14:textId="77777777" w:rsidTr="00C13B17">
        <w:tc>
          <w:tcPr>
            <w:tcW w:w="1276" w:type="dxa"/>
            <w:shd w:val="clear" w:color="auto" w:fill="auto"/>
            <w:vAlign w:val="center"/>
          </w:tcPr>
          <w:p w14:paraId="3D6D546F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4CEEEE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7076FAAC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SCHULKE POLSKA SP. Z O.O.</w:t>
            </w:r>
          </w:p>
          <w:p w14:paraId="1F7B8D00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AL. JEROZOLIMSKIE 132 </w:t>
            </w:r>
          </w:p>
          <w:p w14:paraId="61DCFDDB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03B7FC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10 584.00 zł</w:t>
            </w:r>
          </w:p>
        </w:tc>
      </w:tr>
      <w:tr w:rsidR="00131FC0" w:rsidRPr="00F91C81" w14:paraId="28F71E7B" w14:textId="77777777" w:rsidTr="00C13B17">
        <w:tc>
          <w:tcPr>
            <w:tcW w:w="1276" w:type="dxa"/>
            <w:shd w:val="clear" w:color="auto" w:fill="auto"/>
            <w:vAlign w:val="center"/>
          </w:tcPr>
          <w:p w14:paraId="75F3D919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DC81C7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46B8622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Biachem Sp. z o.o.</w:t>
            </w:r>
          </w:p>
          <w:p w14:paraId="5C05B432" w14:textId="69A9C397" w:rsidR="00131FC0" w:rsidRPr="00F91C81" w:rsidRDefault="005D6B13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Sowlany, ul.  </w:t>
            </w:r>
            <w:r w:rsidR="00131FC0" w:rsidRPr="00F91C81">
              <w:rPr>
                <w:rFonts w:ascii="Arial Narrow" w:hAnsi="Arial Narrow" w:cs="Arial"/>
                <w:sz w:val="22"/>
                <w:szCs w:val="22"/>
              </w:rPr>
              <w:t xml:space="preserve">Alejkowa 21 lok. B9 21/B9 </w:t>
            </w:r>
          </w:p>
          <w:p w14:paraId="61DEC717" w14:textId="780B029F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15-528 </w:t>
            </w:r>
            <w:r w:rsidR="005D6B13">
              <w:rPr>
                <w:rFonts w:ascii="Arial Narrow" w:hAnsi="Arial Narrow" w:cs="Arial"/>
                <w:sz w:val="22"/>
                <w:szCs w:val="22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88B0E5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34 686.00 zł</w:t>
            </w:r>
          </w:p>
        </w:tc>
      </w:tr>
      <w:tr w:rsidR="00131FC0" w:rsidRPr="00F91C81" w14:paraId="2EA4596B" w14:textId="77777777" w:rsidTr="00C13B17">
        <w:tc>
          <w:tcPr>
            <w:tcW w:w="1276" w:type="dxa"/>
            <w:shd w:val="clear" w:color="auto" w:fill="auto"/>
            <w:vAlign w:val="center"/>
          </w:tcPr>
          <w:p w14:paraId="2B590DA1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6CB521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6F6D6C15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Biachem Sp. z o.o.</w:t>
            </w:r>
          </w:p>
          <w:p w14:paraId="38E16AEA" w14:textId="77777777" w:rsidR="005D6B13" w:rsidRPr="00F91C81" w:rsidRDefault="005D6B13" w:rsidP="005D6B13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Sowlany, ul.  </w:t>
            </w: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Alejkowa 21 lok. B9 21/B9 </w:t>
            </w:r>
          </w:p>
          <w:p w14:paraId="2BC9E12F" w14:textId="3ACF6594" w:rsidR="00131FC0" w:rsidRPr="00F91C81" w:rsidRDefault="005D6B13" w:rsidP="005D6B1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15-528 </w:t>
            </w:r>
            <w:r>
              <w:rPr>
                <w:rFonts w:ascii="Arial Narrow" w:hAnsi="Arial Narrow" w:cs="Arial"/>
                <w:sz w:val="22"/>
                <w:szCs w:val="22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D09300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27 216.00 zł</w:t>
            </w:r>
          </w:p>
        </w:tc>
      </w:tr>
      <w:tr w:rsidR="00131FC0" w:rsidRPr="00F91C81" w14:paraId="6C5AB5A8" w14:textId="77777777" w:rsidTr="00C13B17">
        <w:tc>
          <w:tcPr>
            <w:tcW w:w="1276" w:type="dxa"/>
            <w:shd w:val="clear" w:color="auto" w:fill="auto"/>
            <w:vAlign w:val="center"/>
          </w:tcPr>
          <w:p w14:paraId="72071F6E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4DBCB2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F4CA459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Biachem Sp. z o.o.</w:t>
            </w:r>
          </w:p>
          <w:p w14:paraId="4178BF0C" w14:textId="77777777" w:rsidR="005D6B13" w:rsidRPr="00F91C81" w:rsidRDefault="005D6B13" w:rsidP="005D6B13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Sowlany, ul.  </w:t>
            </w: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Alejkowa 21 lok. B9 21/B9 </w:t>
            </w:r>
          </w:p>
          <w:p w14:paraId="7A5F4482" w14:textId="7525E010" w:rsidR="00131FC0" w:rsidRPr="00F91C81" w:rsidRDefault="005D6B13" w:rsidP="005D6B1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15-528 </w:t>
            </w:r>
            <w:r>
              <w:rPr>
                <w:rFonts w:ascii="Arial Narrow" w:hAnsi="Arial Narrow" w:cs="Arial"/>
                <w:sz w:val="22"/>
                <w:szCs w:val="22"/>
              </w:rPr>
              <w:t>Białystok</w:t>
            </w: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D4234B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lastRenderedPageBreak/>
              <w:t>16 119.00 zł</w:t>
            </w:r>
          </w:p>
        </w:tc>
      </w:tr>
      <w:tr w:rsidR="00131FC0" w:rsidRPr="00F91C81" w14:paraId="44A681A6" w14:textId="77777777" w:rsidTr="00C13B17">
        <w:tc>
          <w:tcPr>
            <w:tcW w:w="1276" w:type="dxa"/>
            <w:shd w:val="clear" w:color="auto" w:fill="auto"/>
            <w:vAlign w:val="center"/>
          </w:tcPr>
          <w:p w14:paraId="6EF7DDD2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05C1CB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15E85001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Biachem Sp. z o.o.</w:t>
            </w:r>
          </w:p>
          <w:p w14:paraId="48652A88" w14:textId="77777777" w:rsidR="005D6B13" w:rsidRPr="00F91C81" w:rsidRDefault="005D6B13" w:rsidP="005D6B13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Sowlany, ul.  </w:t>
            </w: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Alejkowa 21 lok. B9 21/B9 </w:t>
            </w:r>
          </w:p>
          <w:p w14:paraId="41C61DC3" w14:textId="6C1D6C89" w:rsidR="00131FC0" w:rsidRPr="00F91C81" w:rsidRDefault="005D6B13" w:rsidP="005D6B1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15-528 </w:t>
            </w:r>
            <w:r>
              <w:rPr>
                <w:rFonts w:ascii="Arial Narrow" w:hAnsi="Arial Narrow" w:cs="Arial"/>
                <w:sz w:val="22"/>
                <w:szCs w:val="22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70A63E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28 136.16 zł</w:t>
            </w:r>
          </w:p>
        </w:tc>
      </w:tr>
      <w:tr w:rsidR="00131FC0" w:rsidRPr="00F91C81" w14:paraId="2B26783D" w14:textId="77777777" w:rsidTr="00C13B17">
        <w:tc>
          <w:tcPr>
            <w:tcW w:w="1276" w:type="dxa"/>
            <w:shd w:val="clear" w:color="auto" w:fill="auto"/>
            <w:vAlign w:val="center"/>
          </w:tcPr>
          <w:p w14:paraId="42C89113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726297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63D08C7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MEDISEPT SP. Z O.O.</w:t>
            </w:r>
          </w:p>
          <w:p w14:paraId="1E86B6E7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Ludwika Spiessa 4 </w:t>
            </w:r>
          </w:p>
          <w:p w14:paraId="31237218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20-270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DCC2B5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9 676.80 zł</w:t>
            </w:r>
          </w:p>
        </w:tc>
      </w:tr>
      <w:tr w:rsidR="00131FC0" w:rsidRPr="00F91C81" w14:paraId="76BFFD20" w14:textId="77777777" w:rsidTr="00C13B17">
        <w:tc>
          <w:tcPr>
            <w:tcW w:w="1276" w:type="dxa"/>
            <w:shd w:val="clear" w:color="auto" w:fill="auto"/>
            <w:vAlign w:val="center"/>
          </w:tcPr>
          <w:p w14:paraId="7DDF97DE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D22C71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6AFFAA37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S4K sp. z o.o.</w:t>
            </w:r>
          </w:p>
          <w:p w14:paraId="6D31DE8A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Batalionów Chłopskich 50 </w:t>
            </w:r>
          </w:p>
          <w:p w14:paraId="2D3336F7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25-671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D06BB0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9 073.71 zł</w:t>
            </w:r>
          </w:p>
        </w:tc>
      </w:tr>
      <w:tr w:rsidR="00131FC0" w:rsidRPr="00F91C81" w14:paraId="38A5A103" w14:textId="77777777" w:rsidTr="00C13B17">
        <w:tc>
          <w:tcPr>
            <w:tcW w:w="1276" w:type="dxa"/>
            <w:shd w:val="clear" w:color="auto" w:fill="auto"/>
            <w:vAlign w:val="center"/>
          </w:tcPr>
          <w:p w14:paraId="3E5EABB0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ED4A8A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3A51748A" w14:textId="77777777" w:rsidR="00131FC0" w:rsidRPr="00F91C81" w:rsidRDefault="00131FC0" w:rsidP="00C13B1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S4K sp. z o.o.</w:t>
            </w:r>
          </w:p>
          <w:p w14:paraId="61F094E4" w14:textId="77777777" w:rsidR="00131FC0" w:rsidRPr="00F91C81" w:rsidRDefault="00131FC0" w:rsidP="00C13B17">
            <w:pPr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 xml:space="preserve">Batalionów Chłopskich 50 </w:t>
            </w:r>
          </w:p>
          <w:p w14:paraId="658CE8F6" w14:textId="77777777" w:rsidR="00131FC0" w:rsidRPr="00F91C81" w:rsidRDefault="00131FC0" w:rsidP="00C13B1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25-671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D2020D" w14:textId="77777777" w:rsidR="00131FC0" w:rsidRPr="00F91C81" w:rsidRDefault="00131FC0" w:rsidP="00C13B1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91C81">
              <w:rPr>
                <w:rFonts w:ascii="Arial Narrow" w:hAnsi="Arial Narrow" w:cs="Arial"/>
                <w:sz w:val="22"/>
                <w:szCs w:val="22"/>
              </w:rPr>
              <w:t>7 244.70 zł</w:t>
            </w:r>
          </w:p>
        </w:tc>
      </w:tr>
    </w:tbl>
    <w:p w14:paraId="0C23BF52" w14:textId="77777777" w:rsidR="00C04290" w:rsidRDefault="00C04290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51EC655" w14:textId="5503C184" w:rsidR="00A80738" w:rsidRDefault="00C04290" w:rsidP="00C04290">
      <w:pPr>
        <w:pStyle w:val="Tekstpodstawowy"/>
        <w:spacing w:before="600" w:after="48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F91C81">
        <w:rPr>
          <w:rFonts w:ascii="Arial Narrow" w:hAnsi="Arial Narrow" w:cs="Arial"/>
          <w:i/>
          <w:sz w:val="22"/>
          <w:szCs w:val="22"/>
        </w:rPr>
        <w:t>ZAMAWIAJĄCY</w:t>
      </w:r>
    </w:p>
    <w:p w14:paraId="4F438306" w14:textId="77777777" w:rsidR="00C04290" w:rsidRDefault="00C04290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9308A68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BDCDED3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5ACC1DA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A4AE6E1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2A2BAE2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78E7B86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B0DCC09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CD23031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2945BBB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E1E045C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5BFB188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7E106B1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1226E8C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93CD3D5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7E29234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42B2A92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E588FE9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517EAF9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D91A037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6DCD3DA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1B54704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1AA6D7E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C40848A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CF8CBF4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7FEB7A7" w14:textId="77777777" w:rsidR="00C0429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B8B2F63" w14:textId="6F4D74AB" w:rsidR="00C04290" w:rsidRPr="00681E5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2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05A5DB3C" w14:textId="77777777" w:rsidR="00C04290" w:rsidRPr="00681E50" w:rsidRDefault="00C04290" w:rsidP="00C042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14:paraId="0BD038E8" w14:textId="4EDA97AA" w:rsidR="00C04290" w:rsidRDefault="00C04290" w:rsidP="00C04290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B. Choroszyńska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</w:p>
    <w:p w14:paraId="1F52D753" w14:textId="445A3DDB" w:rsidR="00C04290" w:rsidRPr="00F91C81" w:rsidRDefault="00C04290" w:rsidP="00C04290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bookmarkEnd w:id="0"/>
      <w:r>
        <w:rPr>
          <w:rFonts w:ascii="Arial Narrow" w:hAnsi="Arial Narrow"/>
          <w:i/>
          <w:iCs/>
          <w:sz w:val="18"/>
        </w:rPr>
        <w:t xml:space="preserve"> 4.04.2024 r.</w:t>
      </w:r>
    </w:p>
    <w:sectPr w:rsidR="00C04290" w:rsidRPr="00F91C81" w:rsidSect="00863B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EB5CB8" w14:textId="77777777" w:rsidR="00863B36" w:rsidRDefault="00863B36">
      <w:r>
        <w:separator/>
      </w:r>
    </w:p>
  </w:endnote>
  <w:endnote w:type="continuationSeparator" w:id="0">
    <w:p w14:paraId="59B06724" w14:textId="77777777" w:rsidR="00863B36" w:rsidRDefault="00863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A54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0A6E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14BF64" w14:textId="77777777" w:rsidR="00986737" w:rsidRPr="00986737" w:rsidRDefault="005D6B1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DA2E66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DFF2E1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578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99D1F6" w14:textId="77777777" w:rsidR="009F189D" w:rsidRDefault="009F189D">
    <w:pPr>
      <w:pStyle w:val="Stopka"/>
      <w:tabs>
        <w:tab w:val="clear" w:pos="4536"/>
      </w:tabs>
      <w:jc w:val="center"/>
    </w:pPr>
  </w:p>
  <w:p w14:paraId="281875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DFCE46" w14:textId="77777777" w:rsidR="00863B36" w:rsidRDefault="00863B36">
      <w:r>
        <w:separator/>
      </w:r>
    </w:p>
  </w:footnote>
  <w:footnote w:type="continuationSeparator" w:id="0">
    <w:p w14:paraId="7A1D0656" w14:textId="77777777" w:rsidR="00863B36" w:rsidRDefault="00863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6B491" w14:textId="77777777" w:rsidR="00131FC0" w:rsidRDefault="00131F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FDD23" w14:textId="77777777" w:rsidR="00131FC0" w:rsidRDefault="00131F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CF6F7" w14:textId="77777777" w:rsidR="00131FC0" w:rsidRDefault="00131F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182743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3B36"/>
    <w:rsid w:val="00007727"/>
    <w:rsid w:val="00017720"/>
    <w:rsid w:val="00035488"/>
    <w:rsid w:val="000D7F25"/>
    <w:rsid w:val="000E00E5"/>
    <w:rsid w:val="00131FC0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D6B13"/>
    <w:rsid w:val="0069085C"/>
    <w:rsid w:val="006B27ED"/>
    <w:rsid w:val="00843263"/>
    <w:rsid w:val="00861E75"/>
    <w:rsid w:val="00863B36"/>
    <w:rsid w:val="00986737"/>
    <w:rsid w:val="009D19BD"/>
    <w:rsid w:val="009F189D"/>
    <w:rsid w:val="00A80738"/>
    <w:rsid w:val="00BB547B"/>
    <w:rsid w:val="00C04290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1C81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7A7C3C"/>
  <w15:chartTrackingRefBased/>
  <w15:docId w15:val="{30A61731-CAA3-4D91-9354-153BBBDC3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C04290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0429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042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C04290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04290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0429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C04290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04290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04290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C04290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04290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04290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C0429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042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4</Pages>
  <Words>696</Words>
  <Characters>3368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2024-04-04T08:47:00Z</cp:lastPrinted>
  <dcterms:created xsi:type="dcterms:W3CDTF">2024-04-04T08:32:00Z</dcterms:created>
  <dcterms:modified xsi:type="dcterms:W3CDTF">2024-04-04T09:00:00Z</dcterms:modified>
</cp:coreProperties>
</file>