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CACCAE" w14:textId="77777777" w:rsidR="00986737" w:rsidRPr="00140938" w:rsidRDefault="008A1026" w:rsidP="00D87BF6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140938">
        <w:rPr>
          <w:rFonts w:ascii="Arial Narrow" w:hAnsi="Arial Narrow" w:cs="Arial"/>
          <w:sz w:val="22"/>
          <w:szCs w:val="22"/>
        </w:rPr>
        <w:t>Bydgoszcz</w:t>
      </w:r>
      <w:r w:rsidR="00986737" w:rsidRPr="00140938">
        <w:rPr>
          <w:rFonts w:ascii="Arial Narrow" w:hAnsi="Arial Narrow" w:cs="Arial"/>
          <w:sz w:val="22"/>
          <w:szCs w:val="22"/>
        </w:rPr>
        <w:t xml:space="preserve"> dnia: </w:t>
      </w:r>
      <w:r w:rsidRPr="00140938">
        <w:rPr>
          <w:rFonts w:ascii="Arial Narrow" w:hAnsi="Arial Narrow" w:cs="Arial"/>
          <w:sz w:val="22"/>
          <w:szCs w:val="22"/>
        </w:rPr>
        <w:t>2024-04-04</w:t>
      </w:r>
    </w:p>
    <w:p w14:paraId="631AEC0D" w14:textId="77777777" w:rsidR="00986737" w:rsidRPr="00140938" w:rsidRDefault="008A1026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409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ADE9B72" w14:textId="77777777" w:rsidR="00986737" w:rsidRPr="00140938" w:rsidRDefault="008A1026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40938">
        <w:rPr>
          <w:rFonts w:ascii="Arial Narrow" w:hAnsi="Arial Narrow" w:cs="Arial"/>
          <w:sz w:val="22"/>
          <w:szCs w:val="22"/>
        </w:rPr>
        <w:t>Powstańców Warszawy</w:t>
      </w:r>
      <w:r w:rsidR="00986737" w:rsidRPr="00140938">
        <w:rPr>
          <w:rFonts w:ascii="Arial Narrow" w:hAnsi="Arial Narrow" w:cs="Arial"/>
          <w:sz w:val="22"/>
          <w:szCs w:val="22"/>
        </w:rPr>
        <w:t xml:space="preserve"> </w:t>
      </w:r>
      <w:r w:rsidRPr="00140938">
        <w:rPr>
          <w:rFonts w:ascii="Arial Narrow" w:hAnsi="Arial Narrow" w:cs="Arial"/>
          <w:sz w:val="22"/>
          <w:szCs w:val="22"/>
        </w:rPr>
        <w:t>5</w:t>
      </w:r>
    </w:p>
    <w:p w14:paraId="68FE2D64" w14:textId="77777777" w:rsidR="00986737" w:rsidRPr="00140938" w:rsidRDefault="008A1026" w:rsidP="00986737">
      <w:pPr>
        <w:rPr>
          <w:rFonts w:ascii="Arial Narrow" w:hAnsi="Arial Narrow" w:cs="Arial"/>
          <w:sz w:val="22"/>
          <w:szCs w:val="22"/>
        </w:rPr>
      </w:pPr>
      <w:r w:rsidRPr="00140938">
        <w:rPr>
          <w:rFonts w:ascii="Arial Narrow" w:hAnsi="Arial Narrow" w:cs="Arial"/>
          <w:sz w:val="22"/>
          <w:szCs w:val="22"/>
        </w:rPr>
        <w:t>85-681</w:t>
      </w:r>
      <w:r w:rsidR="00986737" w:rsidRPr="00140938">
        <w:rPr>
          <w:rFonts w:ascii="Arial Narrow" w:hAnsi="Arial Narrow" w:cs="Arial"/>
          <w:sz w:val="22"/>
          <w:szCs w:val="22"/>
        </w:rPr>
        <w:t xml:space="preserve"> </w:t>
      </w:r>
      <w:r w:rsidRPr="00140938">
        <w:rPr>
          <w:rFonts w:ascii="Arial Narrow" w:hAnsi="Arial Narrow" w:cs="Arial"/>
          <w:sz w:val="22"/>
          <w:szCs w:val="22"/>
        </w:rPr>
        <w:t>Bydgoszcz</w:t>
      </w:r>
    </w:p>
    <w:p w14:paraId="7A205261" w14:textId="77777777" w:rsidR="00986737" w:rsidRPr="00140938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4093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055983" w14:textId="77777777" w:rsidR="00986737" w:rsidRPr="00140938" w:rsidRDefault="00986737" w:rsidP="00D87BF6">
      <w:pPr>
        <w:spacing w:after="360"/>
        <w:jc w:val="both"/>
        <w:rPr>
          <w:rFonts w:ascii="Arial Narrow" w:hAnsi="Arial Narrow"/>
          <w:bCs/>
          <w:sz w:val="18"/>
          <w:szCs w:val="18"/>
        </w:rPr>
      </w:pPr>
      <w:r w:rsidRPr="0014093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140938" w14:paraId="5033FEB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47BD3E" w14:textId="77777777" w:rsidR="00986737" w:rsidRPr="0014093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40938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5C08561" w14:textId="77777777" w:rsidR="00986737" w:rsidRPr="0014093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4093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5C9C994" w14:textId="77777777" w:rsidR="00986737" w:rsidRPr="0014093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4093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4093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4093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40938" w14:paraId="2366FDD7" w14:textId="77777777" w:rsidTr="005A632E">
        <w:tc>
          <w:tcPr>
            <w:tcW w:w="2269" w:type="dxa"/>
            <w:shd w:val="clear" w:color="auto" w:fill="auto"/>
          </w:tcPr>
          <w:p w14:paraId="59472FF8" w14:textId="77777777" w:rsidR="00986737" w:rsidRPr="0014093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082B04" w14:textId="77777777" w:rsidR="00986737" w:rsidRPr="00140938" w:rsidRDefault="008A102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na okres 24 miesięcy</w:t>
            </w:r>
            <w:r w:rsidR="00986737" w:rsidRPr="0014093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A1026" w:rsidRPr="00140938" w14:paraId="20EAA7B6" w14:textId="77777777" w:rsidTr="00566A3B">
        <w:tc>
          <w:tcPr>
            <w:tcW w:w="2269" w:type="dxa"/>
            <w:shd w:val="clear" w:color="auto" w:fill="auto"/>
          </w:tcPr>
          <w:p w14:paraId="4124DC39" w14:textId="77777777" w:rsidR="008A1026" w:rsidRPr="00140938" w:rsidRDefault="008A1026" w:rsidP="00566A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215C9C" w14:textId="77777777" w:rsidR="008A1026" w:rsidRPr="00140938" w:rsidRDefault="008A1026" w:rsidP="00566A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bCs/>
                <w:sz w:val="22"/>
                <w:szCs w:val="22"/>
              </w:rPr>
              <w:t>9/2024</w:t>
            </w:r>
          </w:p>
        </w:tc>
      </w:tr>
    </w:tbl>
    <w:p w14:paraId="6530BF31" w14:textId="77777777" w:rsidR="00A80738" w:rsidRPr="0014093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1A239EFC" w14:textId="77777777" w:rsidR="00D665F5" w:rsidRPr="00140938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40938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40938">
        <w:rPr>
          <w:rFonts w:ascii="Arial Narrow" w:hAnsi="Arial Narrow" w:cs="Arial"/>
          <w:sz w:val="22"/>
          <w:szCs w:val="22"/>
        </w:rPr>
        <w:t>2</w:t>
      </w:r>
      <w:r w:rsidRPr="00140938">
        <w:rPr>
          <w:rFonts w:ascii="Arial Narrow" w:hAnsi="Arial Narrow" w:cs="Arial"/>
          <w:sz w:val="22"/>
          <w:szCs w:val="22"/>
        </w:rPr>
        <w:t xml:space="preserve"> ust. 5 </w:t>
      </w:r>
      <w:r w:rsidRPr="0014093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40938">
        <w:rPr>
          <w:rFonts w:ascii="Arial Narrow" w:hAnsi="Arial Narrow" w:cs="Arial"/>
          <w:sz w:val="22"/>
          <w:szCs w:val="22"/>
        </w:rPr>
        <w:t xml:space="preserve"> </w:t>
      </w:r>
      <w:r w:rsidR="008A1026" w:rsidRPr="00140938">
        <w:rPr>
          <w:rFonts w:ascii="Arial Narrow" w:hAnsi="Arial Narrow" w:cs="Arial"/>
          <w:sz w:val="22"/>
          <w:szCs w:val="22"/>
        </w:rPr>
        <w:t>(</w:t>
      </w:r>
      <w:proofErr w:type="spellStart"/>
      <w:r w:rsidR="008A1026" w:rsidRPr="00140938">
        <w:rPr>
          <w:rFonts w:ascii="Arial Narrow" w:hAnsi="Arial Narrow" w:cs="Arial"/>
          <w:sz w:val="22"/>
          <w:szCs w:val="22"/>
        </w:rPr>
        <w:t>t.j</w:t>
      </w:r>
      <w:proofErr w:type="spellEnd"/>
      <w:r w:rsidR="008A1026" w:rsidRPr="00140938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140938">
        <w:rPr>
          <w:rFonts w:ascii="Arial Narrow" w:hAnsi="Arial Narrow" w:cs="Arial"/>
          <w:sz w:val="22"/>
          <w:szCs w:val="22"/>
        </w:rPr>
        <w:t xml:space="preserve"> </w:t>
      </w:r>
      <w:r w:rsidRPr="00140938">
        <w:rPr>
          <w:rFonts w:ascii="Arial Narrow" w:hAnsi="Arial Narrow" w:cs="Arial"/>
          <w:sz w:val="22"/>
          <w:szCs w:val="22"/>
        </w:rPr>
        <w:t>udostępnia</w:t>
      </w:r>
      <w:r w:rsidR="00F95C33" w:rsidRPr="00140938">
        <w:rPr>
          <w:rFonts w:ascii="Arial Narrow" w:hAnsi="Arial Narrow" w:cs="Arial"/>
          <w:sz w:val="22"/>
          <w:szCs w:val="22"/>
        </w:rPr>
        <w:t xml:space="preserve"> </w:t>
      </w:r>
      <w:r w:rsidR="004C7E9B" w:rsidRPr="00140938">
        <w:rPr>
          <w:rFonts w:ascii="Arial Narrow" w:hAnsi="Arial Narrow" w:cs="Arial"/>
          <w:sz w:val="22"/>
          <w:szCs w:val="22"/>
        </w:rPr>
        <w:t>informacj</w:t>
      </w:r>
      <w:r w:rsidR="00577BC6" w:rsidRPr="00140938">
        <w:rPr>
          <w:rFonts w:ascii="Arial Narrow" w:hAnsi="Arial Narrow" w:cs="Arial"/>
          <w:sz w:val="22"/>
          <w:szCs w:val="22"/>
        </w:rPr>
        <w:t>ę</w:t>
      </w:r>
      <w:r w:rsidR="00035488" w:rsidRPr="00140938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40938">
        <w:rPr>
          <w:rFonts w:ascii="Arial Narrow" w:hAnsi="Arial Narrow" w:cs="Arial"/>
          <w:sz w:val="22"/>
          <w:szCs w:val="22"/>
        </w:rPr>
        <w:t>.</w:t>
      </w:r>
    </w:p>
    <w:p w14:paraId="6396D767" w14:textId="77777777" w:rsidR="00A80738" w:rsidRPr="0014093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40938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40938">
        <w:rPr>
          <w:rFonts w:ascii="Arial Narrow" w:hAnsi="Arial Narrow" w:cs="Arial"/>
          <w:sz w:val="22"/>
          <w:szCs w:val="22"/>
        </w:rPr>
        <w:t xml:space="preserve"> w dniu </w:t>
      </w:r>
      <w:r w:rsidR="008A1026" w:rsidRPr="00140938">
        <w:rPr>
          <w:rFonts w:ascii="Arial Narrow" w:hAnsi="Arial Narrow" w:cs="Arial"/>
          <w:sz w:val="22"/>
          <w:szCs w:val="22"/>
        </w:rPr>
        <w:t>04/04/2024</w:t>
      </w:r>
      <w:r w:rsidR="00FF4AB1" w:rsidRPr="00140938">
        <w:rPr>
          <w:rFonts w:ascii="Arial Narrow" w:hAnsi="Arial Narrow" w:cs="Arial"/>
          <w:sz w:val="22"/>
          <w:szCs w:val="22"/>
        </w:rPr>
        <w:t xml:space="preserve"> o godz. </w:t>
      </w:r>
      <w:r w:rsidR="008A1026" w:rsidRPr="00140938">
        <w:rPr>
          <w:rFonts w:ascii="Arial Narrow" w:hAnsi="Arial Narrow" w:cs="Arial"/>
          <w:sz w:val="22"/>
          <w:szCs w:val="22"/>
        </w:rPr>
        <w:t>08:15</w:t>
      </w:r>
      <w:r w:rsidRPr="00140938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40938" w14:paraId="64756193" w14:textId="77777777" w:rsidTr="005A632E">
        <w:tc>
          <w:tcPr>
            <w:tcW w:w="1276" w:type="dxa"/>
            <w:shd w:val="clear" w:color="auto" w:fill="F2F2F2"/>
            <w:vAlign w:val="center"/>
          </w:tcPr>
          <w:p w14:paraId="2CD26A8D" w14:textId="77777777" w:rsidR="006B27ED" w:rsidRPr="0014093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140938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F4E7ECA" w14:textId="77777777" w:rsidR="006B27ED" w:rsidRPr="0014093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162BD83" w14:textId="77777777" w:rsidR="006B27ED" w:rsidRPr="0014093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40D11EB" w14:textId="77777777" w:rsidR="006B27ED" w:rsidRPr="0014093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8A1026" w:rsidRPr="00140938" w14:paraId="6BAD855B" w14:textId="77777777" w:rsidTr="00566A3B">
        <w:tc>
          <w:tcPr>
            <w:tcW w:w="1276" w:type="dxa"/>
            <w:shd w:val="clear" w:color="auto" w:fill="auto"/>
            <w:vAlign w:val="center"/>
          </w:tcPr>
          <w:p w14:paraId="062D3240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ED7FAB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80E227C" w14:textId="77777777" w:rsid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MEDAG Aparatura Medyczna </w:t>
            </w:r>
          </w:p>
          <w:p w14:paraId="4847825C" w14:textId="7582DABB" w:rsidR="008A1026" w:rsidRPr="00140938" w:rsidRDefault="008A1026" w:rsidP="00140938">
            <w:pPr>
              <w:spacing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P.</w:t>
            </w:r>
            <w:r w:rsid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0938">
              <w:rPr>
                <w:rFonts w:ascii="Arial Narrow" w:hAnsi="Arial Narrow" w:cs="Arial"/>
                <w:sz w:val="22"/>
                <w:szCs w:val="22"/>
              </w:rPr>
              <w:t>Augustynowicz Spółka Jawna</w:t>
            </w:r>
          </w:p>
          <w:p w14:paraId="7A60E8F2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Brylantowa 24/3 </w:t>
            </w:r>
          </w:p>
          <w:p w14:paraId="72D590D6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52-214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224494" w14:textId="1B7A5DCB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38 6</w:t>
            </w:r>
            <w:r w:rsidR="00140938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140938">
              <w:rPr>
                <w:rFonts w:ascii="Arial Narrow" w:hAnsi="Arial Narrow" w:cs="Arial"/>
                <w:sz w:val="22"/>
                <w:szCs w:val="22"/>
              </w:rPr>
              <w:t>4.80 zł</w:t>
            </w:r>
          </w:p>
        </w:tc>
      </w:tr>
      <w:tr w:rsidR="008A1026" w:rsidRPr="00140938" w14:paraId="3BADB6FA" w14:textId="77777777" w:rsidTr="00566A3B">
        <w:tc>
          <w:tcPr>
            <w:tcW w:w="1276" w:type="dxa"/>
            <w:shd w:val="clear" w:color="auto" w:fill="auto"/>
            <w:vAlign w:val="center"/>
          </w:tcPr>
          <w:p w14:paraId="7AE1D89C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3FCFE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3C16EAA4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INTRA-MED Sp. z o.o.</w:t>
            </w:r>
          </w:p>
          <w:p w14:paraId="563471BD" w14:textId="7DE67C2C" w:rsidR="008A1026" w:rsidRPr="00140938" w:rsidRDefault="00127C6E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Sielecka 61c</w:t>
            </w:r>
          </w:p>
          <w:p w14:paraId="34FC4989" w14:textId="2FA9DB24" w:rsidR="008A1026" w:rsidRPr="00140938" w:rsidRDefault="00127C6E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9DD97F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59 869.90 zł</w:t>
            </w:r>
          </w:p>
        </w:tc>
      </w:tr>
      <w:tr w:rsidR="008A1026" w:rsidRPr="00140938" w14:paraId="61A755E9" w14:textId="77777777" w:rsidTr="00566A3B">
        <w:tc>
          <w:tcPr>
            <w:tcW w:w="1276" w:type="dxa"/>
            <w:shd w:val="clear" w:color="auto" w:fill="auto"/>
            <w:vAlign w:val="center"/>
          </w:tcPr>
          <w:p w14:paraId="1251667F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D5C929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3F931E7C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INTRA-MED Sp. z o.o.</w:t>
            </w:r>
          </w:p>
          <w:p w14:paraId="48547CC4" w14:textId="77777777" w:rsidR="00127C6E" w:rsidRPr="00140938" w:rsidRDefault="00127C6E" w:rsidP="00127C6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Sielecka 61c</w:t>
            </w:r>
          </w:p>
          <w:p w14:paraId="0779F274" w14:textId="6C434497" w:rsidR="008A1026" w:rsidRPr="00140938" w:rsidRDefault="00127C6E" w:rsidP="00127C6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5706A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39 299.92 zł</w:t>
            </w:r>
          </w:p>
        </w:tc>
      </w:tr>
      <w:tr w:rsidR="008A1026" w:rsidRPr="00140938" w14:paraId="77BDC665" w14:textId="77777777" w:rsidTr="00566A3B">
        <w:tc>
          <w:tcPr>
            <w:tcW w:w="1276" w:type="dxa"/>
            <w:shd w:val="clear" w:color="auto" w:fill="auto"/>
            <w:vAlign w:val="center"/>
          </w:tcPr>
          <w:p w14:paraId="6B97C7A6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D31CBF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1602A587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INTRA-MED Sp. z o.o.</w:t>
            </w:r>
          </w:p>
          <w:p w14:paraId="252D662B" w14:textId="77777777" w:rsidR="00127C6E" w:rsidRPr="00140938" w:rsidRDefault="00127C6E" w:rsidP="00127C6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Sielecka 61c</w:t>
            </w:r>
          </w:p>
          <w:p w14:paraId="3343C0FA" w14:textId="59B54BAC" w:rsidR="008A1026" w:rsidRPr="00140938" w:rsidRDefault="00127C6E" w:rsidP="00127C6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4F069E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221 619.46 zł</w:t>
            </w:r>
          </w:p>
        </w:tc>
      </w:tr>
      <w:tr w:rsidR="008A1026" w:rsidRPr="00140938" w14:paraId="0EF27131" w14:textId="77777777" w:rsidTr="00566A3B">
        <w:tc>
          <w:tcPr>
            <w:tcW w:w="1276" w:type="dxa"/>
            <w:shd w:val="clear" w:color="auto" w:fill="auto"/>
            <w:vAlign w:val="center"/>
          </w:tcPr>
          <w:p w14:paraId="4670F937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159BCD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13070C19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INTRA-MED Sp. z o.o.</w:t>
            </w:r>
          </w:p>
          <w:p w14:paraId="72B1CCA3" w14:textId="77777777" w:rsidR="00127C6E" w:rsidRPr="00140938" w:rsidRDefault="00127C6E" w:rsidP="00127C6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Sielecka 61c</w:t>
            </w:r>
          </w:p>
          <w:p w14:paraId="7C5773FE" w14:textId="2A048599" w:rsidR="008A1026" w:rsidRPr="00140938" w:rsidRDefault="00127C6E" w:rsidP="00127C6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09D9B9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67 750.40 zł</w:t>
            </w:r>
          </w:p>
        </w:tc>
      </w:tr>
      <w:tr w:rsidR="008A1026" w:rsidRPr="00140938" w14:paraId="1FFF737E" w14:textId="77777777" w:rsidTr="00566A3B">
        <w:tc>
          <w:tcPr>
            <w:tcW w:w="1276" w:type="dxa"/>
            <w:shd w:val="clear" w:color="auto" w:fill="auto"/>
            <w:vAlign w:val="center"/>
          </w:tcPr>
          <w:p w14:paraId="05ED164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7B90F4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674DC92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KIKGEL Sp. z o.o.</w:t>
            </w:r>
          </w:p>
          <w:p w14:paraId="2C3EB7AA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Skłodowskiej 7 </w:t>
            </w:r>
          </w:p>
          <w:p w14:paraId="7D18BA70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97-225 Ujazd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B5580B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4 601.44 zł</w:t>
            </w:r>
          </w:p>
        </w:tc>
      </w:tr>
      <w:tr w:rsidR="008A1026" w:rsidRPr="00140938" w14:paraId="7F52DE7E" w14:textId="77777777" w:rsidTr="00566A3B">
        <w:tc>
          <w:tcPr>
            <w:tcW w:w="1276" w:type="dxa"/>
            <w:shd w:val="clear" w:color="auto" w:fill="auto"/>
            <w:vAlign w:val="center"/>
          </w:tcPr>
          <w:p w14:paraId="25FE65EB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98A43E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9E19706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J.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Chodacki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>, A. Misztal „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Medica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>” Spółka Jawna</w:t>
            </w:r>
          </w:p>
          <w:p w14:paraId="7E6B7301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PRZEMYSŁOWA 4A </w:t>
            </w:r>
          </w:p>
          <w:p w14:paraId="7B27E58C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9E132F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32 292.00 zł</w:t>
            </w:r>
          </w:p>
        </w:tc>
      </w:tr>
      <w:tr w:rsidR="008A1026" w:rsidRPr="00140938" w14:paraId="163CC8C1" w14:textId="77777777" w:rsidTr="00566A3B">
        <w:tc>
          <w:tcPr>
            <w:tcW w:w="1276" w:type="dxa"/>
            <w:shd w:val="clear" w:color="auto" w:fill="auto"/>
            <w:vAlign w:val="center"/>
          </w:tcPr>
          <w:p w14:paraId="292E819C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2EFEA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3DEB7933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J.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Chodacki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>, A. Misztal „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Medica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>” Spółka Jawna</w:t>
            </w:r>
          </w:p>
          <w:p w14:paraId="0D95662F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PRZEMYSŁOWA 4A </w:t>
            </w:r>
          </w:p>
          <w:p w14:paraId="377DC595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11BAEB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3 985.20 zł</w:t>
            </w:r>
          </w:p>
        </w:tc>
      </w:tr>
      <w:tr w:rsidR="008A1026" w:rsidRPr="00140938" w14:paraId="09F4A550" w14:textId="77777777" w:rsidTr="00566A3B">
        <w:tc>
          <w:tcPr>
            <w:tcW w:w="1276" w:type="dxa"/>
            <w:shd w:val="clear" w:color="auto" w:fill="auto"/>
            <w:vAlign w:val="center"/>
          </w:tcPr>
          <w:p w14:paraId="34EE3F7F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06CB7F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26B9913E" w14:textId="0A860624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Sp</w:t>
            </w:r>
            <w:r w:rsidR="00127C6E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z o.o. S.K.A.</w:t>
            </w:r>
          </w:p>
          <w:p w14:paraId="3805C3A7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Browarowa 21 </w:t>
            </w:r>
          </w:p>
          <w:p w14:paraId="502FA61F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04E5E7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12 178.08 zł</w:t>
            </w:r>
          </w:p>
        </w:tc>
      </w:tr>
      <w:tr w:rsidR="008A1026" w:rsidRPr="00140938" w14:paraId="2144D0DC" w14:textId="77777777" w:rsidTr="00566A3B">
        <w:tc>
          <w:tcPr>
            <w:tcW w:w="1276" w:type="dxa"/>
            <w:shd w:val="clear" w:color="auto" w:fill="auto"/>
            <w:vAlign w:val="center"/>
          </w:tcPr>
          <w:p w14:paraId="0976B21A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9B403A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43FBAE10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Trans-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Medical Sp. z o.o.</w:t>
            </w:r>
          </w:p>
          <w:p w14:paraId="2951701C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Obrońców Poczty Gdańskiej 20P </w:t>
            </w:r>
          </w:p>
          <w:p w14:paraId="3446A2E9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42-400 Zawiercie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E49C17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40 662.00 zł</w:t>
            </w:r>
          </w:p>
        </w:tc>
      </w:tr>
      <w:tr w:rsidR="008A1026" w:rsidRPr="00140938" w14:paraId="090A56E2" w14:textId="77777777" w:rsidTr="00566A3B">
        <w:tc>
          <w:tcPr>
            <w:tcW w:w="1276" w:type="dxa"/>
            <w:shd w:val="clear" w:color="auto" w:fill="auto"/>
            <w:vAlign w:val="center"/>
          </w:tcPr>
          <w:p w14:paraId="680D4BBB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1F2D8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0422AA21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Trans-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Medical Sp. z o.o.</w:t>
            </w:r>
          </w:p>
          <w:p w14:paraId="40E560CC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Obrońców Poczty Gdańskiej 20P </w:t>
            </w:r>
          </w:p>
          <w:p w14:paraId="3ABF3D6A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42-400 Zawiercie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A3D40A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68 882.40 zł</w:t>
            </w:r>
          </w:p>
        </w:tc>
      </w:tr>
      <w:tr w:rsidR="008A1026" w:rsidRPr="00140938" w14:paraId="215F9578" w14:textId="77777777" w:rsidTr="00566A3B">
        <w:tc>
          <w:tcPr>
            <w:tcW w:w="1276" w:type="dxa"/>
            <w:shd w:val="clear" w:color="auto" w:fill="auto"/>
            <w:vAlign w:val="center"/>
          </w:tcPr>
          <w:p w14:paraId="6CB3C80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0CDF80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5CE0C62F" w14:textId="77777777" w:rsidR="00D87BF6" w:rsidRPr="00495C5B" w:rsidRDefault="00D87BF6" w:rsidP="00D87BF6">
            <w:pPr>
              <w:spacing w:before="8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Konsorcjum w składzie:</w:t>
            </w:r>
          </w:p>
          <w:p w14:paraId="361FEDE3" w14:textId="77777777" w:rsidR="00D87BF6" w:rsidRPr="00495C5B" w:rsidRDefault="00D87BF6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(Lider) </w:t>
            </w:r>
            <w:proofErr w:type="spellStart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Citonet</w:t>
            </w:r>
            <w:proofErr w:type="spellEnd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 Bydgoszcz Sp. z o.o.</w:t>
            </w:r>
          </w:p>
          <w:p w14:paraId="01F5FE20" w14:textId="77777777" w:rsidR="00D87BF6" w:rsidRPr="00495C5B" w:rsidRDefault="00D87BF6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</w:t>
            </w:r>
          </w:p>
          <w:p w14:paraId="5522D13D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33C1F32B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TZMO SA</w:t>
            </w:r>
          </w:p>
          <w:p w14:paraId="329A9994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24F6C426" w14:textId="70029E40" w:rsidR="008A1026" w:rsidRPr="00495C5B" w:rsidRDefault="00D87BF6" w:rsidP="00D87BF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CFBBAD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215 595.00 zł</w:t>
            </w:r>
          </w:p>
        </w:tc>
      </w:tr>
      <w:tr w:rsidR="008A1026" w:rsidRPr="00140938" w14:paraId="1D74177C" w14:textId="77777777" w:rsidTr="00566A3B">
        <w:tc>
          <w:tcPr>
            <w:tcW w:w="1276" w:type="dxa"/>
            <w:shd w:val="clear" w:color="auto" w:fill="auto"/>
            <w:vAlign w:val="center"/>
          </w:tcPr>
          <w:p w14:paraId="6AF5EA3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274713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61FA6F86" w14:textId="77777777" w:rsidR="00495C5B" w:rsidRPr="00495C5B" w:rsidRDefault="00495C5B" w:rsidP="00495C5B">
            <w:pPr>
              <w:spacing w:before="8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Konsorcjum w składzie:</w:t>
            </w:r>
          </w:p>
          <w:p w14:paraId="5F954C9B" w14:textId="77777777" w:rsidR="00495C5B" w:rsidRPr="00495C5B" w:rsidRDefault="00495C5B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(Lider) </w:t>
            </w:r>
            <w:proofErr w:type="spellStart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Citonet</w:t>
            </w:r>
            <w:proofErr w:type="spellEnd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 Bydgoszcz Sp. z o.o.</w:t>
            </w:r>
          </w:p>
          <w:p w14:paraId="7DA8C9D8" w14:textId="77777777" w:rsidR="00495C5B" w:rsidRPr="00495C5B" w:rsidRDefault="00495C5B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</w:t>
            </w:r>
          </w:p>
          <w:p w14:paraId="4F54671E" w14:textId="77777777" w:rsidR="00495C5B" w:rsidRPr="00495C5B" w:rsidRDefault="00495C5B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7404C948" w14:textId="77777777" w:rsidR="00495C5B" w:rsidRPr="00495C5B" w:rsidRDefault="00495C5B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TZMO SA</w:t>
            </w:r>
          </w:p>
          <w:p w14:paraId="76AAB1C2" w14:textId="77777777" w:rsidR="00495C5B" w:rsidRPr="00495C5B" w:rsidRDefault="00495C5B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0C8950F0" w14:textId="0D72612E" w:rsidR="008A1026" w:rsidRPr="00495C5B" w:rsidRDefault="00495C5B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F2BE1D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1 203 622.20 zł</w:t>
            </w:r>
          </w:p>
        </w:tc>
      </w:tr>
      <w:tr w:rsidR="008A1026" w:rsidRPr="00140938" w14:paraId="79FCE409" w14:textId="77777777" w:rsidTr="00566A3B">
        <w:tc>
          <w:tcPr>
            <w:tcW w:w="1276" w:type="dxa"/>
            <w:shd w:val="clear" w:color="auto" w:fill="auto"/>
            <w:vAlign w:val="center"/>
          </w:tcPr>
          <w:p w14:paraId="09B5A553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941A40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0E320B2C" w14:textId="77777777" w:rsidR="00D87BF6" w:rsidRPr="00495C5B" w:rsidRDefault="00D87BF6" w:rsidP="00D87BF6">
            <w:pPr>
              <w:spacing w:before="8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Konsorcjum w składzie:</w:t>
            </w:r>
          </w:p>
          <w:p w14:paraId="30E34717" w14:textId="77777777" w:rsidR="00D87BF6" w:rsidRPr="00495C5B" w:rsidRDefault="00D87BF6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(Lider) </w:t>
            </w:r>
            <w:proofErr w:type="spellStart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Citonet</w:t>
            </w:r>
            <w:proofErr w:type="spellEnd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 Bydgoszcz Sp. z o.o.</w:t>
            </w:r>
          </w:p>
          <w:p w14:paraId="1A2B085C" w14:textId="77777777" w:rsidR="00D87BF6" w:rsidRPr="00495C5B" w:rsidRDefault="00D87BF6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</w:t>
            </w:r>
          </w:p>
          <w:p w14:paraId="7FEC8470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2FA1C6C8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TZMO SA</w:t>
            </w:r>
          </w:p>
          <w:p w14:paraId="6C53B780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053DE9F5" w14:textId="62B3A953" w:rsidR="008A1026" w:rsidRPr="00495C5B" w:rsidRDefault="00D87BF6" w:rsidP="00D87BF6">
            <w:pPr>
              <w:spacing w:after="8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4505D1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92 599.20 zł</w:t>
            </w:r>
          </w:p>
        </w:tc>
      </w:tr>
      <w:tr w:rsidR="008A1026" w:rsidRPr="00140938" w14:paraId="781D543A" w14:textId="77777777" w:rsidTr="00566A3B">
        <w:tc>
          <w:tcPr>
            <w:tcW w:w="1276" w:type="dxa"/>
            <w:shd w:val="clear" w:color="auto" w:fill="auto"/>
            <w:vAlign w:val="center"/>
          </w:tcPr>
          <w:p w14:paraId="75C5278D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8B36D9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73205D7D" w14:textId="77777777" w:rsidR="00D87BF6" w:rsidRPr="00495C5B" w:rsidRDefault="00D87BF6" w:rsidP="00D87BF6">
            <w:pPr>
              <w:spacing w:before="8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Konsorcjum w składzie:</w:t>
            </w:r>
          </w:p>
          <w:p w14:paraId="3BAF6EE2" w14:textId="77777777" w:rsidR="00D87BF6" w:rsidRPr="00495C5B" w:rsidRDefault="00D87BF6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(Lider) </w:t>
            </w:r>
            <w:proofErr w:type="spellStart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Citonet</w:t>
            </w:r>
            <w:proofErr w:type="spellEnd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 Bydgoszcz Sp. z o.o.</w:t>
            </w:r>
          </w:p>
          <w:p w14:paraId="543DB249" w14:textId="77777777" w:rsidR="00D87BF6" w:rsidRPr="00495C5B" w:rsidRDefault="00D87BF6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</w:t>
            </w:r>
          </w:p>
          <w:p w14:paraId="5DED80B8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7B7009C0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TZMO SA</w:t>
            </w:r>
          </w:p>
          <w:p w14:paraId="14331512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41DE1139" w14:textId="06BC1302" w:rsidR="008A1026" w:rsidRPr="00495C5B" w:rsidRDefault="00D87BF6" w:rsidP="00D87BF6">
            <w:pPr>
              <w:spacing w:after="8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47949D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387 264.67 zł</w:t>
            </w:r>
          </w:p>
        </w:tc>
      </w:tr>
      <w:tr w:rsidR="008A1026" w:rsidRPr="00140938" w14:paraId="0329A823" w14:textId="77777777" w:rsidTr="00566A3B">
        <w:tc>
          <w:tcPr>
            <w:tcW w:w="1276" w:type="dxa"/>
            <w:shd w:val="clear" w:color="auto" w:fill="auto"/>
            <w:vAlign w:val="center"/>
          </w:tcPr>
          <w:p w14:paraId="18352564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E82B98" w14:textId="77777777" w:rsidR="008A1026" w:rsidRPr="00495C5B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2CA23186" w14:textId="77777777" w:rsidR="00D87BF6" w:rsidRPr="00495C5B" w:rsidRDefault="00D87BF6" w:rsidP="00D87BF6">
            <w:pPr>
              <w:spacing w:before="8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Konsorcjum w składzie:</w:t>
            </w:r>
          </w:p>
          <w:p w14:paraId="65529F32" w14:textId="77777777" w:rsidR="00D87BF6" w:rsidRPr="00495C5B" w:rsidRDefault="00D87BF6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(Lider) </w:t>
            </w:r>
            <w:proofErr w:type="spellStart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Citonet</w:t>
            </w:r>
            <w:proofErr w:type="spellEnd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 Bydgoszcz Sp. z o.o.</w:t>
            </w:r>
          </w:p>
          <w:p w14:paraId="2DB21FE0" w14:textId="77777777" w:rsidR="00D87BF6" w:rsidRPr="00495C5B" w:rsidRDefault="00D87BF6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</w:t>
            </w:r>
          </w:p>
          <w:p w14:paraId="257D9EA2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5F3B608D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TZMO SA</w:t>
            </w:r>
          </w:p>
          <w:p w14:paraId="03F3E7CE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Żółkiewskiego 20/26</w:t>
            </w:r>
          </w:p>
          <w:p w14:paraId="2E0DECE6" w14:textId="3F107080" w:rsidR="008A1026" w:rsidRPr="00495C5B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45FDE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lastRenderedPageBreak/>
              <w:t>181 699.20 zł</w:t>
            </w:r>
          </w:p>
        </w:tc>
      </w:tr>
      <w:tr w:rsidR="008A1026" w:rsidRPr="00140938" w14:paraId="1F47DF14" w14:textId="77777777" w:rsidTr="00566A3B">
        <w:tc>
          <w:tcPr>
            <w:tcW w:w="1276" w:type="dxa"/>
            <w:shd w:val="clear" w:color="auto" w:fill="auto"/>
            <w:vAlign w:val="center"/>
          </w:tcPr>
          <w:p w14:paraId="702402CE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8C8C9B" w14:textId="77777777" w:rsidR="008A1026" w:rsidRPr="00495C5B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6BF24561" w14:textId="77777777" w:rsidR="00D87BF6" w:rsidRPr="00495C5B" w:rsidRDefault="00D87BF6" w:rsidP="00D87BF6">
            <w:pPr>
              <w:spacing w:before="8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Konsorcjum w składzie:</w:t>
            </w:r>
          </w:p>
          <w:p w14:paraId="485C9BA4" w14:textId="77777777" w:rsidR="00D87BF6" w:rsidRPr="00495C5B" w:rsidRDefault="00D87BF6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(Lider) </w:t>
            </w:r>
            <w:proofErr w:type="spellStart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Citonet</w:t>
            </w:r>
            <w:proofErr w:type="spellEnd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 Bydgoszcz Sp. z o.o.</w:t>
            </w:r>
          </w:p>
          <w:p w14:paraId="23CBB0BB" w14:textId="77777777" w:rsidR="00D87BF6" w:rsidRPr="00495C5B" w:rsidRDefault="00D87BF6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</w:t>
            </w:r>
          </w:p>
          <w:p w14:paraId="5847BAB7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52D2F4F1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TZMO SA</w:t>
            </w:r>
          </w:p>
          <w:p w14:paraId="020BA210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56AF0392" w14:textId="1354F17E" w:rsidR="008A1026" w:rsidRPr="00495C5B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28CCDC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66 252.60 zł</w:t>
            </w:r>
          </w:p>
        </w:tc>
      </w:tr>
      <w:tr w:rsidR="008A1026" w:rsidRPr="00140938" w14:paraId="41B57679" w14:textId="77777777" w:rsidTr="00566A3B">
        <w:tc>
          <w:tcPr>
            <w:tcW w:w="1276" w:type="dxa"/>
            <w:shd w:val="clear" w:color="auto" w:fill="auto"/>
            <w:vAlign w:val="center"/>
          </w:tcPr>
          <w:p w14:paraId="2345BCDD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6B1F69" w14:textId="77777777" w:rsidR="008A1026" w:rsidRPr="00495C5B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5AC15D9A" w14:textId="77777777" w:rsidR="00D87BF6" w:rsidRPr="00495C5B" w:rsidRDefault="00D87BF6" w:rsidP="00D87BF6">
            <w:pPr>
              <w:spacing w:before="8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Konsorcjum w składzie:</w:t>
            </w:r>
          </w:p>
          <w:p w14:paraId="4730BF7A" w14:textId="77777777" w:rsidR="00D87BF6" w:rsidRPr="00495C5B" w:rsidRDefault="00D87BF6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(Lider) </w:t>
            </w:r>
            <w:proofErr w:type="spellStart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Citonet</w:t>
            </w:r>
            <w:proofErr w:type="spellEnd"/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 Bydgoszcz Sp. z o.o.</w:t>
            </w:r>
          </w:p>
          <w:p w14:paraId="342E7FB1" w14:textId="77777777" w:rsidR="00D87BF6" w:rsidRPr="00495C5B" w:rsidRDefault="00D87BF6" w:rsidP="00D87BF6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</w:t>
            </w:r>
          </w:p>
          <w:p w14:paraId="76E57101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5B2D2D0C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TZMO SA</w:t>
            </w:r>
          </w:p>
          <w:p w14:paraId="6F25FE99" w14:textId="77777777" w:rsidR="00D87BF6" w:rsidRPr="00495C5B" w:rsidRDefault="00D87BF6" w:rsidP="00D87BF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Żółkiewskiego 20/26</w:t>
            </w:r>
          </w:p>
          <w:p w14:paraId="54CD0CDE" w14:textId="1FA51A3C" w:rsidR="008A1026" w:rsidRPr="00495C5B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5C5B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739204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7 250.85 zł</w:t>
            </w:r>
          </w:p>
        </w:tc>
      </w:tr>
      <w:tr w:rsidR="008A1026" w:rsidRPr="00140938" w14:paraId="396B21B5" w14:textId="77777777" w:rsidTr="00566A3B">
        <w:tc>
          <w:tcPr>
            <w:tcW w:w="1276" w:type="dxa"/>
            <w:shd w:val="clear" w:color="auto" w:fill="auto"/>
            <w:vAlign w:val="center"/>
          </w:tcPr>
          <w:p w14:paraId="698EE3AF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C1A7B6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54BC39E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SKAMEX  Spółka Akcyjna</w:t>
            </w:r>
          </w:p>
          <w:p w14:paraId="469C3759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14:paraId="72043EF3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EFE684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27 103.36 zł</w:t>
            </w:r>
          </w:p>
        </w:tc>
      </w:tr>
      <w:tr w:rsidR="008A1026" w:rsidRPr="00140938" w14:paraId="6C77C083" w14:textId="77777777" w:rsidTr="00566A3B">
        <w:tc>
          <w:tcPr>
            <w:tcW w:w="1276" w:type="dxa"/>
            <w:shd w:val="clear" w:color="auto" w:fill="auto"/>
            <w:vAlign w:val="center"/>
          </w:tcPr>
          <w:p w14:paraId="5DF8E8BB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052ED1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EE1DC72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SKAMEX  Spółka Akcyjna</w:t>
            </w:r>
          </w:p>
          <w:p w14:paraId="29D2D70F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14:paraId="18912588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598609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9 968.40 zł</w:t>
            </w:r>
          </w:p>
        </w:tc>
      </w:tr>
      <w:tr w:rsidR="008A1026" w:rsidRPr="00140938" w14:paraId="0500B623" w14:textId="77777777" w:rsidTr="00566A3B">
        <w:tc>
          <w:tcPr>
            <w:tcW w:w="1276" w:type="dxa"/>
            <w:shd w:val="clear" w:color="auto" w:fill="auto"/>
            <w:vAlign w:val="center"/>
          </w:tcPr>
          <w:p w14:paraId="4921591A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64097F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BCD18D0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SKAMEX  Spółka Akcyjna</w:t>
            </w:r>
          </w:p>
          <w:p w14:paraId="663DCEEF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14:paraId="6C388BD3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591829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38 648.34 zł</w:t>
            </w:r>
          </w:p>
        </w:tc>
      </w:tr>
      <w:tr w:rsidR="008A1026" w:rsidRPr="00140938" w14:paraId="1CE5C772" w14:textId="77777777" w:rsidTr="00566A3B">
        <w:tc>
          <w:tcPr>
            <w:tcW w:w="1276" w:type="dxa"/>
            <w:shd w:val="clear" w:color="auto" w:fill="auto"/>
            <w:vAlign w:val="center"/>
          </w:tcPr>
          <w:p w14:paraId="07581D0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5D835B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50852BA6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SKAMEX  Spółka Akcyjna</w:t>
            </w:r>
          </w:p>
          <w:p w14:paraId="1FE8673C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14:paraId="31CD19CD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639F5F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19 210.61 zł</w:t>
            </w:r>
          </w:p>
        </w:tc>
      </w:tr>
      <w:tr w:rsidR="008A1026" w:rsidRPr="00140938" w14:paraId="2A3B572B" w14:textId="77777777" w:rsidTr="00566A3B">
        <w:tc>
          <w:tcPr>
            <w:tcW w:w="1276" w:type="dxa"/>
            <w:shd w:val="clear" w:color="auto" w:fill="auto"/>
            <w:vAlign w:val="center"/>
          </w:tcPr>
          <w:p w14:paraId="36212247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2CCAAC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167E9E6" w14:textId="30377606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D87BF6"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14:paraId="4A84E5FC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6777CEAF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40FD1E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30 088.80 zł</w:t>
            </w:r>
          </w:p>
        </w:tc>
      </w:tr>
      <w:tr w:rsidR="008A1026" w:rsidRPr="00140938" w14:paraId="142DD513" w14:textId="77777777" w:rsidTr="00566A3B">
        <w:tc>
          <w:tcPr>
            <w:tcW w:w="1276" w:type="dxa"/>
            <w:shd w:val="clear" w:color="auto" w:fill="auto"/>
            <w:vAlign w:val="center"/>
          </w:tcPr>
          <w:p w14:paraId="418BDC6C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93DFDF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B33C6D7" w14:textId="77777777" w:rsidR="00D87BF6" w:rsidRPr="00140938" w:rsidRDefault="00D87BF6" w:rsidP="00D87B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14:paraId="3C600AF6" w14:textId="77777777" w:rsidR="00D87BF6" w:rsidRPr="00140938" w:rsidRDefault="00D87BF6" w:rsidP="00D87B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ED43397" w14:textId="4B9145B9" w:rsidR="008A1026" w:rsidRPr="00140938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CBF2C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20 439.00 zł</w:t>
            </w:r>
          </w:p>
        </w:tc>
      </w:tr>
      <w:tr w:rsidR="008A1026" w:rsidRPr="00140938" w14:paraId="5C8623C1" w14:textId="77777777" w:rsidTr="00566A3B">
        <w:tc>
          <w:tcPr>
            <w:tcW w:w="1276" w:type="dxa"/>
            <w:shd w:val="clear" w:color="auto" w:fill="auto"/>
            <w:vAlign w:val="center"/>
          </w:tcPr>
          <w:p w14:paraId="3D53FB77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E2DB9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1D72CEB" w14:textId="77777777" w:rsidR="00D87BF6" w:rsidRPr="00140938" w:rsidRDefault="00D87BF6" w:rsidP="00D87B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14:paraId="06E2ECEB" w14:textId="77777777" w:rsidR="00D87BF6" w:rsidRPr="00140938" w:rsidRDefault="00D87BF6" w:rsidP="00D87B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49194B43" w14:textId="4AA7BA07" w:rsidR="008A1026" w:rsidRPr="00140938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691637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44 496.00 zł</w:t>
            </w:r>
          </w:p>
        </w:tc>
      </w:tr>
      <w:tr w:rsidR="008A1026" w:rsidRPr="00140938" w14:paraId="6CA809BC" w14:textId="77777777" w:rsidTr="00566A3B">
        <w:tc>
          <w:tcPr>
            <w:tcW w:w="1276" w:type="dxa"/>
            <w:shd w:val="clear" w:color="auto" w:fill="auto"/>
            <w:vAlign w:val="center"/>
          </w:tcPr>
          <w:p w14:paraId="211692E9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0EA86B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38F5A643" w14:textId="77777777" w:rsidR="00D87BF6" w:rsidRPr="00140938" w:rsidRDefault="00D87BF6" w:rsidP="00D87B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14:paraId="42F839BF" w14:textId="77777777" w:rsidR="00D87BF6" w:rsidRPr="00140938" w:rsidRDefault="00D87BF6" w:rsidP="00D87B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3E92BCC2" w14:textId="47CC3352" w:rsidR="008A1026" w:rsidRPr="00140938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603A44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11 134.26 zł</w:t>
            </w:r>
          </w:p>
        </w:tc>
      </w:tr>
      <w:tr w:rsidR="008A1026" w:rsidRPr="00140938" w14:paraId="5D112104" w14:textId="77777777" w:rsidTr="00566A3B">
        <w:tc>
          <w:tcPr>
            <w:tcW w:w="1276" w:type="dxa"/>
            <w:shd w:val="clear" w:color="auto" w:fill="auto"/>
            <w:vAlign w:val="center"/>
          </w:tcPr>
          <w:p w14:paraId="058A52A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90C28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5D3FCAFA" w14:textId="77777777" w:rsidR="00D87BF6" w:rsidRPr="00140938" w:rsidRDefault="00D87BF6" w:rsidP="00D87B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14:paraId="735AC098" w14:textId="77777777" w:rsidR="00D87BF6" w:rsidRPr="00140938" w:rsidRDefault="00D87BF6" w:rsidP="00D87B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22772C60" w14:textId="7B9B7702" w:rsidR="008A1026" w:rsidRPr="00140938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EE326B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67 706.82 zł</w:t>
            </w:r>
          </w:p>
        </w:tc>
      </w:tr>
      <w:tr w:rsidR="008A1026" w:rsidRPr="00140938" w14:paraId="126A2427" w14:textId="77777777" w:rsidTr="00566A3B">
        <w:tc>
          <w:tcPr>
            <w:tcW w:w="1276" w:type="dxa"/>
            <w:shd w:val="clear" w:color="auto" w:fill="auto"/>
            <w:vAlign w:val="center"/>
          </w:tcPr>
          <w:p w14:paraId="752C70BD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EDFE24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054406B2" w14:textId="77777777" w:rsidR="00D87BF6" w:rsidRPr="00140938" w:rsidRDefault="00D87BF6" w:rsidP="00D87B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14:paraId="1DC1842D" w14:textId="77777777" w:rsidR="00D87BF6" w:rsidRPr="00140938" w:rsidRDefault="00D87BF6" w:rsidP="00D87B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96F354C" w14:textId="23F87DF4" w:rsidR="008A1026" w:rsidRPr="00140938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lastRenderedPageBreak/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5C4FB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lastRenderedPageBreak/>
              <w:t>42 411.60 zł</w:t>
            </w:r>
          </w:p>
        </w:tc>
      </w:tr>
      <w:tr w:rsidR="008A1026" w:rsidRPr="00140938" w14:paraId="59FF04AF" w14:textId="77777777" w:rsidTr="00566A3B">
        <w:tc>
          <w:tcPr>
            <w:tcW w:w="1276" w:type="dxa"/>
            <w:shd w:val="clear" w:color="auto" w:fill="auto"/>
            <w:vAlign w:val="center"/>
          </w:tcPr>
          <w:p w14:paraId="0CF9A065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8B0D5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43077756" w14:textId="77777777" w:rsidR="00D87BF6" w:rsidRPr="00140938" w:rsidRDefault="00D87BF6" w:rsidP="00D87B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14:paraId="1079F204" w14:textId="77777777" w:rsidR="00D87BF6" w:rsidRPr="00140938" w:rsidRDefault="00D87BF6" w:rsidP="00D87B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28C3713F" w14:textId="314639C7" w:rsidR="008A1026" w:rsidRPr="00140938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DC4990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222 583.14 zł</w:t>
            </w:r>
          </w:p>
        </w:tc>
      </w:tr>
      <w:tr w:rsidR="008A1026" w:rsidRPr="00140938" w14:paraId="2F58CC8C" w14:textId="77777777" w:rsidTr="00566A3B">
        <w:tc>
          <w:tcPr>
            <w:tcW w:w="1276" w:type="dxa"/>
            <w:shd w:val="clear" w:color="auto" w:fill="auto"/>
            <w:vAlign w:val="center"/>
          </w:tcPr>
          <w:p w14:paraId="276392A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FDEBC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5C891B96" w14:textId="77777777" w:rsidR="00D87BF6" w:rsidRPr="00140938" w:rsidRDefault="00D87BF6" w:rsidP="00D87B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14:paraId="12F42608" w14:textId="77777777" w:rsidR="00D87BF6" w:rsidRPr="00140938" w:rsidRDefault="00D87BF6" w:rsidP="00D87B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488FB3BC" w14:textId="3B63C0E5" w:rsidR="008A1026" w:rsidRPr="00140938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EF1DD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66 182.40 zł</w:t>
            </w:r>
          </w:p>
        </w:tc>
      </w:tr>
      <w:tr w:rsidR="008A1026" w:rsidRPr="00140938" w14:paraId="737BE3EC" w14:textId="77777777" w:rsidTr="00566A3B">
        <w:tc>
          <w:tcPr>
            <w:tcW w:w="1276" w:type="dxa"/>
            <w:shd w:val="clear" w:color="auto" w:fill="auto"/>
            <w:vAlign w:val="center"/>
          </w:tcPr>
          <w:p w14:paraId="7CABF1F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6EB280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02569B90" w14:textId="77777777" w:rsidR="00D87BF6" w:rsidRPr="00140938" w:rsidRDefault="00D87BF6" w:rsidP="00D87B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14:paraId="4F9AA360" w14:textId="77777777" w:rsidR="00D87BF6" w:rsidRPr="00140938" w:rsidRDefault="00D87BF6" w:rsidP="00D87B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2D636CDF" w14:textId="7A7A7F54" w:rsidR="008A1026" w:rsidRPr="00140938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546A39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253 130.40 zł</w:t>
            </w:r>
          </w:p>
        </w:tc>
      </w:tr>
      <w:tr w:rsidR="008A1026" w:rsidRPr="00140938" w14:paraId="4D21CE83" w14:textId="77777777" w:rsidTr="00566A3B">
        <w:tc>
          <w:tcPr>
            <w:tcW w:w="1276" w:type="dxa"/>
            <w:shd w:val="clear" w:color="auto" w:fill="auto"/>
            <w:vAlign w:val="center"/>
          </w:tcPr>
          <w:p w14:paraId="72E3BF0E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2572B3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180517E9" w14:textId="77777777" w:rsidR="00D87BF6" w:rsidRPr="00140938" w:rsidRDefault="00D87BF6" w:rsidP="00D87B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14:paraId="1673020A" w14:textId="77777777" w:rsidR="00D87BF6" w:rsidRPr="00140938" w:rsidRDefault="00D87BF6" w:rsidP="00D87B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F1EC8FC" w14:textId="5521FC8B" w:rsidR="008A1026" w:rsidRPr="00140938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112E16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58 795.20 zł</w:t>
            </w:r>
          </w:p>
        </w:tc>
      </w:tr>
      <w:tr w:rsidR="008A1026" w:rsidRPr="00140938" w14:paraId="7FF5DAC3" w14:textId="77777777" w:rsidTr="00566A3B">
        <w:tc>
          <w:tcPr>
            <w:tcW w:w="1276" w:type="dxa"/>
            <w:shd w:val="clear" w:color="auto" w:fill="auto"/>
            <w:vAlign w:val="center"/>
          </w:tcPr>
          <w:p w14:paraId="24FC5B06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3CAA15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6A129955" w14:textId="77777777" w:rsidR="00D87BF6" w:rsidRPr="00140938" w:rsidRDefault="00D87BF6" w:rsidP="00D87B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14:paraId="669146EA" w14:textId="77777777" w:rsidR="00D87BF6" w:rsidRPr="00140938" w:rsidRDefault="00D87BF6" w:rsidP="00D87B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5C41C91E" w14:textId="6E5A7491" w:rsidR="008A1026" w:rsidRPr="00140938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CD7B0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57 672.00 zł</w:t>
            </w:r>
          </w:p>
        </w:tc>
      </w:tr>
      <w:tr w:rsidR="008A1026" w:rsidRPr="00140938" w14:paraId="07E22B51" w14:textId="77777777" w:rsidTr="00566A3B">
        <w:tc>
          <w:tcPr>
            <w:tcW w:w="1276" w:type="dxa"/>
            <w:shd w:val="clear" w:color="auto" w:fill="auto"/>
            <w:vAlign w:val="center"/>
          </w:tcPr>
          <w:p w14:paraId="15D66A85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C1379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17088FCD" w14:textId="77777777" w:rsidR="00D87BF6" w:rsidRPr="00140938" w:rsidRDefault="00D87BF6" w:rsidP="00D87B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14:paraId="3E816ADD" w14:textId="77777777" w:rsidR="00D87BF6" w:rsidRPr="00140938" w:rsidRDefault="00D87BF6" w:rsidP="00D87B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79ED3C18" w14:textId="05ED6D64" w:rsidR="008A1026" w:rsidRPr="00140938" w:rsidRDefault="00D87BF6" w:rsidP="00D87B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274DD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9 344.93 zł</w:t>
            </w:r>
          </w:p>
        </w:tc>
      </w:tr>
      <w:tr w:rsidR="008A1026" w:rsidRPr="00140938" w14:paraId="264F900A" w14:textId="77777777" w:rsidTr="00566A3B">
        <w:tc>
          <w:tcPr>
            <w:tcW w:w="1276" w:type="dxa"/>
            <w:shd w:val="clear" w:color="auto" w:fill="auto"/>
            <w:vAlign w:val="center"/>
          </w:tcPr>
          <w:p w14:paraId="0AA47FB9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C47FA5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461D9ED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Lohmann &amp;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Rauscher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Polsa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8F20BAD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Moniuszki 14 </w:t>
            </w:r>
          </w:p>
          <w:p w14:paraId="38B6B6A0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88FC9A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82 661.04 zł</w:t>
            </w:r>
          </w:p>
        </w:tc>
      </w:tr>
      <w:tr w:rsidR="008A1026" w:rsidRPr="00140938" w14:paraId="2FB9D00F" w14:textId="77777777" w:rsidTr="00566A3B">
        <w:tc>
          <w:tcPr>
            <w:tcW w:w="1276" w:type="dxa"/>
            <w:shd w:val="clear" w:color="auto" w:fill="auto"/>
            <w:vAlign w:val="center"/>
          </w:tcPr>
          <w:p w14:paraId="55559F4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CC6A37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D13B0BF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Lohmann &amp;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Rauscher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Polsa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7707764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Moniuszki 14 </w:t>
            </w:r>
          </w:p>
          <w:p w14:paraId="00A0EF4E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092AC0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8 559.00 zł</w:t>
            </w:r>
          </w:p>
        </w:tc>
      </w:tr>
      <w:tr w:rsidR="008A1026" w:rsidRPr="00140938" w14:paraId="4CD10BDB" w14:textId="77777777" w:rsidTr="00566A3B">
        <w:tc>
          <w:tcPr>
            <w:tcW w:w="1276" w:type="dxa"/>
            <w:shd w:val="clear" w:color="auto" w:fill="auto"/>
            <w:vAlign w:val="center"/>
          </w:tcPr>
          <w:p w14:paraId="066F994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57293C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64D5955F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Lohmann &amp;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Rauscher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Polsa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0D04EA7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Moniuszki 14 </w:t>
            </w:r>
          </w:p>
          <w:p w14:paraId="02665827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5090D5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21 243.60 zł</w:t>
            </w:r>
          </w:p>
        </w:tc>
      </w:tr>
      <w:tr w:rsidR="008A1026" w:rsidRPr="00140938" w14:paraId="22249CEC" w14:textId="77777777" w:rsidTr="00566A3B">
        <w:tc>
          <w:tcPr>
            <w:tcW w:w="1276" w:type="dxa"/>
            <w:shd w:val="clear" w:color="auto" w:fill="auto"/>
            <w:vAlign w:val="center"/>
          </w:tcPr>
          <w:p w14:paraId="0AC09E30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8151CF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6E2C38C7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Lohmann &amp;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Rauscher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Polsa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18B2E8B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Moniuszki 14 </w:t>
            </w:r>
          </w:p>
          <w:p w14:paraId="438554E6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16E38D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135 864.00 zł</w:t>
            </w:r>
          </w:p>
        </w:tc>
      </w:tr>
      <w:tr w:rsidR="008A1026" w:rsidRPr="00140938" w14:paraId="3D7D47A0" w14:textId="77777777" w:rsidTr="00566A3B">
        <w:tc>
          <w:tcPr>
            <w:tcW w:w="1276" w:type="dxa"/>
            <w:shd w:val="clear" w:color="auto" w:fill="auto"/>
            <w:vAlign w:val="center"/>
          </w:tcPr>
          <w:p w14:paraId="71A4D795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EF64C4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9F993F0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Medan Sp. jawna Pawlak i s-ka</w:t>
            </w:r>
          </w:p>
          <w:p w14:paraId="46AD24C5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21 </w:t>
            </w:r>
          </w:p>
          <w:p w14:paraId="7B687773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BB6777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4 936.59 zł</w:t>
            </w:r>
          </w:p>
        </w:tc>
      </w:tr>
      <w:tr w:rsidR="008A1026" w:rsidRPr="00140938" w14:paraId="2B8E506F" w14:textId="77777777" w:rsidTr="00566A3B">
        <w:tc>
          <w:tcPr>
            <w:tcW w:w="1276" w:type="dxa"/>
            <w:shd w:val="clear" w:color="auto" w:fill="auto"/>
            <w:vAlign w:val="center"/>
          </w:tcPr>
          <w:p w14:paraId="0A31A7A9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F9AC67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5E57B31F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Promedica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Toruń Spółka z ograniczoną odpowiedzialnością</w:t>
            </w:r>
          </w:p>
          <w:p w14:paraId="657FA5F1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Grudziądzka 159a </w:t>
            </w:r>
          </w:p>
          <w:p w14:paraId="6D0E0E27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41D4D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16 053.12 zł</w:t>
            </w:r>
          </w:p>
        </w:tc>
      </w:tr>
      <w:tr w:rsidR="008A1026" w:rsidRPr="00140938" w14:paraId="585080D9" w14:textId="77777777" w:rsidTr="00566A3B">
        <w:tc>
          <w:tcPr>
            <w:tcW w:w="1276" w:type="dxa"/>
            <w:shd w:val="clear" w:color="auto" w:fill="auto"/>
            <w:vAlign w:val="center"/>
          </w:tcPr>
          <w:p w14:paraId="0DB08B7E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E41A1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1C9E2D5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Promedica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Toruń Spółka z ograniczoną odpowiedzialnością</w:t>
            </w:r>
          </w:p>
          <w:p w14:paraId="690FF698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Grudziądzka 159a </w:t>
            </w:r>
          </w:p>
          <w:p w14:paraId="247410BE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B3159A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68 040.00 zł</w:t>
            </w:r>
          </w:p>
        </w:tc>
      </w:tr>
      <w:tr w:rsidR="008A1026" w:rsidRPr="00140938" w14:paraId="0750E79B" w14:textId="77777777" w:rsidTr="00566A3B">
        <w:tc>
          <w:tcPr>
            <w:tcW w:w="1276" w:type="dxa"/>
            <w:shd w:val="clear" w:color="auto" w:fill="auto"/>
            <w:vAlign w:val="center"/>
          </w:tcPr>
          <w:p w14:paraId="236BDEC0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4D1E06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585C7D0" w14:textId="3D47767E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NEOSET PROFI </w:t>
            </w:r>
            <w:r w:rsidR="00D87BF6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684F454F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Szymanów 9E </w:t>
            </w:r>
          </w:p>
          <w:p w14:paraId="4422E43B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05-532 Góra Kalwaria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9A80EE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lastRenderedPageBreak/>
              <w:t>25 120.35 zł</w:t>
            </w:r>
          </w:p>
        </w:tc>
      </w:tr>
      <w:tr w:rsidR="008A1026" w:rsidRPr="00140938" w14:paraId="22F5952D" w14:textId="77777777" w:rsidTr="00566A3B">
        <w:tc>
          <w:tcPr>
            <w:tcW w:w="1276" w:type="dxa"/>
            <w:shd w:val="clear" w:color="auto" w:fill="auto"/>
            <w:vAlign w:val="center"/>
          </w:tcPr>
          <w:p w14:paraId="45D1E12D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B85A36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7E697B71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2FB1963D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4ADD631F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30889C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7 306.20 zł</w:t>
            </w:r>
          </w:p>
        </w:tc>
      </w:tr>
      <w:tr w:rsidR="008A1026" w:rsidRPr="00140938" w14:paraId="10D6B2EB" w14:textId="77777777" w:rsidTr="00566A3B">
        <w:tc>
          <w:tcPr>
            <w:tcW w:w="1276" w:type="dxa"/>
            <w:shd w:val="clear" w:color="auto" w:fill="auto"/>
            <w:vAlign w:val="center"/>
          </w:tcPr>
          <w:p w14:paraId="4268A44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733C31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36D8FC11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40938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3D4AF0F7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7F0B16EF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7BBB8B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66 074.40 zł</w:t>
            </w:r>
          </w:p>
        </w:tc>
      </w:tr>
      <w:tr w:rsidR="008A1026" w:rsidRPr="00140938" w14:paraId="58BB2950" w14:textId="77777777" w:rsidTr="00566A3B">
        <w:tc>
          <w:tcPr>
            <w:tcW w:w="1276" w:type="dxa"/>
            <w:shd w:val="clear" w:color="auto" w:fill="auto"/>
            <w:vAlign w:val="center"/>
          </w:tcPr>
          <w:p w14:paraId="179A98AC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DFB3E9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105B8AD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Paul Hartmann Polska Sp. z o.o.</w:t>
            </w:r>
          </w:p>
          <w:p w14:paraId="138AA62F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Żeromskiego 17 </w:t>
            </w:r>
          </w:p>
          <w:p w14:paraId="49160AAD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A47220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135 076.36 zł</w:t>
            </w:r>
          </w:p>
        </w:tc>
      </w:tr>
      <w:tr w:rsidR="008A1026" w:rsidRPr="00140938" w14:paraId="4DAE35A3" w14:textId="77777777" w:rsidTr="00566A3B">
        <w:tc>
          <w:tcPr>
            <w:tcW w:w="1276" w:type="dxa"/>
            <w:shd w:val="clear" w:color="auto" w:fill="auto"/>
            <w:vAlign w:val="center"/>
          </w:tcPr>
          <w:p w14:paraId="1F2CCD4A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CC4097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AD696E0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Paul Hartmann Polska Sp. z o.o.</w:t>
            </w:r>
          </w:p>
          <w:p w14:paraId="15670E28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Żeromskiego 17 </w:t>
            </w:r>
          </w:p>
          <w:p w14:paraId="2D96D4E5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72302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83 665.28 zł</w:t>
            </w:r>
          </w:p>
        </w:tc>
      </w:tr>
      <w:tr w:rsidR="008A1026" w:rsidRPr="00140938" w14:paraId="1AC28F6D" w14:textId="77777777" w:rsidTr="00566A3B">
        <w:tc>
          <w:tcPr>
            <w:tcW w:w="1276" w:type="dxa"/>
            <w:shd w:val="clear" w:color="auto" w:fill="auto"/>
            <w:vAlign w:val="center"/>
          </w:tcPr>
          <w:p w14:paraId="2F4C9684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3719CD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4E58AC3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Paul Hartmann Polska Sp. z o.o.</w:t>
            </w:r>
          </w:p>
          <w:p w14:paraId="55094B02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Żeromskiego 17 </w:t>
            </w:r>
          </w:p>
          <w:p w14:paraId="608F6258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BCA2E8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24 672.82 zł</w:t>
            </w:r>
          </w:p>
        </w:tc>
      </w:tr>
      <w:tr w:rsidR="008A1026" w:rsidRPr="00140938" w14:paraId="3BAA2C7E" w14:textId="77777777" w:rsidTr="00566A3B">
        <w:tc>
          <w:tcPr>
            <w:tcW w:w="1276" w:type="dxa"/>
            <w:shd w:val="clear" w:color="auto" w:fill="auto"/>
            <w:vAlign w:val="center"/>
          </w:tcPr>
          <w:p w14:paraId="350506DD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E523F4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DA10F0D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Paul Hartmann Polska Sp. z o.o.</w:t>
            </w:r>
          </w:p>
          <w:p w14:paraId="46CB1D2B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Żeromskiego 17 </w:t>
            </w:r>
          </w:p>
          <w:p w14:paraId="792AE457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86E91E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70 794.00 zł</w:t>
            </w:r>
          </w:p>
        </w:tc>
      </w:tr>
      <w:tr w:rsidR="008A1026" w:rsidRPr="00140938" w14:paraId="4C45E148" w14:textId="77777777" w:rsidTr="00566A3B">
        <w:tc>
          <w:tcPr>
            <w:tcW w:w="1276" w:type="dxa"/>
            <w:shd w:val="clear" w:color="auto" w:fill="auto"/>
            <w:vAlign w:val="center"/>
          </w:tcPr>
          <w:p w14:paraId="0A79BCB6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494AE9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45CBC0B5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Paul Hartmann Polska Sp. z o.o.</w:t>
            </w:r>
          </w:p>
          <w:p w14:paraId="34ACC788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Żeromskiego 17 </w:t>
            </w:r>
          </w:p>
          <w:p w14:paraId="636F75D6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086CE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61 040.52 zł</w:t>
            </w:r>
          </w:p>
        </w:tc>
      </w:tr>
      <w:tr w:rsidR="008A1026" w:rsidRPr="00140938" w14:paraId="41355D53" w14:textId="77777777" w:rsidTr="00566A3B">
        <w:tc>
          <w:tcPr>
            <w:tcW w:w="1276" w:type="dxa"/>
            <w:shd w:val="clear" w:color="auto" w:fill="auto"/>
            <w:vAlign w:val="center"/>
          </w:tcPr>
          <w:p w14:paraId="2FE0766D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2C0352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208844D2" w14:textId="77777777" w:rsidR="008A1026" w:rsidRPr="00140938" w:rsidRDefault="008A1026" w:rsidP="00566A3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FAPOMED POLSKA SPÓŁKA Z OGRANICZONĄ ODPOWIEDZIALNOŚCIĄ</w:t>
            </w:r>
          </w:p>
          <w:p w14:paraId="26C4F293" w14:textId="77777777" w:rsidR="008A1026" w:rsidRPr="00140938" w:rsidRDefault="008A1026" w:rsidP="00566A3B">
            <w:pPr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 xml:space="preserve">OKOPOWA 47/27 </w:t>
            </w:r>
          </w:p>
          <w:p w14:paraId="6C9AB369" w14:textId="77777777" w:rsidR="008A1026" w:rsidRPr="00140938" w:rsidRDefault="008A1026" w:rsidP="00566A3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01-059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E1C453" w14:textId="77777777" w:rsidR="008A1026" w:rsidRPr="00140938" w:rsidRDefault="008A1026" w:rsidP="00566A3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0938">
              <w:rPr>
                <w:rFonts w:ascii="Arial Narrow" w:hAnsi="Arial Narrow" w:cs="Arial"/>
                <w:sz w:val="22"/>
                <w:szCs w:val="22"/>
              </w:rPr>
              <w:t>331 933.60 zł</w:t>
            </w:r>
          </w:p>
        </w:tc>
      </w:tr>
    </w:tbl>
    <w:p w14:paraId="25586A30" w14:textId="77777777" w:rsidR="00D87BF6" w:rsidRDefault="00D87BF6" w:rsidP="00495C5B">
      <w:pPr>
        <w:pStyle w:val="Tekstpodstawowy"/>
        <w:spacing w:before="600" w:after="480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374A0355" w14:textId="77EB9FA5" w:rsidR="00A80738" w:rsidRDefault="00A80738" w:rsidP="00495C5B">
      <w:pPr>
        <w:pStyle w:val="Tekstpodstawowy"/>
        <w:spacing w:before="600" w:after="480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140938">
        <w:rPr>
          <w:rFonts w:ascii="Arial Narrow" w:hAnsi="Arial Narrow" w:cs="Arial"/>
          <w:i/>
          <w:sz w:val="22"/>
          <w:szCs w:val="22"/>
        </w:rPr>
        <w:t>Zamawiający</w:t>
      </w:r>
    </w:p>
    <w:p w14:paraId="11C14F14" w14:textId="77777777" w:rsidR="00D87BF6" w:rsidRDefault="00D87BF6" w:rsidP="00D87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AE0F5A" w14:textId="77777777" w:rsidR="00D87BF6" w:rsidRDefault="00D87BF6" w:rsidP="00D87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05097E" w14:textId="77777777" w:rsidR="00D87BF6" w:rsidRDefault="00D87BF6" w:rsidP="00D87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BD3955" w14:textId="77777777" w:rsidR="00D87BF6" w:rsidRDefault="00D87BF6" w:rsidP="00D87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B024F4" w14:textId="77777777" w:rsidR="00D87BF6" w:rsidRDefault="00D87BF6" w:rsidP="00D87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A8EF99" w14:textId="77777777" w:rsidR="00D87BF6" w:rsidRDefault="00D87BF6" w:rsidP="00D87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75EFB1" w14:textId="77777777" w:rsidR="00D87BF6" w:rsidRDefault="00D87BF6" w:rsidP="00D87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A96068" w14:textId="77777777" w:rsidR="00D87BF6" w:rsidRDefault="00D87BF6" w:rsidP="00D87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476509" w14:textId="77777777" w:rsidR="00D87BF6" w:rsidRDefault="00D87BF6" w:rsidP="00D87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CF1C4B" w14:textId="77777777" w:rsidR="00D87BF6" w:rsidRDefault="00D87BF6" w:rsidP="00D87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16C967" w14:textId="16C092C9" w:rsidR="00D87BF6" w:rsidRPr="0094432E" w:rsidRDefault="00D87BF6" w:rsidP="00D87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3 </w:t>
      </w:r>
      <w:r w:rsidRPr="0094432E">
        <w:rPr>
          <w:rFonts w:ascii="Arial Narrow" w:hAnsi="Arial Narrow"/>
          <w:sz w:val="18"/>
          <w:szCs w:val="20"/>
        </w:rPr>
        <w:t>ark.</w:t>
      </w:r>
    </w:p>
    <w:p w14:paraId="48393B4D" w14:textId="77777777" w:rsidR="00D87BF6" w:rsidRPr="0094432E" w:rsidRDefault="00D87BF6" w:rsidP="00D87B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94432E">
        <w:rPr>
          <w:rFonts w:ascii="Arial Narrow" w:hAnsi="Arial Narrow"/>
          <w:sz w:val="18"/>
          <w:szCs w:val="20"/>
        </w:rPr>
        <w:t>SZPubl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 w:rsidRPr="0094432E">
        <w:rPr>
          <w:rFonts w:ascii="Arial Narrow" w:hAnsi="Arial Narrow"/>
          <w:sz w:val="18"/>
          <w:szCs w:val="18"/>
        </w:rPr>
        <w:t>SZPubl</w:t>
      </w:r>
      <w:proofErr w:type="spellEnd"/>
      <w:r w:rsidRPr="0094432E">
        <w:rPr>
          <w:rFonts w:ascii="Arial Narrow" w:hAnsi="Arial Narrow"/>
          <w:sz w:val="18"/>
          <w:szCs w:val="18"/>
        </w:rPr>
        <w:t>. T2612 B</w:t>
      </w:r>
      <w:r>
        <w:rPr>
          <w:rFonts w:ascii="Arial Narrow" w:hAnsi="Arial Narrow"/>
          <w:sz w:val="18"/>
          <w:szCs w:val="18"/>
        </w:rPr>
        <w:t>5</w:t>
      </w:r>
    </w:p>
    <w:p w14:paraId="56A4CC5E" w14:textId="77777777" w:rsidR="00D87BF6" w:rsidRPr="0094432E" w:rsidRDefault="00D87BF6" w:rsidP="00D87BF6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B. Baranowska – tel. 261 417 364</w:t>
      </w:r>
    </w:p>
    <w:p w14:paraId="1E05FFAC" w14:textId="58E14B7C" w:rsidR="00D87BF6" w:rsidRPr="00140938" w:rsidRDefault="00D87BF6" w:rsidP="00D87BF6">
      <w:pPr>
        <w:rPr>
          <w:rFonts w:ascii="Arial Narrow" w:hAnsi="Arial Narrow" w:cs="Arial"/>
          <w:i/>
          <w:sz w:val="22"/>
          <w:szCs w:val="22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2024-04-04</w:t>
      </w:r>
    </w:p>
    <w:bookmarkEnd w:id="0"/>
    <w:sectPr w:rsidR="00D87BF6" w:rsidRPr="00140938" w:rsidSect="007D28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2973BF" w14:textId="77777777" w:rsidR="007D2803" w:rsidRDefault="007D2803">
      <w:r>
        <w:separator/>
      </w:r>
    </w:p>
  </w:endnote>
  <w:endnote w:type="continuationSeparator" w:id="0">
    <w:p w14:paraId="45C5B74E" w14:textId="77777777" w:rsidR="007D2803" w:rsidRDefault="007D2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334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7A1F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74E73" w14:textId="73F3A839" w:rsidR="00986737" w:rsidRPr="00986737" w:rsidRDefault="00D87BF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FEF56BA" wp14:editId="6AEF288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B54B52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F8954C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125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2DC7B0" w14:textId="77777777" w:rsidR="009F189D" w:rsidRDefault="009F189D">
    <w:pPr>
      <w:pStyle w:val="Stopka"/>
      <w:tabs>
        <w:tab w:val="clear" w:pos="4536"/>
      </w:tabs>
      <w:jc w:val="center"/>
    </w:pPr>
  </w:p>
  <w:p w14:paraId="7352657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B60E6B" w14:textId="77777777" w:rsidR="007D2803" w:rsidRDefault="007D2803">
      <w:r>
        <w:separator/>
      </w:r>
    </w:p>
  </w:footnote>
  <w:footnote w:type="continuationSeparator" w:id="0">
    <w:p w14:paraId="200E7D8E" w14:textId="77777777" w:rsidR="007D2803" w:rsidRDefault="007D2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8DC5D" w14:textId="77777777" w:rsidR="008A1026" w:rsidRDefault="008A1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8C4C7" w14:textId="77777777" w:rsidR="008A1026" w:rsidRDefault="008A1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B8946" w14:textId="77777777" w:rsidR="008A1026" w:rsidRDefault="008A10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803"/>
    <w:rsid w:val="00007727"/>
    <w:rsid w:val="00017720"/>
    <w:rsid w:val="00035488"/>
    <w:rsid w:val="000D7F25"/>
    <w:rsid w:val="000E00E5"/>
    <w:rsid w:val="00127C6E"/>
    <w:rsid w:val="00140938"/>
    <w:rsid w:val="00173B20"/>
    <w:rsid w:val="001C69FF"/>
    <w:rsid w:val="0023318D"/>
    <w:rsid w:val="003D72FD"/>
    <w:rsid w:val="00423179"/>
    <w:rsid w:val="00490DC0"/>
    <w:rsid w:val="00493F8C"/>
    <w:rsid w:val="00495C5B"/>
    <w:rsid w:val="004C7E9B"/>
    <w:rsid w:val="005614F2"/>
    <w:rsid w:val="00577BC6"/>
    <w:rsid w:val="005A632E"/>
    <w:rsid w:val="0069085C"/>
    <w:rsid w:val="006B27ED"/>
    <w:rsid w:val="007D2803"/>
    <w:rsid w:val="00843263"/>
    <w:rsid w:val="00861E75"/>
    <w:rsid w:val="008A1026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54551"/>
    <w:rsid w:val="00D665F5"/>
    <w:rsid w:val="00D7128F"/>
    <w:rsid w:val="00D87BF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47CEFD"/>
  <w15:chartTrackingRefBased/>
  <w15:docId w15:val="{8A19324D-444C-48BC-BDAD-F73BD328C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87BF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87B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809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2024-04-04T11:49:00Z</cp:lastPrinted>
  <dcterms:created xsi:type="dcterms:W3CDTF">2024-04-04T11:50:00Z</dcterms:created>
  <dcterms:modified xsi:type="dcterms:W3CDTF">2024-04-04T11:50:00Z</dcterms:modified>
</cp:coreProperties>
</file>