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FDC7C5" w14:textId="77777777" w:rsidR="00986737" w:rsidRPr="00DC34A0" w:rsidRDefault="00582E7F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DC34A0">
        <w:rPr>
          <w:rFonts w:ascii="Arial Narrow" w:hAnsi="Arial Narrow" w:cs="Arial"/>
          <w:sz w:val="22"/>
          <w:szCs w:val="22"/>
        </w:rPr>
        <w:t>Bydgoszcz</w:t>
      </w:r>
      <w:r w:rsidR="00986737" w:rsidRPr="00DC34A0">
        <w:rPr>
          <w:rFonts w:ascii="Arial Narrow" w:hAnsi="Arial Narrow" w:cs="Arial"/>
          <w:sz w:val="22"/>
          <w:szCs w:val="22"/>
        </w:rPr>
        <w:t xml:space="preserve"> dnia: </w:t>
      </w:r>
      <w:r w:rsidRPr="00DC34A0">
        <w:rPr>
          <w:rFonts w:ascii="Arial Narrow" w:hAnsi="Arial Narrow" w:cs="Arial"/>
          <w:sz w:val="22"/>
          <w:szCs w:val="22"/>
        </w:rPr>
        <w:t>2024-04-05</w:t>
      </w:r>
    </w:p>
    <w:p w14:paraId="1EE5A982" w14:textId="77777777" w:rsidR="00986737" w:rsidRPr="00DC34A0" w:rsidRDefault="00582E7F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C34A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BA4AB01" w14:textId="77777777" w:rsidR="00986737" w:rsidRPr="00DC34A0" w:rsidRDefault="00582E7F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C34A0">
        <w:rPr>
          <w:rFonts w:ascii="Arial Narrow" w:hAnsi="Arial Narrow" w:cs="Arial"/>
          <w:sz w:val="22"/>
          <w:szCs w:val="22"/>
        </w:rPr>
        <w:t>Powstańców Warszawy</w:t>
      </w:r>
      <w:r w:rsidR="00986737" w:rsidRPr="00DC34A0">
        <w:rPr>
          <w:rFonts w:ascii="Arial Narrow" w:hAnsi="Arial Narrow" w:cs="Arial"/>
          <w:sz w:val="22"/>
          <w:szCs w:val="22"/>
        </w:rPr>
        <w:t xml:space="preserve"> </w:t>
      </w:r>
      <w:r w:rsidRPr="00DC34A0">
        <w:rPr>
          <w:rFonts w:ascii="Arial Narrow" w:hAnsi="Arial Narrow" w:cs="Arial"/>
          <w:sz w:val="22"/>
          <w:szCs w:val="22"/>
        </w:rPr>
        <w:t>5</w:t>
      </w:r>
    </w:p>
    <w:p w14:paraId="274129D8" w14:textId="77777777" w:rsidR="00986737" w:rsidRPr="00DC34A0" w:rsidRDefault="00582E7F" w:rsidP="00986737">
      <w:pPr>
        <w:rPr>
          <w:rFonts w:ascii="Arial Narrow" w:hAnsi="Arial Narrow" w:cs="Arial"/>
          <w:sz w:val="22"/>
          <w:szCs w:val="22"/>
        </w:rPr>
      </w:pPr>
      <w:r w:rsidRPr="00DC34A0">
        <w:rPr>
          <w:rFonts w:ascii="Arial Narrow" w:hAnsi="Arial Narrow" w:cs="Arial"/>
          <w:sz w:val="22"/>
          <w:szCs w:val="22"/>
        </w:rPr>
        <w:t>85-681</w:t>
      </w:r>
      <w:r w:rsidR="00986737" w:rsidRPr="00DC34A0">
        <w:rPr>
          <w:rFonts w:ascii="Arial Narrow" w:hAnsi="Arial Narrow" w:cs="Arial"/>
          <w:sz w:val="22"/>
          <w:szCs w:val="22"/>
        </w:rPr>
        <w:t xml:space="preserve"> </w:t>
      </w:r>
      <w:r w:rsidRPr="00DC34A0">
        <w:rPr>
          <w:rFonts w:ascii="Arial Narrow" w:hAnsi="Arial Narrow" w:cs="Arial"/>
          <w:sz w:val="22"/>
          <w:szCs w:val="22"/>
        </w:rPr>
        <w:t>Bydgoszcz</w:t>
      </w:r>
    </w:p>
    <w:p w14:paraId="09EF0D47" w14:textId="77777777" w:rsidR="00986737" w:rsidRPr="00DC34A0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DC34A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2DD0D0C" w14:textId="77777777" w:rsidR="00986737" w:rsidRPr="00DC34A0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DC34A0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DC34A0" w14:paraId="71107AC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4A5E4C" w14:textId="77777777" w:rsidR="00986737" w:rsidRPr="00DC34A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DC34A0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041FC3B" w14:textId="77777777" w:rsidR="00986737" w:rsidRPr="00DC34A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DC34A0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E762D3E" w14:textId="77777777" w:rsidR="00986737" w:rsidRPr="00DC34A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C34A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C34A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C34A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C34A0" w14:paraId="55421293" w14:textId="77777777" w:rsidTr="005A632E">
        <w:tc>
          <w:tcPr>
            <w:tcW w:w="2269" w:type="dxa"/>
            <w:shd w:val="clear" w:color="auto" w:fill="auto"/>
          </w:tcPr>
          <w:p w14:paraId="36B253C7" w14:textId="77777777" w:rsidR="00986737" w:rsidRPr="00DC34A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44D23B" w14:textId="77777777" w:rsidR="00986737" w:rsidRPr="00DC34A0" w:rsidRDefault="00582E7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sprzętu jednorazowego użytku dla Zakładu Radiologii </w:t>
            </w:r>
            <w:proofErr w:type="gramStart"/>
            <w:r w:rsidRPr="00DC34A0">
              <w:rPr>
                <w:rFonts w:ascii="Arial Narrow" w:hAnsi="Arial Narrow" w:cs="Arial"/>
                <w:b/>
                <w:sz w:val="22"/>
                <w:szCs w:val="22"/>
              </w:rPr>
              <w:t>Lekarskiej  na</w:t>
            </w:r>
            <w:proofErr w:type="gramEnd"/>
            <w:r w:rsidRPr="00DC34A0">
              <w:rPr>
                <w:rFonts w:ascii="Arial Narrow" w:hAnsi="Arial Narrow" w:cs="Arial"/>
                <w:b/>
                <w:sz w:val="22"/>
                <w:szCs w:val="22"/>
              </w:rPr>
              <w:t xml:space="preserve"> okres 24 miesięcy</w:t>
            </w:r>
            <w:r w:rsidR="00986737" w:rsidRPr="00DC34A0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582E7F" w:rsidRPr="00DC34A0" w14:paraId="4DBA16CF" w14:textId="77777777" w:rsidTr="00062CEB">
        <w:tc>
          <w:tcPr>
            <w:tcW w:w="2269" w:type="dxa"/>
            <w:shd w:val="clear" w:color="auto" w:fill="auto"/>
          </w:tcPr>
          <w:p w14:paraId="62CF7607" w14:textId="77777777" w:rsidR="00582E7F" w:rsidRPr="00DC34A0" w:rsidRDefault="00582E7F" w:rsidP="00062C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EFE892" w14:textId="77777777" w:rsidR="00582E7F" w:rsidRPr="00DC34A0" w:rsidRDefault="00582E7F" w:rsidP="00062C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b/>
                <w:sz w:val="22"/>
                <w:szCs w:val="22"/>
              </w:rPr>
              <w:t>29/2024</w:t>
            </w:r>
          </w:p>
        </w:tc>
      </w:tr>
    </w:tbl>
    <w:p w14:paraId="7709E102" w14:textId="77777777" w:rsidR="00A80738" w:rsidRPr="00DC34A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5109F373" w14:textId="77777777" w:rsidR="00D665F5" w:rsidRPr="00DC34A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C34A0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DC34A0">
        <w:rPr>
          <w:rFonts w:ascii="Arial Narrow" w:hAnsi="Arial Narrow" w:cs="Arial"/>
          <w:sz w:val="22"/>
          <w:szCs w:val="22"/>
        </w:rPr>
        <w:t>2</w:t>
      </w:r>
      <w:r w:rsidRPr="00DC34A0">
        <w:rPr>
          <w:rFonts w:ascii="Arial Narrow" w:hAnsi="Arial Narrow" w:cs="Arial"/>
          <w:sz w:val="22"/>
          <w:szCs w:val="22"/>
        </w:rPr>
        <w:t xml:space="preserve"> ust. 5 </w:t>
      </w:r>
      <w:r w:rsidRPr="00DC34A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DC34A0">
        <w:rPr>
          <w:rFonts w:ascii="Arial Narrow" w:hAnsi="Arial Narrow" w:cs="Arial"/>
          <w:sz w:val="22"/>
          <w:szCs w:val="22"/>
        </w:rPr>
        <w:t xml:space="preserve"> </w:t>
      </w:r>
      <w:r w:rsidR="00582E7F" w:rsidRPr="00DC34A0">
        <w:rPr>
          <w:rFonts w:ascii="Arial Narrow" w:hAnsi="Arial Narrow" w:cs="Arial"/>
          <w:sz w:val="22"/>
          <w:szCs w:val="22"/>
        </w:rPr>
        <w:t>(</w:t>
      </w:r>
      <w:proofErr w:type="spellStart"/>
      <w:r w:rsidR="00582E7F" w:rsidRPr="00DC34A0">
        <w:rPr>
          <w:rFonts w:ascii="Arial Narrow" w:hAnsi="Arial Narrow" w:cs="Arial"/>
          <w:sz w:val="22"/>
          <w:szCs w:val="22"/>
        </w:rPr>
        <w:t>t.j</w:t>
      </w:r>
      <w:proofErr w:type="spellEnd"/>
      <w:r w:rsidR="00582E7F" w:rsidRPr="00DC34A0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DC34A0">
        <w:rPr>
          <w:rFonts w:ascii="Arial Narrow" w:hAnsi="Arial Narrow" w:cs="Arial"/>
          <w:sz w:val="22"/>
          <w:szCs w:val="22"/>
        </w:rPr>
        <w:t xml:space="preserve"> </w:t>
      </w:r>
      <w:r w:rsidRPr="00DC34A0">
        <w:rPr>
          <w:rFonts w:ascii="Arial Narrow" w:hAnsi="Arial Narrow" w:cs="Arial"/>
          <w:sz w:val="22"/>
          <w:szCs w:val="22"/>
        </w:rPr>
        <w:t>udostępnia</w:t>
      </w:r>
      <w:r w:rsidR="00F95C33" w:rsidRPr="00DC34A0">
        <w:rPr>
          <w:rFonts w:ascii="Arial Narrow" w:hAnsi="Arial Narrow" w:cs="Arial"/>
          <w:sz w:val="22"/>
          <w:szCs w:val="22"/>
        </w:rPr>
        <w:t xml:space="preserve"> </w:t>
      </w:r>
      <w:r w:rsidR="004C7E9B" w:rsidRPr="00DC34A0">
        <w:rPr>
          <w:rFonts w:ascii="Arial Narrow" w:hAnsi="Arial Narrow" w:cs="Arial"/>
          <w:sz w:val="22"/>
          <w:szCs w:val="22"/>
        </w:rPr>
        <w:t>informacj</w:t>
      </w:r>
      <w:r w:rsidR="00577BC6" w:rsidRPr="00DC34A0">
        <w:rPr>
          <w:rFonts w:ascii="Arial Narrow" w:hAnsi="Arial Narrow" w:cs="Arial"/>
          <w:sz w:val="22"/>
          <w:szCs w:val="22"/>
        </w:rPr>
        <w:t>ę</w:t>
      </w:r>
      <w:r w:rsidR="00035488" w:rsidRPr="00DC34A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DC34A0">
        <w:rPr>
          <w:rFonts w:ascii="Arial Narrow" w:hAnsi="Arial Narrow" w:cs="Arial"/>
          <w:sz w:val="22"/>
          <w:szCs w:val="22"/>
        </w:rPr>
        <w:t>.</w:t>
      </w:r>
    </w:p>
    <w:p w14:paraId="05CD6802" w14:textId="77777777" w:rsidR="00A80738" w:rsidRPr="00DC34A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DC34A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DC34A0">
        <w:rPr>
          <w:rFonts w:ascii="Arial Narrow" w:hAnsi="Arial Narrow" w:cs="Arial"/>
          <w:sz w:val="22"/>
          <w:szCs w:val="22"/>
        </w:rPr>
        <w:t xml:space="preserve"> w dniu </w:t>
      </w:r>
      <w:r w:rsidR="00582E7F" w:rsidRPr="00DC34A0">
        <w:rPr>
          <w:rFonts w:ascii="Arial Narrow" w:hAnsi="Arial Narrow" w:cs="Arial"/>
          <w:sz w:val="22"/>
          <w:szCs w:val="22"/>
        </w:rPr>
        <w:t>05/04/2024</w:t>
      </w:r>
      <w:r w:rsidR="00FF4AB1" w:rsidRPr="00DC34A0">
        <w:rPr>
          <w:rFonts w:ascii="Arial Narrow" w:hAnsi="Arial Narrow" w:cs="Arial"/>
          <w:sz w:val="22"/>
          <w:szCs w:val="22"/>
        </w:rPr>
        <w:t xml:space="preserve"> o godz. </w:t>
      </w:r>
      <w:r w:rsidR="00582E7F" w:rsidRPr="00DC34A0">
        <w:rPr>
          <w:rFonts w:ascii="Arial Narrow" w:hAnsi="Arial Narrow" w:cs="Arial"/>
          <w:sz w:val="22"/>
          <w:szCs w:val="22"/>
        </w:rPr>
        <w:t>08:30</w:t>
      </w:r>
      <w:r w:rsidRPr="00DC34A0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DC34A0" w14:paraId="1A9A750F" w14:textId="77777777" w:rsidTr="005A632E">
        <w:tc>
          <w:tcPr>
            <w:tcW w:w="1276" w:type="dxa"/>
            <w:shd w:val="clear" w:color="auto" w:fill="F2F2F2"/>
            <w:vAlign w:val="center"/>
          </w:tcPr>
          <w:p w14:paraId="341BD76A" w14:textId="77777777" w:rsidR="006B27ED" w:rsidRPr="00DC34A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DC34A0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B23CA50" w14:textId="77777777" w:rsidR="006B27ED" w:rsidRPr="00DC34A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7151982" w14:textId="77777777" w:rsidR="006B27ED" w:rsidRPr="00DC34A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F805DC8" w14:textId="77777777" w:rsidR="006B27ED" w:rsidRPr="00DC34A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82E7F" w:rsidRPr="00DC34A0" w14:paraId="6AB19A45" w14:textId="77777777" w:rsidTr="00062CEB">
        <w:tc>
          <w:tcPr>
            <w:tcW w:w="1276" w:type="dxa"/>
            <w:shd w:val="clear" w:color="auto" w:fill="auto"/>
            <w:vAlign w:val="center"/>
          </w:tcPr>
          <w:p w14:paraId="32898B27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AC34AD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66DC510" w14:textId="77777777" w:rsidR="00582E7F" w:rsidRPr="00DC34A0" w:rsidRDefault="00582E7F" w:rsidP="00062CE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C34A0">
              <w:rPr>
                <w:rFonts w:ascii="Arial Narrow" w:hAnsi="Arial Narrow" w:cs="Arial"/>
                <w:sz w:val="22"/>
                <w:szCs w:val="22"/>
              </w:rPr>
              <w:t>Penumbra</w:t>
            </w:r>
            <w:proofErr w:type="spellEnd"/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Europe GmbH</w:t>
            </w:r>
          </w:p>
          <w:p w14:paraId="5C2DC616" w14:textId="77777777" w:rsidR="00582E7F" w:rsidRPr="00DC34A0" w:rsidRDefault="00582E7F" w:rsidP="00062CEB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Am </w:t>
            </w:r>
            <w:proofErr w:type="spellStart"/>
            <w:r w:rsidRPr="00DC34A0">
              <w:rPr>
                <w:rFonts w:ascii="Arial Narrow" w:hAnsi="Arial Narrow" w:cs="Arial"/>
                <w:sz w:val="22"/>
                <w:szCs w:val="22"/>
              </w:rPr>
              <w:t>Borsigturm</w:t>
            </w:r>
            <w:proofErr w:type="spellEnd"/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44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3151A93" w14:textId="77274A53" w:rsidR="00582E7F" w:rsidRPr="00DC34A0" w:rsidRDefault="00582E7F" w:rsidP="00062CE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13507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Berlin</w:t>
            </w:r>
            <w:r w:rsidR="00DC34A0">
              <w:rPr>
                <w:rFonts w:ascii="Arial Narrow" w:hAnsi="Arial Narrow" w:cs="Arial"/>
                <w:sz w:val="22"/>
                <w:szCs w:val="22"/>
              </w:rPr>
              <w:t>, Niemcy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589012" w14:textId="77777777" w:rsidR="00DC34A0" w:rsidRPr="00DC34A0" w:rsidRDefault="00DC34A0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603 650,00 zł netto</w:t>
            </w:r>
          </w:p>
          <w:p w14:paraId="3BA95869" w14:textId="7676D0F8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651</w:t>
            </w:r>
            <w:r w:rsidR="00DC34A0">
              <w:rPr>
                <w:rFonts w:ascii="Arial Narrow" w:hAnsi="Arial Narrow" w:cs="Arial"/>
                <w:sz w:val="22"/>
                <w:szCs w:val="22"/>
              </w:rPr>
              <w:t> 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942</w:t>
            </w:r>
            <w:r w:rsidR="00DC34A0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00 zł</w:t>
            </w:r>
            <w:r w:rsidR="00DC34A0" w:rsidRPr="00DC34A0">
              <w:rPr>
                <w:rFonts w:ascii="Arial Narrow" w:hAnsi="Arial Narrow" w:cs="Arial"/>
                <w:sz w:val="22"/>
                <w:szCs w:val="22"/>
              </w:rPr>
              <w:t xml:space="preserve"> brutto</w:t>
            </w:r>
          </w:p>
        </w:tc>
      </w:tr>
      <w:tr w:rsidR="00582E7F" w:rsidRPr="00DC34A0" w14:paraId="555C5E77" w14:textId="77777777" w:rsidTr="00062CEB">
        <w:tc>
          <w:tcPr>
            <w:tcW w:w="1276" w:type="dxa"/>
            <w:shd w:val="clear" w:color="auto" w:fill="auto"/>
            <w:vAlign w:val="center"/>
          </w:tcPr>
          <w:p w14:paraId="3A783903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2FE9CE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162942C7" w14:textId="77777777" w:rsidR="00582E7F" w:rsidRPr="00DC34A0" w:rsidRDefault="00582E7F" w:rsidP="00062CE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C34A0">
              <w:rPr>
                <w:rFonts w:ascii="Arial Narrow" w:hAnsi="Arial Narrow" w:cs="Arial"/>
                <w:sz w:val="22"/>
                <w:szCs w:val="22"/>
              </w:rPr>
              <w:t>Alteris</w:t>
            </w:r>
            <w:proofErr w:type="spellEnd"/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Spółka Akcyjna</w:t>
            </w:r>
          </w:p>
          <w:p w14:paraId="47F395F3" w14:textId="77777777" w:rsidR="00582E7F" w:rsidRPr="00DC34A0" w:rsidRDefault="00582E7F" w:rsidP="00062CEB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Ceglana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35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6CC53F5" w14:textId="77777777" w:rsidR="00582E7F" w:rsidRPr="00DC34A0" w:rsidRDefault="00582E7F" w:rsidP="00062CE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40-514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BDBF30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6 858.00 zł</w:t>
            </w:r>
          </w:p>
        </w:tc>
      </w:tr>
      <w:tr w:rsidR="00582E7F" w:rsidRPr="00DC34A0" w14:paraId="05219B76" w14:textId="77777777" w:rsidTr="00062CEB">
        <w:tc>
          <w:tcPr>
            <w:tcW w:w="1276" w:type="dxa"/>
            <w:shd w:val="clear" w:color="auto" w:fill="auto"/>
            <w:vAlign w:val="center"/>
          </w:tcPr>
          <w:p w14:paraId="53A0E6C0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C146B0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7C1C034" w14:textId="77777777" w:rsidR="00582E7F" w:rsidRPr="00DC34A0" w:rsidRDefault="00582E7F" w:rsidP="00062CE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Inter </w:t>
            </w:r>
            <w:proofErr w:type="spellStart"/>
            <w:r w:rsidRPr="00DC34A0">
              <w:rPr>
                <w:rFonts w:ascii="Arial Narrow" w:hAnsi="Arial Narrow" w:cs="Arial"/>
                <w:sz w:val="22"/>
                <w:szCs w:val="22"/>
              </w:rPr>
              <w:t>Consult</w:t>
            </w:r>
            <w:proofErr w:type="spellEnd"/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MD Sp. z o.o. Sp. k.</w:t>
            </w:r>
          </w:p>
          <w:p w14:paraId="1EF764CF" w14:textId="77777777" w:rsidR="00582E7F" w:rsidRPr="00DC34A0" w:rsidRDefault="00582E7F" w:rsidP="00062CEB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Księdza Brzóski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94/18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3E30B7B" w14:textId="77777777" w:rsidR="00582E7F" w:rsidRPr="00DC34A0" w:rsidRDefault="00582E7F" w:rsidP="00062CE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91-347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3C1C98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38 000.88 zł</w:t>
            </w:r>
          </w:p>
        </w:tc>
      </w:tr>
      <w:tr w:rsidR="00582E7F" w:rsidRPr="00DC34A0" w14:paraId="11E19D1E" w14:textId="77777777" w:rsidTr="00062CEB">
        <w:tc>
          <w:tcPr>
            <w:tcW w:w="1276" w:type="dxa"/>
            <w:shd w:val="clear" w:color="auto" w:fill="auto"/>
            <w:vAlign w:val="center"/>
          </w:tcPr>
          <w:p w14:paraId="75559FBB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DDCD08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80F8EBE" w14:textId="77777777" w:rsidR="00582E7F" w:rsidRPr="00DC34A0" w:rsidRDefault="00582E7F" w:rsidP="00062CE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Adyton Medical Polska Sp. z o.o.</w:t>
            </w:r>
          </w:p>
          <w:p w14:paraId="57E3B29D" w14:textId="77777777" w:rsidR="00582E7F" w:rsidRPr="00DC34A0" w:rsidRDefault="00582E7F" w:rsidP="00062CEB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Grzegórzecka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67F/47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5481597" w14:textId="77777777" w:rsidR="00582E7F" w:rsidRPr="00DC34A0" w:rsidRDefault="00582E7F" w:rsidP="00062CE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31-559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71128E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980 748.00 zł</w:t>
            </w:r>
          </w:p>
        </w:tc>
      </w:tr>
      <w:tr w:rsidR="00582E7F" w:rsidRPr="00DC34A0" w14:paraId="202ABBE8" w14:textId="77777777" w:rsidTr="00062CEB">
        <w:tc>
          <w:tcPr>
            <w:tcW w:w="1276" w:type="dxa"/>
            <w:shd w:val="clear" w:color="auto" w:fill="auto"/>
            <w:vAlign w:val="center"/>
          </w:tcPr>
          <w:p w14:paraId="17553EF9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5D9D57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E69E600" w14:textId="77777777" w:rsidR="00582E7F" w:rsidRPr="00DC34A0" w:rsidRDefault="00582E7F" w:rsidP="00062CE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C34A0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FA96E35" w14:textId="77777777" w:rsidR="00582E7F" w:rsidRPr="00DC34A0" w:rsidRDefault="00582E7F" w:rsidP="00062CEB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1F5C9C9" w14:textId="77777777" w:rsidR="00582E7F" w:rsidRPr="00DC34A0" w:rsidRDefault="00582E7F" w:rsidP="00062CE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4AF876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1 512 637.20 zł</w:t>
            </w:r>
          </w:p>
        </w:tc>
      </w:tr>
      <w:tr w:rsidR="00582E7F" w:rsidRPr="00DC34A0" w14:paraId="6BC16A56" w14:textId="77777777" w:rsidTr="00062CEB">
        <w:tc>
          <w:tcPr>
            <w:tcW w:w="1276" w:type="dxa"/>
            <w:shd w:val="clear" w:color="auto" w:fill="auto"/>
            <w:vAlign w:val="center"/>
          </w:tcPr>
          <w:p w14:paraId="2277827C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D5824C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2F480BD" w14:textId="77777777" w:rsidR="00582E7F" w:rsidRPr="00DC34A0" w:rsidRDefault="00582E7F" w:rsidP="00062CE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Balton Sp. z o.o.</w:t>
            </w:r>
          </w:p>
          <w:p w14:paraId="58FBB869" w14:textId="77777777" w:rsidR="00582E7F" w:rsidRPr="00DC34A0" w:rsidRDefault="00582E7F" w:rsidP="00062CEB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lastRenderedPageBreak/>
              <w:t>Nowy Świat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7/14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BDE879C" w14:textId="77777777" w:rsidR="00582E7F" w:rsidRPr="00DC34A0" w:rsidRDefault="00582E7F" w:rsidP="00062CE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00-496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0541FE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lastRenderedPageBreak/>
              <w:t>490 968.00 zł</w:t>
            </w:r>
          </w:p>
        </w:tc>
      </w:tr>
      <w:tr w:rsidR="00582E7F" w:rsidRPr="00DC34A0" w14:paraId="1CEC307F" w14:textId="77777777" w:rsidTr="00062CEB">
        <w:tc>
          <w:tcPr>
            <w:tcW w:w="1276" w:type="dxa"/>
            <w:shd w:val="clear" w:color="auto" w:fill="auto"/>
            <w:vAlign w:val="center"/>
          </w:tcPr>
          <w:p w14:paraId="761966DD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8C35C7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8F7F91E" w14:textId="77777777" w:rsidR="00582E7F" w:rsidRPr="00DC34A0" w:rsidRDefault="00582E7F" w:rsidP="00062CE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C34A0">
              <w:rPr>
                <w:rFonts w:ascii="Arial Narrow" w:hAnsi="Arial Narrow" w:cs="Arial"/>
                <w:sz w:val="22"/>
                <w:szCs w:val="22"/>
              </w:rPr>
              <w:t>Procardia</w:t>
            </w:r>
            <w:proofErr w:type="spellEnd"/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Medical spółka z ograniczoną odpowiedzialnością</w:t>
            </w:r>
          </w:p>
          <w:p w14:paraId="0C1CEE56" w14:textId="77777777" w:rsidR="00582E7F" w:rsidRPr="00DC34A0" w:rsidRDefault="00582E7F" w:rsidP="00062CEB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rtm. W. Pileckiego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63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CF00513" w14:textId="77777777" w:rsidR="00582E7F" w:rsidRPr="00DC34A0" w:rsidRDefault="00582E7F" w:rsidP="00062CE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02-781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FF8DB5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920 478.60 zł</w:t>
            </w:r>
          </w:p>
        </w:tc>
      </w:tr>
      <w:tr w:rsidR="00582E7F" w:rsidRPr="00DC34A0" w14:paraId="0B3C11C6" w14:textId="77777777" w:rsidTr="00062CEB">
        <w:tc>
          <w:tcPr>
            <w:tcW w:w="1276" w:type="dxa"/>
            <w:shd w:val="clear" w:color="auto" w:fill="auto"/>
            <w:vAlign w:val="center"/>
          </w:tcPr>
          <w:p w14:paraId="2C0D4683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56E948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54032E4" w14:textId="77777777" w:rsidR="00582E7F" w:rsidRPr="00DC34A0" w:rsidRDefault="00582E7F" w:rsidP="00062CE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C34A0">
              <w:rPr>
                <w:rFonts w:ascii="Arial Narrow" w:hAnsi="Arial Narrow" w:cs="Arial"/>
                <w:sz w:val="22"/>
                <w:szCs w:val="22"/>
              </w:rPr>
              <w:t>Terumo</w:t>
            </w:r>
            <w:proofErr w:type="spellEnd"/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AED3675" w14:textId="77777777" w:rsidR="00582E7F" w:rsidRPr="00DC34A0" w:rsidRDefault="00582E7F" w:rsidP="00062CEB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1 Sierpnia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94F1A58" w14:textId="77777777" w:rsidR="00582E7F" w:rsidRPr="00DC34A0" w:rsidRDefault="00582E7F" w:rsidP="00062CE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02-134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B274EA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848 610.00 zł</w:t>
            </w:r>
          </w:p>
        </w:tc>
      </w:tr>
      <w:tr w:rsidR="00582E7F" w:rsidRPr="00DC34A0" w14:paraId="6B55B435" w14:textId="77777777" w:rsidTr="00062CEB">
        <w:tc>
          <w:tcPr>
            <w:tcW w:w="1276" w:type="dxa"/>
            <w:shd w:val="clear" w:color="auto" w:fill="auto"/>
            <w:vAlign w:val="center"/>
          </w:tcPr>
          <w:p w14:paraId="1A828776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938BFE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636E45BF" w14:textId="77777777" w:rsidR="00582E7F" w:rsidRPr="00DC34A0" w:rsidRDefault="00582E7F" w:rsidP="00062CEB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NTM-MED S.C.</w:t>
            </w:r>
          </w:p>
          <w:p w14:paraId="18768C40" w14:textId="77777777" w:rsidR="00582E7F" w:rsidRPr="00DC34A0" w:rsidRDefault="00582E7F" w:rsidP="00062CEB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Wyszyńskiego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154 B/1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6EF4141" w14:textId="77777777" w:rsidR="00582E7F" w:rsidRPr="00DC34A0" w:rsidRDefault="00582E7F" w:rsidP="00062CE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66-400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34A0">
              <w:rPr>
                <w:rFonts w:ascii="Arial Narrow" w:hAnsi="Arial Narrow" w:cs="Arial"/>
                <w:sz w:val="22"/>
                <w:szCs w:val="22"/>
              </w:rPr>
              <w:t>Gorzów Wielkopolski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A71175" w14:textId="77777777" w:rsidR="00582E7F" w:rsidRPr="00DC34A0" w:rsidRDefault="00582E7F" w:rsidP="00062C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34A0">
              <w:rPr>
                <w:rFonts w:ascii="Arial Narrow" w:hAnsi="Arial Narrow" w:cs="Arial"/>
                <w:sz w:val="22"/>
                <w:szCs w:val="22"/>
              </w:rPr>
              <w:t>7 317.00 zł</w:t>
            </w:r>
          </w:p>
        </w:tc>
      </w:tr>
    </w:tbl>
    <w:p w14:paraId="51EF3516" w14:textId="16EF149A" w:rsidR="00A80738" w:rsidRDefault="00DC34A0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C34A0">
        <w:rPr>
          <w:rFonts w:ascii="Arial Narrow" w:hAnsi="Arial Narrow" w:cs="Arial"/>
          <w:i/>
          <w:sz w:val="22"/>
          <w:szCs w:val="22"/>
        </w:rPr>
        <w:t>ZAMAWIAJĄCY</w:t>
      </w:r>
    </w:p>
    <w:p w14:paraId="3A319117" w14:textId="77777777" w:rsidR="00DC34A0" w:rsidRDefault="00DC34A0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3959DB5" w14:textId="77777777" w:rsidR="00DC34A0" w:rsidRDefault="00DC34A0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235122D" w14:textId="77777777" w:rsidR="00DC34A0" w:rsidRDefault="00DC34A0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82CF01B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9BBFC89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BB41255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86DD4B3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983617A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D57556E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E4B4210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F440F15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8CD3F7C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3DEC8E2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6F1C633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383660A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93361A0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DFC96EC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709C5C7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D166F62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6AAB742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EE3EFA5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2F91040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25167F0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2BB5C90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F547751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275ED75" w14:textId="77777777" w:rsidR="00DC34A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BA14A4A" w14:textId="36721AAB" w:rsidR="00DC34A0" w:rsidRPr="00681E5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75ABFBB4" w14:textId="77777777" w:rsidR="00DC34A0" w:rsidRPr="00681E50" w:rsidRDefault="00DC34A0" w:rsidP="00DC34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T2612 B5</w:t>
      </w:r>
    </w:p>
    <w:p w14:paraId="367F99FD" w14:textId="2829CC86" w:rsidR="00DC34A0" w:rsidRDefault="00DC34A0" w:rsidP="00DC34A0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</w:p>
    <w:p w14:paraId="1E8EACFB" w14:textId="5E0486C8" w:rsidR="00DC34A0" w:rsidRPr="00DC34A0" w:rsidRDefault="00DC34A0" w:rsidP="00DC34A0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bookmarkEnd w:id="0"/>
      <w:r>
        <w:rPr>
          <w:rFonts w:ascii="Arial Narrow" w:hAnsi="Arial Narrow"/>
          <w:i/>
          <w:iCs/>
          <w:sz w:val="18"/>
        </w:rPr>
        <w:t xml:space="preserve"> 5.04.2024 r.</w:t>
      </w:r>
    </w:p>
    <w:sectPr w:rsidR="00DC34A0" w:rsidRPr="00DC34A0" w:rsidSect="00D71E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E39EF6" w14:textId="77777777" w:rsidR="00D71EC7" w:rsidRDefault="00D71EC7">
      <w:r>
        <w:separator/>
      </w:r>
    </w:p>
  </w:endnote>
  <w:endnote w:type="continuationSeparator" w:id="0">
    <w:p w14:paraId="1C52DDFA" w14:textId="77777777" w:rsidR="00D71EC7" w:rsidRDefault="00D71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184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D577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712B2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CBF288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E5225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D2C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2DE1EF" w14:textId="77777777" w:rsidR="009F189D" w:rsidRDefault="009F189D">
    <w:pPr>
      <w:pStyle w:val="Stopka"/>
      <w:tabs>
        <w:tab w:val="clear" w:pos="4536"/>
      </w:tabs>
      <w:jc w:val="center"/>
    </w:pPr>
  </w:p>
  <w:p w14:paraId="544158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3640CB" w14:textId="77777777" w:rsidR="00D71EC7" w:rsidRDefault="00D71EC7">
      <w:r>
        <w:separator/>
      </w:r>
    </w:p>
  </w:footnote>
  <w:footnote w:type="continuationSeparator" w:id="0">
    <w:p w14:paraId="47CFA13F" w14:textId="77777777" w:rsidR="00D71EC7" w:rsidRDefault="00D71E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EF72A" w14:textId="77777777" w:rsidR="00582E7F" w:rsidRDefault="00582E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6C647" w14:textId="77777777" w:rsidR="00582E7F" w:rsidRDefault="00582E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4F626" w14:textId="77777777" w:rsidR="00582E7F" w:rsidRDefault="00582E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435054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1EC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82E7F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71EC7"/>
    <w:rsid w:val="00DC34A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392856"/>
  <w15:chartTrackingRefBased/>
  <w15:docId w15:val="{6D1FAA6C-A563-47AD-8D53-70DA6A8BF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DC34A0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C34A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C34A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C34A0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DC34A0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DC34A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DC34A0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DC34A0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DC34A0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C34A0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C34A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C34A0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DC34A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C34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264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2024-04-05T08:45:00Z</cp:lastPrinted>
  <dcterms:created xsi:type="dcterms:W3CDTF">2024-04-05T08:38:00Z</dcterms:created>
  <dcterms:modified xsi:type="dcterms:W3CDTF">2024-04-05T08:49:00Z</dcterms:modified>
</cp:coreProperties>
</file>