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8DA" w:rsidRPr="00353FDC" w:rsidRDefault="003933CC" w:rsidP="00EA43CD">
      <w:pPr>
        <w:spacing w:after="600"/>
        <w:jc w:val="right"/>
        <w:rPr>
          <w:rFonts w:ascii="Arial" w:hAnsi="Arial" w:cs="Arial"/>
        </w:rPr>
      </w:pPr>
      <w:bookmarkStart w:id="0" w:name="_Hlk53520193"/>
      <w:r w:rsidRPr="003933CC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3933CC">
        <w:rPr>
          <w:rFonts w:ascii="Arial" w:hAnsi="Arial" w:cs="Arial"/>
        </w:rPr>
        <w:t>2024-04-0</w:t>
      </w:r>
      <w:r w:rsidR="00141AED">
        <w:rPr>
          <w:rFonts w:ascii="Arial" w:hAnsi="Arial" w:cs="Arial"/>
        </w:rPr>
        <w:t>5</w:t>
      </w:r>
      <w:bookmarkStart w:id="1" w:name="_GoBack"/>
      <w:bookmarkEnd w:id="1"/>
    </w:p>
    <w:p w:rsidR="00B048DA" w:rsidRPr="00353FDC" w:rsidRDefault="003933CC" w:rsidP="00EA43CD">
      <w:pPr>
        <w:ind w:right="3969"/>
        <w:rPr>
          <w:rFonts w:ascii="Arial" w:hAnsi="Arial" w:cs="Arial"/>
          <w:b/>
          <w:bCs/>
        </w:rPr>
      </w:pPr>
      <w:r w:rsidRPr="003933CC">
        <w:rPr>
          <w:rFonts w:ascii="Arial" w:hAnsi="Arial" w:cs="Arial"/>
          <w:b/>
          <w:bCs/>
        </w:rPr>
        <w:t>Politechnika Krakowska im. Tadeusza Kościuszki</w:t>
      </w:r>
    </w:p>
    <w:p w:rsidR="00B048DA" w:rsidRPr="00353FDC" w:rsidRDefault="003933CC" w:rsidP="00EA43CD">
      <w:pPr>
        <w:ind w:right="3969"/>
        <w:rPr>
          <w:rFonts w:ascii="Arial" w:hAnsi="Arial" w:cs="Arial"/>
        </w:rPr>
      </w:pPr>
      <w:r w:rsidRPr="003933CC">
        <w:rPr>
          <w:rFonts w:ascii="Arial" w:hAnsi="Arial" w:cs="Arial"/>
        </w:rPr>
        <w:t>ul. Warszawska 24</w:t>
      </w:r>
      <w:r w:rsidR="00B048DA" w:rsidRPr="00353FDC">
        <w:rPr>
          <w:rFonts w:ascii="Arial" w:hAnsi="Arial" w:cs="Arial"/>
        </w:rPr>
        <w:t xml:space="preserve"> </w:t>
      </w:r>
      <w:r w:rsidRPr="003933CC">
        <w:rPr>
          <w:rFonts w:ascii="Arial" w:hAnsi="Arial" w:cs="Arial"/>
        </w:rPr>
        <w:t>W-9/110,</w:t>
      </w:r>
    </w:p>
    <w:p w:rsidR="00B048DA" w:rsidRPr="00353FDC" w:rsidRDefault="003933CC" w:rsidP="00EA43CD">
      <w:pPr>
        <w:ind w:right="3969"/>
        <w:rPr>
          <w:rFonts w:ascii="Arial" w:hAnsi="Arial" w:cs="Arial"/>
        </w:rPr>
      </w:pPr>
      <w:r w:rsidRPr="003933CC">
        <w:rPr>
          <w:rFonts w:ascii="Arial" w:hAnsi="Arial" w:cs="Arial"/>
        </w:rPr>
        <w:t>31-155</w:t>
      </w:r>
      <w:r w:rsidR="00B048DA" w:rsidRPr="00353FDC">
        <w:rPr>
          <w:rFonts w:ascii="Arial" w:hAnsi="Arial" w:cs="Arial"/>
        </w:rPr>
        <w:t xml:space="preserve"> </w:t>
      </w:r>
      <w:r w:rsidRPr="003933CC">
        <w:rPr>
          <w:rFonts w:ascii="Arial" w:hAnsi="Arial" w:cs="Arial"/>
        </w:rPr>
        <w:t>KRAKÓW</w:t>
      </w:r>
    </w:p>
    <w:p w:rsidR="00B048DA" w:rsidRPr="00353FDC" w:rsidRDefault="00B048DA" w:rsidP="00EA43CD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B048DA" w:rsidRPr="00524B34" w:rsidRDefault="00B048DA" w:rsidP="00EA43CD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B048DA" w:rsidRDefault="00B048DA" w:rsidP="00EA43CD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:rsidTr="00B048DA">
        <w:tc>
          <w:tcPr>
            <w:tcW w:w="9498" w:type="dxa"/>
            <w:shd w:val="clear" w:color="auto" w:fill="F2F2F2"/>
            <w:hideMark/>
          </w:tcPr>
          <w:p w:rsidR="00B048DA" w:rsidRPr="00353FDC" w:rsidRDefault="00B048DA" w:rsidP="00EA43CD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048DA" w:rsidRPr="00353FDC" w:rsidRDefault="00B048DA" w:rsidP="00EA43C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048DA" w:rsidRPr="00353FDC" w:rsidRDefault="00B048DA" w:rsidP="00EA43CD">
      <w:pPr>
        <w:keepNext/>
        <w:spacing w:after="240"/>
        <w:outlineLvl w:val="0"/>
        <w:rPr>
          <w:rFonts w:ascii="Arial" w:hAnsi="Arial" w:cs="Arial"/>
          <w:b/>
        </w:rPr>
      </w:pPr>
    </w:p>
    <w:p w:rsidR="00B048DA" w:rsidRPr="00353FDC" w:rsidRDefault="00B048DA" w:rsidP="00EA43CD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:rsidTr="00B048DA">
        <w:tc>
          <w:tcPr>
            <w:tcW w:w="2269" w:type="dxa"/>
            <w:shd w:val="clear" w:color="auto" w:fill="auto"/>
          </w:tcPr>
          <w:p w:rsidR="00B048DA" w:rsidRPr="00353FDC" w:rsidRDefault="00B048DA" w:rsidP="00EA43C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353FDC" w:rsidRDefault="003933CC" w:rsidP="00EA43C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933CC">
              <w:rPr>
                <w:rFonts w:ascii="Arial" w:hAnsi="Arial" w:cs="Arial"/>
                <w:bCs/>
              </w:rPr>
              <w:t>Dostawa projektorów</w:t>
            </w:r>
          </w:p>
        </w:tc>
      </w:tr>
      <w:tr w:rsidR="003933CC" w:rsidRPr="00353FDC" w:rsidTr="00BD1C69">
        <w:tc>
          <w:tcPr>
            <w:tcW w:w="2269" w:type="dxa"/>
            <w:shd w:val="clear" w:color="auto" w:fill="auto"/>
          </w:tcPr>
          <w:p w:rsidR="003933CC" w:rsidRPr="00353FDC" w:rsidRDefault="003933CC" w:rsidP="00EA43C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3933CC" w:rsidRPr="00353FDC" w:rsidRDefault="003933CC" w:rsidP="00EA43C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933CC">
              <w:rPr>
                <w:rFonts w:ascii="Arial" w:hAnsi="Arial" w:cs="Arial"/>
                <w:bCs/>
              </w:rPr>
              <w:t>KA-2/019/2024</w:t>
            </w:r>
          </w:p>
        </w:tc>
      </w:tr>
    </w:tbl>
    <w:p w:rsidR="00B048DA" w:rsidRPr="00B048DA" w:rsidRDefault="00B048DA" w:rsidP="00EA43C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bookmarkEnd w:id="0"/>
    <w:p w:rsidR="00EA43CD" w:rsidRDefault="00EA43CD" w:rsidP="00EA43CD">
      <w:pPr>
        <w:pStyle w:val="Nagwek"/>
        <w:tabs>
          <w:tab w:val="left" w:pos="708"/>
        </w:tabs>
        <w:spacing w:after="120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 w:rsidRPr="008D02AA">
        <w:rPr>
          <w:rFonts w:ascii="Arial" w:hAnsi="Arial" w:cs="Arial"/>
        </w:rPr>
        <w:t xml:space="preserve">Zamawiający, </w:t>
      </w:r>
      <w:r w:rsidRPr="00AF7213">
        <w:rPr>
          <w:rFonts w:ascii="Arial" w:hAnsi="Arial" w:cs="Arial"/>
          <w:b/>
        </w:rPr>
        <w:t>Politechnika Krakowska im. Tadeusza Kościuszki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Pr="00AF7213">
        <w:rPr>
          <w:rFonts w:ascii="Arial" w:hAnsi="Arial" w:cs="Arial"/>
        </w:rPr>
        <w:t>(</w:t>
      </w:r>
      <w:proofErr w:type="spellStart"/>
      <w:r w:rsidRPr="00AF7213">
        <w:rPr>
          <w:rFonts w:ascii="Arial" w:hAnsi="Arial" w:cs="Arial"/>
        </w:rPr>
        <w:t>t.j</w:t>
      </w:r>
      <w:proofErr w:type="spellEnd"/>
      <w:r w:rsidRPr="00AF7213">
        <w:rPr>
          <w:rFonts w:ascii="Arial" w:hAnsi="Arial" w:cs="Arial"/>
        </w:rPr>
        <w:t>. Dz. U. z 2023r. poz. 1605</w:t>
      </w:r>
      <w:r>
        <w:rPr>
          <w:rFonts w:ascii="Arial" w:hAnsi="Arial" w:cs="Arial"/>
        </w:rPr>
        <w:t xml:space="preserve"> ze zm.</w:t>
      </w:r>
      <w:r w:rsidRPr="00AF7213">
        <w:rPr>
          <w:rFonts w:ascii="Arial" w:hAnsi="Arial" w:cs="Arial"/>
        </w:rPr>
        <w:t>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A43CD" w:rsidTr="00BD1C6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3CD" w:rsidRPr="00F245C5" w:rsidRDefault="00EA43CD" w:rsidP="00BD1C6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AF7213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F7213">
              <w:rPr>
                <w:rFonts w:ascii="Arial" w:hAnsi="Arial" w:cs="Arial"/>
              </w:rPr>
              <w:t>Projektor przenośny dla Ka</w:t>
            </w:r>
            <w:r>
              <w:rPr>
                <w:rFonts w:ascii="Arial" w:hAnsi="Arial" w:cs="Arial"/>
              </w:rPr>
              <w:t>t</w:t>
            </w:r>
            <w:r w:rsidRPr="00AF7213">
              <w:rPr>
                <w:rFonts w:ascii="Arial" w:hAnsi="Arial" w:cs="Arial"/>
              </w:rPr>
              <w:t>edry M-01</w:t>
            </w:r>
          </w:p>
          <w:p w:rsidR="00EA43CD" w:rsidRPr="00F245C5" w:rsidRDefault="00EA43CD" w:rsidP="00BD1C69">
            <w:pPr>
              <w:spacing w:before="60"/>
              <w:jc w:val="both"/>
              <w:rPr>
                <w:rFonts w:ascii="Arial" w:hAnsi="Arial" w:cs="Arial"/>
                <w:b/>
              </w:rPr>
            </w:pPr>
            <w:proofErr w:type="spellStart"/>
            <w:r w:rsidRPr="00AF7213">
              <w:rPr>
                <w:rFonts w:ascii="Arial" w:hAnsi="Arial" w:cs="Arial"/>
                <w:b/>
              </w:rPr>
              <w:t>Kraftmann</w:t>
            </w:r>
            <w:proofErr w:type="spellEnd"/>
            <w:r w:rsidRPr="00AF7213">
              <w:rPr>
                <w:rFonts w:ascii="Arial" w:hAnsi="Arial" w:cs="Arial"/>
                <w:b/>
              </w:rPr>
              <w:t xml:space="preserve"> Cezary Czerny</w:t>
            </w:r>
          </w:p>
          <w:p w:rsidR="00EA43CD" w:rsidRPr="00F245C5" w:rsidRDefault="00EA43CD" w:rsidP="00BD1C69">
            <w:pPr>
              <w:jc w:val="both"/>
              <w:rPr>
                <w:rFonts w:ascii="Arial" w:hAnsi="Arial" w:cs="Arial"/>
                <w:bCs/>
              </w:rPr>
            </w:pPr>
            <w:r w:rsidRPr="00AF7213">
              <w:rPr>
                <w:rFonts w:ascii="Arial" w:hAnsi="Arial" w:cs="Arial"/>
                <w:bCs/>
              </w:rPr>
              <w:t>Kabrioletu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F7213">
              <w:rPr>
                <w:rFonts w:ascii="Arial" w:hAnsi="Arial" w:cs="Arial"/>
                <w:bCs/>
              </w:rPr>
              <w:t>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EA43CD" w:rsidRPr="00F245C5" w:rsidRDefault="00EA43CD" w:rsidP="00BD1C6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F7213">
              <w:rPr>
                <w:rFonts w:ascii="Arial" w:hAnsi="Arial" w:cs="Arial"/>
                <w:bCs/>
              </w:rPr>
              <w:t>03-117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F7213">
              <w:rPr>
                <w:rFonts w:ascii="Arial" w:hAnsi="Arial" w:cs="Arial"/>
                <w:bCs/>
              </w:rPr>
              <w:t>Warszawa</w:t>
            </w:r>
          </w:p>
          <w:p w:rsidR="00EA43CD" w:rsidRPr="00F245C5" w:rsidRDefault="00EA43CD" w:rsidP="00BD1C69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F7213">
              <w:rPr>
                <w:rFonts w:ascii="Arial" w:hAnsi="Arial" w:cs="Arial"/>
                <w:b/>
              </w:rPr>
              <w:t>1 722.00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EA43CD" w:rsidRPr="00206573" w:rsidRDefault="00EA43CD" w:rsidP="00BD1C69">
            <w:pPr>
              <w:spacing w:before="120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  <w:r>
              <w:rPr>
                <w:rFonts w:ascii="Arial" w:hAnsi="Arial" w:cs="Arial"/>
                <w:color w:val="000000"/>
              </w:rPr>
              <w:t xml:space="preserve"> oferta jest poprawna oraz najkorzystniejsza  pod względem zastosowanych kryteriów.</w:t>
            </w:r>
          </w:p>
        </w:tc>
      </w:tr>
      <w:tr w:rsidR="00EA43CD" w:rsidTr="00BD1C6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3CD" w:rsidRPr="00F245C5" w:rsidRDefault="00EA43CD" w:rsidP="00BD1C6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AF7213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F7213">
              <w:rPr>
                <w:rFonts w:ascii="Arial" w:hAnsi="Arial" w:cs="Arial"/>
              </w:rPr>
              <w:t>Projektor multimedialny dla Biblioteki</w:t>
            </w:r>
          </w:p>
          <w:p w:rsidR="00EA43CD" w:rsidRPr="00F245C5" w:rsidRDefault="00EA43CD" w:rsidP="00BD1C69">
            <w:pPr>
              <w:spacing w:before="60"/>
              <w:jc w:val="both"/>
              <w:rPr>
                <w:rFonts w:ascii="Arial" w:hAnsi="Arial" w:cs="Arial"/>
                <w:b/>
              </w:rPr>
            </w:pPr>
            <w:proofErr w:type="spellStart"/>
            <w:r w:rsidRPr="00AF7213">
              <w:rPr>
                <w:rFonts w:ascii="Arial" w:hAnsi="Arial" w:cs="Arial"/>
                <w:b/>
              </w:rPr>
              <w:t>visunext</w:t>
            </w:r>
            <w:proofErr w:type="spellEnd"/>
            <w:r w:rsidRPr="00AF7213">
              <w:rPr>
                <w:rFonts w:ascii="Arial" w:hAnsi="Arial" w:cs="Arial"/>
                <w:b/>
              </w:rPr>
              <w:t xml:space="preserve"> Spółka z ograniczoną odpowiedzialnością Sp.k.</w:t>
            </w:r>
          </w:p>
          <w:p w:rsidR="00EA43CD" w:rsidRPr="00F245C5" w:rsidRDefault="00EA43CD" w:rsidP="00BD1C69">
            <w:pPr>
              <w:jc w:val="both"/>
              <w:rPr>
                <w:rFonts w:ascii="Arial" w:hAnsi="Arial" w:cs="Arial"/>
                <w:bCs/>
              </w:rPr>
            </w:pPr>
            <w:r w:rsidRPr="00AF7213">
              <w:rPr>
                <w:rFonts w:ascii="Arial" w:hAnsi="Arial" w:cs="Arial"/>
                <w:bCs/>
              </w:rPr>
              <w:t>Plac Matejki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F7213">
              <w:rPr>
                <w:rFonts w:ascii="Arial" w:hAnsi="Arial" w:cs="Arial"/>
                <w:bCs/>
              </w:rPr>
              <w:t>19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F7213">
              <w:rPr>
                <w:rFonts w:ascii="Arial" w:hAnsi="Arial" w:cs="Arial"/>
                <w:bCs/>
              </w:rPr>
              <w:t>/15</w:t>
            </w:r>
          </w:p>
          <w:p w:rsidR="00EA43CD" w:rsidRPr="00F245C5" w:rsidRDefault="00EA43CD" w:rsidP="00BD1C6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F7213">
              <w:rPr>
                <w:rFonts w:ascii="Arial" w:hAnsi="Arial" w:cs="Arial"/>
                <w:bCs/>
              </w:rPr>
              <w:t>65-056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F7213">
              <w:rPr>
                <w:rFonts w:ascii="Arial" w:hAnsi="Arial" w:cs="Arial"/>
                <w:bCs/>
              </w:rPr>
              <w:t>Zielona Góra</w:t>
            </w:r>
          </w:p>
          <w:p w:rsidR="00EA43CD" w:rsidRPr="00F245C5" w:rsidRDefault="00EA43CD" w:rsidP="00BD1C69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F7213">
              <w:rPr>
                <w:rFonts w:ascii="Arial" w:hAnsi="Arial" w:cs="Arial"/>
                <w:b/>
              </w:rPr>
              <w:t>5 998.99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EA43CD" w:rsidRPr="00206573" w:rsidRDefault="00EA43CD" w:rsidP="00BD1C69">
            <w:pPr>
              <w:spacing w:before="120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  <w:r>
              <w:rPr>
                <w:rFonts w:ascii="Arial" w:hAnsi="Arial" w:cs="Arial"/>
                <w:color w:val="000000"/>
              </w:rPr>
              <w:t xml:space="preserve"> oferta jest poprawna oraz najkorzystniejsza  pod względem zastosowanych kryteriów.</w:t>
            </w:r>
          </w:p>
        </w:tc>
      </w:tr>
      <w:tr w:rsidR="00EA43CD" w:rsidTr="00BD1C6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3CD" w:rsidRPr="00F245C5" w:rsidRDefault="00EA43CD" w:rsidP="00BD1C6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F7213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F7213">
              <w:rPr>
                <w:rFonts w:ascii="Arial" w:hAnsi="Arial" w:cs="Arial"/>
              </w:rPr>
              <w:t>Projektor przenośny dla Katedry A3</w:t>
            </w:r>
          </w:p>
          <w:p w:rsidR="00EA43CD" w:rsidRPr="00F245C5" w:rsidRDefault="00EA43CD" w:rsidP="00BD1C69">
            <w:pPr>
              <w:spacing w:before="60"/>
              <w:jc w:val="both"/>
              <w:rPr>
                <w:rFonts w:ascii="Arial" w:hAnsi="Arial" w:cs="Arial"/>
                <w:b/>
              </w:rPr>
            </w:pPr>
            <w:proofErr w:type="spellStart"/>
            <w:r w:rsidRPr="00AF7213">
              <w:rPr>
                <w:rFonts w:ascii="Arial" w:hAnsi="Arial" w:cs="Arial"/>
                <w:b/>
              </w:rPr>
              <w:t>AVSignal</w:t>
            </w:r>
            <w:proofErr w:type="spellEnd"/>
            <w:r w:rsidRPr="00AF7213">
              <w:rPr>
                <w:rFonts w:ascii="Arial" w:hAnsi="Arial" w:cs="Arial"/>
                <w:b/>
              </w:rPr>
              <w:t xml:space="preserve"> Piotr Domagała</w:t>
            </w:r>
          </w:p>
          <w:p w:rsidR="00EA43CD" w:rsidRPr="00F245C5" w:rsidRDefault="00EA43CD" w:rsidP="00BD1C69">
            <w:pPr>
              <w:jc w:val="both"/>
              <w:rPr>
                <w:rFonts w:ascii="Arial" w:hAnsi="Arial" w:cs="Arial"/>
                <w:bCs/>
              </w:rPr>
            </w:pPr>
            <w:r w:rsidRPr="00AF7213">
              <w:rPr>
                <w:rFonts w:ascii="Arial" w:hAnsi="Arial" w:cs="Arial"/>
                <w:bCs/>
              </w:rPr>
              <w:t>Krakowska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F7213">
              <w:rPr>
                <w:rFonts w:ascii="Arial" w:hAnsi="Arial" w:cs="Arial"/>
                <w:bCs/>
              </w:rPr>
              <w:t>123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EA43CD" w:rsidRPr="00F245C5" w:rsidRDefault="00EA43CD" w:rsidP="00BD1C6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F7213">
              <w:rPr>
                <w:rFonts w:ascii="Arial" w:hAnsi="Arial" w:cs="Arial"/>
                <w:bCs/>
              </w:rPr>
              <w:t>30-082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F7213">
              <w:rPr>
                <w:rFonts w:ascii="Arial" w:hAnsi="Arial" w:cs="Arial"/>
                <w:bCs/>
              </w:rPr>
              <w:t>Karniowice</w:t>
            </w:r>
          </w:p>
          <w:p w:rsidR="00EA43CD" w:rsidRPr="00F245C5" w:rsidRDefault="00EA43CD" w:rsidP="00BD1C69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F7213">
              <w:rPr>
                <w:rFonts w:ascii="Arial" w:hAnsi="Arial" w:cs="Arial"/>
                <w:b/>
              </w:rPr>
              <w:t>3 398.49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EA43CD" w:rsidRPr="00EF74B0" w:rsidRDefault="00EA43CD" w:rsidP="00BD1C69">
            <w:pPr>
              <w:spacing w:before="120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  <w:r>
              <w:rPr>
                <w:rFonts w:ascii="Arial" w:hAnsi="Arial" w:cs="Arial"/>
                <w:color w:val="000000"/>
              </w:rPr>
              <w:t xml:space="preserve"> oferta jest poprawna oraz najkorzystniejsza  pod względem zastosowanych kryteriów.</w:t>
            </w:r>
          </w:p>
        </w:tc>
      </w:tr>
      <w:tr w:rsidR="00EA43CD" w:rsidTr="00BD1C6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3CD" w:rsidRPr="00F245C5" w:rsidRDefault="00EA43CD" w:rsidP="00BD1C6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AF7213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F7213">
              <w:rPr>
                <w:rFonts w:ascii="Arial" w:hAnsi="Arial" w:cs="Arial"/>
              </w:rPr>
              <w:t>Projektor -rzutnik sufitowy dla Katedry L-4</w:t>
            </w:r>
          </w:p>
          <w:p w:rsidR="00EA43CD" w:rsidRPr="00F245C5" w:rsidRDefault="00EA43CD" w:rsidP="00BD1C69">
            <w:pPr>
              <w:spacing w:before="60"/>
              <w:jc w:val="both"/>
              <w:rPr>
                <w:rFonts w:ascii="Arial" w:hAnsi="Arial" w:cs="Arial"/>
                <w:b/>
              </w:rPr>
            </w:pPr>
            <w:r w:rsidRPr="00AF7213">
              <w:rPr>
                <w:rFonts w:ascii="Arial" w:hAnsi="Arial" w:cs="Arial"/>
                <w:b/>
              </w:rPr>
              <w:t>Zakłady Naukowo-Techniczne PROTEKO sp. z o.o.</w:t>
            </w:r>
          </w:p>
          <w:p w:rsidR="00EA43CD" w:rsidRPr="00F245C5" w:rsidRDefault="00EA43CD" w:rsidP="00BD1C69">
            <w:pPr>
              <w:jc w:val="both"/>
              <w:rPr>
                <w:rFonts w:ascii="Arial" w:hAnsi="Arial" w:cs="Arial"/>
                <w:bCs/>
              </w:rPr>
            </w:pPr>
            <w:r w:rsidRPr="00AF7213">
              <w:rPr>
                <w:rFonts w:ascii="Arial" w:hAnsi="Arial" w:cs="Arial"/>
                <w:bCs/>
              </w:rPr>
              <w:t>Wrocławska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F7213">
              <w:rPr>
                <w:rFonts w:ascii="Arial" w:hAnsi="Arial" w:cs="Arial"/>
                <w:bCs/>
              </w:rPr>
              <w:t>37A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EA43CD" w:rsidRPr="00F245C5" w:rsidRDefault="00EA43CD" w:rsidP="00BD1C6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F7213">
              <w:rPr>
                <w:rFonts w:ascii="Arial" w:hAnsi="Arial" w:cs="Arial"/>
                <w:bCs/>
              </w:rPr>
              <w:t>30-011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F7213">
              <w:rPr>
                <w:rFonts w:ascii="Arial" w:hAnsi="Arial" w:cs="Arial"/>
                <w:bCs/>
              </w:rPr>
              <w:t>Kraków</w:t>
            </w:r>
          </w:p>
          <w:p w:rsidR="00EA43CD" w:rsidRPr="00F245C5" w:rsidRDefault="00EA43CD" w:rsidP="00BD1C69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F7213">
              <w:rPr>
                <w:rFonts w:ascii="Arial" w:hAnsi="Arial" w:cs="Arial"/>
                <w:b/>
              </w:rPr>
              <w:t>6 615.00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EA43CD" w:rsidRPr="00072FFC" w:rsidRDefault="00EA43CD" w:rsidP="00BD1C69">
            <w:pPr>
              <w:spacing w:before="120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  <w:r>
              <w:rPr>
                <w:rFonts w:ascii="Arial" w:hAnsi="Arial" w:cs="Arial"/>
                <w:color w:val="000000"/>
              </w:rPr>
              <w:t xml:space="preserve"> oferta jest poprawna oraz najkorzystniejsza  pod względem kryterium ceny.</w:t>
            </w:r>
          </w:p>
        </w:tc>
      </w:tr>
      <w:tr w:rsidR="00EA43CD" w:rsidTr="00BD1C6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3CD" w:rsidRPr="00F245C5" w:rsidRDefault="00EA43CD" w:rsidP="00BD1C6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AF7213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F7213">
              <w:rPr>
                <w:rFonts w:ascii="Arial" w:hAnsi="Arial" w:cs="Arial"/>
              </w:rPr>
              <w:t xml:space="preserve">Projektory multimedialne  dla </w:t>
            </w:r>
            <w:proofErr w:type="spellStart"/>
            <w:r w:rsidRPr="00AF7213">
              <w:rPr>
                <w:rFonts w:ascii="Arial" w:hAnsi="Arial" w:cs="Arial"/>
              </w:rPr>
              <w:t>WIiTCH</w:t>
            </w:r>
            <w:proofErr w:type="spellEnd"/>
          </w:p>
          <w:p w:rsidR="00EA43CD" w:rsidRPr="00F245C5" w:rsidRDefault="00EA43CD" w:rsidP="00BD1C69">
            <w:pPr>
              <w:spacing w:before="60"/>
              <w:jc w:val="both"/>
              <w:rPr>
                <w:rFonts w:ascii="Arial" w:hAnsi="Arial" w:cs="Arial"/>
                <w:b/>
              </w:rPr>
            </w:pPr>
            <w:proofErr w:type="spellStart"/>
            <w:r w:rsidRPr="00AF7213">
              <w:rPr>
                <w:rFonts w:ascii="Arial" w:hAnsi="Arial" w:cs="Arial"/>
                <w:b/>
              </w:rPr>
              <w:t>visunext</w:t>
            </w:r>
            <w:proofErr w:type="spellEnd"/>
            <w:r w:rsidRPr="00AF7213">
              <w:rPr>
                <w:rFonts w:ascii="Arial" w:hAnsi="Arial" w:cs="Arial"/>
                <w:b/>
              </w:rPr>
              <w:t xml:space="preserve"> Spółka z ograniczoną odpowiedzialnością Sp.k.</w:t>
            </w:r>
          </w:p>
          <w:p w:rsidR="00EA43CD" w:rsidRPr="00F245C5" w:rsidRDefault="00EA43CD" w:rsidP="00BD1C69">
            <w:pPr>
              <w:jc w:val="both"/>
              <w:rPr>
                <w:rFonts w:ascii="Arial" w:hAnsi="Arial" w:cs="Arial"/>
                <w:bCs/>
              </w:rPr>
            </w:pPr>
            <w:r w:rsidRPr="00AF7213">
              <w:rPr>
                <w:rFonts w:ascii="Arial" w:hAnsi="Arial" w:cs="Arial"/>
                <w:bCs/>
              </w:rPr>
              <w:t>Plac Matejki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F7213">
              <w:rPr>
                <w:rFonts w:ascii="Arial" w:hAnsi="Arial" w:cs="Arial"/>
                <w:bCs/>
              </w:rPr>
              <w:t>19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F7213">
              <w:rPr>
                <w:rFonts w:ascii="Arial" w:hAnsi="Arial" w:cs="Arial"/>
                <w:bCs/>
              </w:rPr>
              <w:t>/15</w:t>
            </w:r>
          </w:p>
          <w:p w:rsidR="00EA43CD" w:rsidRPr="00F245C5" w:rsidRDefault="00EA43CD" w:rsidP="00BD1C6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F7213">
              <w:rPr>
                <w:rFonts w:ascii="Arial" w:hAnsi="Arial" w:cs="Arial"/>
                <w:bCs/>
              </w:rPr>
              <w:t>65-056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F7213">
              <w:rPr>
                <w:rFonts w:ascii="Arial" w:hAnsi="Arial" w:cs="Arial"/>
                <w:bCs/>
              </w:rPr>
              <w:t>Zielona Góra</w:t>
            </w:r>
          </w:p>
          <w:p w:rsidR="00EA43CD" w:rsidRPr="00F245C5" w:rsidRDefault="00EA43CD" w:rsidP="00BD1C69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F7213">
              <w:rPr>
                <w:rFonts w:ascii="Arial" w:hAnsi="Arial" w:cs="Arial"/>
                <w:b/>
              </w:rPr>
              <w:t>9 197.99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EA43CD" w:rsidRPr="0094138D" w:rsidRDefault="00EA43CD" w:rsidP="00BD1C69">
            <w:pPr>
              <w:spacing w:before="120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  <w:r>
              <w:rPr>
                <w:rFonts w:ascii="Arial" w:hAnsi="Arial" w:cs="Arial"/>
                <w:color w:val="000000"/>
              </w:rPr>
              <w:t xml:space="preserve"> oferta jest poprawna oraz najkorzystniejsza  pod względem kryterium ceny.</w:t>
            </w:r>
          </w:p>
        </w:tc>
      </w:tr>
    </w:tbl>
    <w:p w:rsidR="00EA43CD" w:rsidRDefault="00EA43CD" w:rsidP="00EA43CD">
      <w:pPr>
        <w:spacing w:before="36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EA43CD" w:rsidTr="00BD1C6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3CD" w:rsidRPr="00F245C5" w:rsidRDefault="00EA43CD" w:rsidP="00BD1C69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3CD" w:rsidRPr="00F245C5" w:rsidRDefault="00EA43CD" w:rsidP="00BD1C69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3CD" w:rsidRPr="00F245C5" w:rsidRDefault="00EA43CD" w:rsidP="00BD1C69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3CD" w:rsidRPr="00F245C5" w:rsidRDefault="00EA43CD" w:rsidP="00BD1C69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przenośny dla Ka</w:t>
            </w: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Pr="00AF7213">
              <w:rPr>
                <w:rFonts w:ascii="Arial" w:hAnsi="Arial" w:cs="Arial"/>
                <w:sz w:val="22"/>
                <w:szCs w:val="22"/>
              </w:rPr>
              <w:t>edry M-01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visunext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Sp.k.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Plac Matejki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19/15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65-056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hideMark/>
          </w:tcPr>
          <w:p w:rsidR="00EA43CD" w:rsidRPr="00AF7213" w:rsidRDefault="00EA43CD" w:rsidP="00BD1C6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- 44.92</w:t>
            </w:r>
          </w:p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2 - Okres gwarancji - 26.67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71,59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przenośny dla Ka</w:t>
            </w: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Pr="00AF7213">
              <w:rPr>
                <w:rFonts w:ascii="Arial" w:hAnsi="Arial" w:cs="Arial"/>
                <w:sz w:val="22"/>
                <w:szCs w:val="22"/>
              </w:rPr>
              <w:t>edry M-01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Konverta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Słowackiego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6a/10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42-200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hideMark/>
          </w:tcPr>
          <w:p w:rsidR="00EA43CD" w:rsidRPr="00AF7213" w:rsidRDefault="00EA43CD" w:rsidP="00BD1C6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:rsidR="00EA43CD" w:rsidRDefault="00EA43CD" w:rsidP="00BD1C6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(oferta odrzucona)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przenośny dla Ka</w:t>
            </w: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Pr="00AF7213">
              <w:rPr>
                <w:rFonts w:ascii="Arial" w:hAnsi="Arial" w:cs="Arial"/>
                <w:sz w:val="22"/>
                <w:szCs w:val="22"/>
              </w:rPr>
              <w:t>edry M-01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Kraftmann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Cezary Czerny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Kabrioletu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03-117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hideMark/>
          </w:tcPr>
          <w:p w:rsidR="00EA43CD" w:rsidRPr="00AF7213" w:rsidRDefault="00EA43CD" w:rsidP="00BD1C6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2 - Okres gwarancji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:rsidR="00EA43CD" w:rsidRPr="00B8192A" w:rsidRDefault="00EA43CD" w:rsidP="00BD1C69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8192A">
              <w:rPr>
                <w:rFonts w:ascii="Arial" w:hAnsi="Arial" w:cs="Arial"/>
                <w:b/>
                <w:sz w:val="22"/>
                <w:szCs w:val="22"/>
              </w:rPr>
              <w:t xml:space="preserve">  100,00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przenośny dla Ka</w:t>
            </w: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Pr="00AF7213">
              <w:rPr>
                <w:rFonts w:ascii="Arial" w:hAnsi="Arial" w:cs="Arial"/>
                <w:sz w:val="22"/>
                <w:szCs w:val="22"/>
              </w:rPr>
              <w:t>edry M-01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AVSignal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Piotr Domagała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Krakowska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123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30-082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Karniowice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hideMark/>
          </w:tcPr>
          <w:p w:rsidR="00EA43CD" w:rsidRPr="00AF7213" w:rsidRDefault="00EA43CD" w:rsidP="00BD1C6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- 21.31</w:t>
            </w:r>
          </w:p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2 - Okres gwarancji - 26.67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47,98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multimedialny dla Biblioteki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visunext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Sp.k.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Plac Matejki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19/15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lastRenderedPageBreak/>
              <w:t>65-056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EA43CD" w:rsidRPr="00AF7213" w:rsidRDefault="00EA43CD" w:rsidP="00BD1C6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lastRenderedPageBreak/>
              <w:t>1 - Cena - 90.00</w:t>
            </w:r>
          </w:p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2 - Okres rękojmi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EA43CD" w:rsidRPr="00A8115A" w:rsidRDefault="00EA43CD" w:rsidP="00BD1C69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A8115A">
              <w:rPr>
                <w:rFonts w:ascii="Arial" w:hAnsi="Arial" w:cs="Arial"/>
                <w:b/>
                <w:sz w:val="22"/>
                <w:szCs w:val="22"/>
              </w:rPr>
              <w:t xml:space="preserve">  96,67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multimedialny dla Biblioteki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Konverta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Słowackiego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6a/10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42-200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EA43CD" w:rsidRPr="00AF7213" w:rsidRDefault="00EA43CD" w:rsidP="00BD1C6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2 - Okres rękojmi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EA43CD" w:rsidRDefault="00EA43CD" w:rsidP="00BD1C6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(oferta odrzucona)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multimedialny dla Biblioteki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Kognita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Aleja Rzeczypospolitej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20/96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EA43CD" w:rsidRPr="00AF7213" w:rsidRDefault="00EA43CD" w:rsidP="00BD1C6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2 - Okres rękojmi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EA43CD" w:rsidRDefault="00EA43CD" w:rsidP="00BD1C6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(oferta odrzucona)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multimedialny dla Biblioteki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AVSignal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Piotr Domagała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Krakowska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123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30-082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Karniowice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EA43CD" w:rsidRPr="00AF7213" w:rsidRDefault="00EA43CD" w:rsidP="00BD1C6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- 86.41</w:t>
            </w:r>
          </w:p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2 - Okres rękojmi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96,41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multimedialny dla Biblioteki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Zakłady Naukowo-Techniczne PROTEKO sp. z o.o.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Wrocławska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37A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30-011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EA43CD" w:rsidRPr="00AF7213" w:rsidRDefault="00EA43CD" w:rsidP="00BD1C6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- 86.44</w:t>
            </w:r>
          </w:p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2 - Okres rękojmi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93,11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multimedialny dla Biblioteki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Kraftmann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Cezary Czerny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Kabrioletu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03-117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EA43CD" w:rsidRPr="00AF7213" w:rsidRDefault="00EA43CD" w:rsidP="00BD1C6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- 81.29</w:t>
            </w:r>
          </w:p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2 - Okres rękojmi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91,29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multimedialny dla Biblioteki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WISE Sp. z o.o.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Warszawska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111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32-087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Bibice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EA43CD" w:rsidRPr="00AF7213" w:rsidRDefault="00EA43CD" w:rsidP="00BD1C6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- 67.53</w:t>
            </w:r>
          </w:p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2 - Okres rękojmi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74,20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przenośny dla Katedry A3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visunext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Sp.k.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Plac Matejki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19/15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65-056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EA43CD" w:rsidRPr="00AF7213" w:rsidRDefault="00EA43CD" w:rsidP="00BD1C6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- 84.96</w:t>
            </w:r>
          </w:p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2 - okres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91,63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przenośny dla Katedry A3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Konverta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Słowackiego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6a/10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42-200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EA43CD" w:rsidRPr="00AF7213" w:rsidRDefault="00EA43CD" w:rsidP="00BD1C6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:rsidR="00EA43CD" w:rsidRDefault="00EA43CD" w:rsidP="00BD1C6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(oferta odrzucona)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przenośny dla Katedry A3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Kognita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Aleja Rzeczypospolitej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20/96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EA43CD" w:rsidRPr="00AF7213" w:rsidRDefault="00EA43CD" w:rsidP="00BD1C6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:rsidR="00EA43CD" w:rsidRDefault="00EA43CD" w:rsidP="00BD1C6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(oferta odrzucona)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przenośny dla Katedry A3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AVSignal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Piotr Domagała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Krakowska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123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30-082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Karniowice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EA43CD" w:rsidRPr="00AF7213" w:rsidRDefault="00EA43CD" w:rsidP="00BD1C6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- 90.00</w:t>
            </w:r>
          </w:p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2 - okres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:rsidR="00EA43CD" w:rsidRPr="00DF0C38" w:rsidRDefault="00EA43CD" w:rsidP="00BD1C69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DF0C38">
              <w:rPr>
                <w:rFonts w:ascii="Arial" w:hAnsi="Arial" w:cs="Arial"/>
                <w:b/>
                <w:sz w:val="22"/>
                <w:szCs w:val="22"/>
              </w:rPr>
              <w:t xml:space="preserve">  96,67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przenośny dla Katedry A3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Kraftmann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Cezary Czerny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Kabrioletu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03-117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EA43CD" w:rsidRPr="00AF7213" w:rsidRDefault="00EA43CD" w:rsidP="00BD1C6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- 82.89</w:t>
            </w:r>
          </w:p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2 - okres gwarancji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92,89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-rzutnik sufitowy dla Katedry L-4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Konverta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Słowackiego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6a/10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42-200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:rsidR="00EA43CD" w:rsidRDefault="00EA43CD" w:rsidP="00BD1C6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(oferta odrzucona)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-rzutnik sufitowy dla Katedry L-4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Zakłady Naukowo-Techniczne PROTEKO sp. z o.o.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Wrocławska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37A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30-011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:rsidR="00EA43CD" w:rsidRPr="00825980" w:rsidRDefault="00EA43CD" w:rsidP="00BD1C69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825980">
              <w:rPr>
                <w:rFonts w:ascii="Arial" w:hAnsi="Arial" w:cs="Arial"/>
                <w:b/>
                <w:sz w:val="22"/>
                <w:szCs w:val="22"/>
              </w:rPr>
              <w:t xml:space="preserve">  100,00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-rzutnik sufitowy dla Katedry L-4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AVSignal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Piotr Domagała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Krakowska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123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30-082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Karniowice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- 88.45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88,45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lastRenderedPageBreak/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-rzutnik sufitowy dla Katedry L-4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Kraftmann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Cezary Czerny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Kabrioletu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03-117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- 72.68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72,68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 xml:space="preserve">Projektory multimedialne  dla </w:t>
            </w:r>
            <w:proofErr w:type="spellStart"/>
            <w:r w:rsidRPr="00AF7213">
              <w:rPr>
                <w:rFonts w:ascii="Arial" w:hAnsi="Arial" w:cs="Arial"/>
                <w:sz w:val="22"/>
                <w:szCs w:val="22"/>
              </w:rPr>
              <w:t>WIiTCH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visunext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Sp.k.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Plac Matejki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19/15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65-056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vAlign w:val="center"/>
            <w:hideMark/>
          </w:tcPr>
          <w:p w:rsidR="00EA43CD" w:rsidRPr="00AA7180" w:rsidRDefault="00EA43CD" w:rsidP="00BD1C69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AA7180">
              <w:rPr>
                <w:rFonts w:ascii="Arial" w:hAnsi="Arial" w:cs="Arial"/>
                <w:b/>
                <w:sz w:val="22"/>
                <w:szCs w:val="22"/>
              </w:rPr>
              <w:t>100,00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 xml:space="preserve">Projektory multimedialne  dla </w:t>
            </w:r>
            <w:proofErr w:type="spellStart"/>
            <w:r w:rsidRPr="00AF7213">
              <w:rPr>
                <w:rFonts w:ascii="Arial" w:hAnsi="Arial" w:cs="Arial"/>
                <w:sz w:val="22"/>
                <w:szCs w:val="22"/>
              </w:rPr>
              <w:t>WIiTCH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Konverta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Słowackiego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6a/10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42-200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vAlign w:val="center"/>
            <w:hideMark/>
          </w:tcPr>
          <w:p w:rsidR="00EA43CD" w:rsidRDefault="00EA43CD" w:rsidP="00BD1C6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(oferta odrzucona)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 xml:space="preserve">Projektory multimedialne  dla </w:t>
            </w:r>
            <w:proofErr w:type="spellStart"/>
            <w:r w:rsidRPr="00AF7213">
              <w:rPr>
                <w:rFonts w:ascii="Arial" w:hAnsi="Arial" w:cs="Arial"/>
                <w:sz w:val="22"/>
                <w:szCs w:val="22"/>
              </w:rPr>
              <w:t>WIiTCH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Kognita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Aleja Rzeczypospolitej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20/96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vAlign w:val="center"/>
            <w:hideMark/>
          </w:tcPr>
          <w:p w:rsidR="00EA43CD" w:rsidRDefault="00EA43CD" w:rsidP="00BD1C6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(oferta odrzucona)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 xml:space="preserve">Projektory multimedialne  dla </w:t>
            </w:r>
            <w:proofErr w:type="spellStart"/>
            <w:r w:rsidRPr="00AF7213">
              <w:rPr>
                <w:rFonts w:ascii="Arial" w:hAnsi="Arial" w:cs="Arial"/>
                <w:sz w:val="22"/>
                <w:szCs w:val="22"/>
              </w:rPr>
              <w:t>WIiTCH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AVSignal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Piotr Domagała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Krakowska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123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30-082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Karniowice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- 92.09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vAlign w:val="center"/>
            <w:hideMark/>
          </w:tcPr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92,09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 xml:space="preserve">Projektory multimedialne  dla </w:t>
            </w:r>
            <w:proofErr w:type="spellStart"/>
            <w:r w:rsidRPr="00AF7213">
              <w:rPr>
                <w:rFonts w:ascii="Arial" w:hAnsi="Arial" w:cs="Arial"/>
                <w:sz w:val="22"/>
                <w:szCs w:val="22"/>
              </w:rPr>
              <w:t>WIiTCH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Kraftmann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Cezary Czerny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Kabrioletu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03-117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- 77.90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vAlign w:val="center"/>
            <w:hideMark/>
          </w:tcPr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77,90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 xml:space="preserve">Projektory multimedialne  dla </w:t>
            </w:r>
            <w:proofErr w:type="spellStart"/>
            <w:r w:rsidRPr="00AF7213">
              <w:rPr>
                <w:rFonts w:ascii="Arial" w:hAnsi="Arial" w:cs="Arial"/>
                <w:sz w:val="22"/>
                <w:szCs w:val="22"/>
              </w:rPr>
              <w:t>WIiTCH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WISE Sp. z o.o.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Warszawska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111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32-087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Bibice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- 57.52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vAlign w:val="center"/>
            <w:hideMark/>
          </w:tcPr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57,52</w:t>
            </w:r>
          </w:p>
        </w:tc>
      </w:tr>
      <w:tr w:rsidR="00EA43CD" w:rsidTr="00EA43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 xml:space="preserve">Projektory multimedialne  dla </w:t>
            </w:r>
            <w:proofErr w:type="spellStart"/>
            <w:r w:rsidRPr="00AF7213">
              <w:rPr>
                <w:rFonts w:ascii="Arial" w:hAnsi="Arial" w:cs="Arial"/>
                <w:sz w:val="22"/>
                <w:szCs w:val="22"/>
              </w:rPr>
              <w:t>WIiTCH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Zakłady Naukowo-Techniczne PROTEKO sp. z o.o.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Wrocławska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37A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30-011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- 39.95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vAlign w:val="center"/>
            <w:hideMark/>
          </w:tcPr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39,95</w:t>
            </w:r>
          </w:p>
        </w:tc>
      </w:tr>
    </w:tbl>
    <w:p w:rsidR="00EA43CD" w:rsidRDefault="00EA43CD" w:rsidP="00EA43CD">
      <w:pPr>
        <w:spacing w:before="120"/>
        <w:jc w:val="both"/>
        <w:rPr>
          <w:rFonts w:ascii="Arial" w:hAnsi="Arial" w:cs="Arial"/>
          <w:color w:val="000000"/>
        </w:rPr>
      </w:pPr>
    </w:p>
    <w:p w:rsidR="00EA43CD" w:rsidRPr="00EA43CD" w:rsidRDefault="00EA43CD" w:rsidP="00EA43CD">
      <w:pPr>
        <w:spacing w:after="120"/>
        <w:jc w:val="both"/>
        <w:rPr>
          <w:rFonts w:ascii="Arial" w:hAnsi="Arial" w:cs="Arial"/>
          <w:bCs/>
          <w:color w:val="000000"/>
        </w:rPr>
      </w:pPr>
      <w:r w:rsidRPr="00EA43CD">
        <w:rPr>
          <w:rFonts w:ascii="Arial" w:hAnsi="Arial" w:cs="Arial"/>
          <w:bCs/>
          <w:color w:val="000000"/>
        </w:rPr>
        <w:t>Odrzucono dwie oferty</w:t>
      </w:r>
      <w:r w:rsidR="00A55797">
        <w:rPr>
          <w:rFonts w:ascii="Arial" w:hAnsi="Arial" w:cs="Arial"/>
          <w:bCs/>
          <w:color w:val="000000"/>
        </w:rPr>
        <w:t xml:space="preserve"> wg. powyższej tabeli</w:t>
      </w:r>
      <w:r w:rsidRPr="00EA43CD">
        <w:rPr>
          <w:rFonts w:ascii="Arial" w:hAnsi="Arial" w:cs="Arial"/>
          <w:bCs/>
          <w:color w:val="000000"/>
        </w:rPr>
        <w:t>.</w:t>
      </w:r>
    </w:p>
    <w:p w:rsidR="00EA43CD" w:rsidRDefault="00EA43CD" w:rsidP="00EA43CD">
      <w:pPr>
        <w:spacing w:before="120" w:after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8642B3" w:rsidRPr="00992FF5" w:rsidRDefault="008642B3" w:rsidP="00EA43CD">
      <w:pPr>
        <w:spacing w:before="720" w:after="480"/>
        <w:ind w:left="3119" w:firstLine="425"/>
        <w:jc w:val="right"/>
        <w:rPr>
          <w:rFonts w:ascii="Arial" w:hAnsi="Arial" w:cs="Arial"/>
        </w:rPr>
      </w:pPr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66EA" w:rsidRDefault="000D66EA">
      <w:r>
        <w:separator/>
      </w:r>
    </w:p>
  </w:endnote>
  <w:endnote w:type="continuationSeparator" w:id="0">
    <w:p w:rsidR="000D66EA" w:rsidRDefault="000D6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3CC" w:rsidRDefault="003933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3CC" w:rsidRDefault="003933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66EA" w:rsidRDefault="000D66EA">
      <w:r>
        <w:separator/>
      </w:r>
    </w:p>
  </w:footnote>
  <w:footnote w:type="continuationSeparator" w:id="0">
    <w:p w:rsidR="000D66EA" w:rsidRDefault="000D6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3CC" w:rsidRDefault="003933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3CC" w:rsidRDefault="003933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3CC" w:rsidRDefault="003933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66EA"/>
    <w:rsid w:val="00022322"/>
    <w:rsid w:val="00042497"/>
    <w:rsid w:val="000C1E6F"/>
    <w:rsid w:val="000D66EA"/>
    <w:rsid w:val="000E4E56"/>
    <w:rsid w:val="00141AED"/>
    <w:rsid w:val="001A1468"/>
    <w:rsid w:val="001B7815"/>
    <w:rsid w:val="001D1EEC"/>
    <w:rsid w:val="00211A34"/>
    <w:rsid w:val="002B1E4F"/>
    <w:rsid w:val="002B6761"/>
    <w:rsid w:val="003445A0"/>
    <w:rsid w:val="003933CC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55797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A43CD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F80E40"/>
  <w15:chartTrackingRefBased/>
  <w15:docId w15:val="{68FAB6DF-BCCF-4861-90CC-2551996C1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1002</Words>
  <Characters>5523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7</cp:revision>
  <cp:lastPrinted>1601-01-01T00:00:00Z</cp:lastPrinted>
  <dcterms:created xsi:type="dcterms:W3CDTF">2024-04-04T12:05:00Z</dcterms:created>
  <dcterms:modified xsi:type="dcterms:W3CDTF">2024-04-04T12:07:00Z</dcterms:modified>
</cp:coreProperties>
</file>