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0768F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F3AAC" w:rsidRPr="003F3AA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D1190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7BADE0A" w14:textId="77777777" w:rsidR="006676AE" w:rsidRPr="0012157F" w:rsidRDefault="003F3AA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3AAC">
        <w:rPr>
          <w:rFonts w:ascii="Arial" w:hAnsi="Arial" w:cs="Arial"/>
        </w:rPr>
        <w:t>10 Wojskowy Szpital Kliniczny z Polikliniką Samodzielny Publiczny Zakład Opieki Zdrowotnej</w:t>
      </w:r>
    </w:p>
    <w:p w14:paraId="36E50910" w14:textId="77777777" w:rsidR="006676AE" w:rsidRPr="0012157F" w:rsidRDefault="003F3AA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3AAC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3F3AA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14:paraId="0B998614" w14:textId="77777777" w:rsidR="00F90CD1" w:rsidRDefault="003F3AA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3AA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F3AAC">
        <w:rPr>
          <w:rFonts w:ascii="Arial" w:hAnsi="Arial" w:cs="Arial"/>
        </w:rPr>
        <w:t>Bydgoszcz</w:t>
      </w:r>
    </w:p>
    <w:p w14:paraId="1BB969E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31FDAEB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1E3EB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5BE9180" w14:textId="77777777" w:rsidTr="0018769E">
        <w:tc>
          <w:tcPr>
            <w:tcW w:w="2800" w:type="dxa"/>
            <w:shd w:val="clear" w:color="auto" w:fill="auto"/>
          </w:tcPr>
          <w:p w14:paraId="6B58C80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FF5ED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E5EF9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244D8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7EFEE9D" w14:textId="77777777" w:rsidTr="0018769E">
        <w:tc>
          <w:tcPr>
            <w:tcW w:w="2800" w:type="dxa"/>
            <w:shd w:val="clear" w:color="auto" w:fill="auto"/>
          </w:tcPr>
          <w:p w14:paraId="0AE0BF7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1DAAD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2F006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3009AC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A1E2C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3AAC" w:rsidRPr="0012157F" w14:paraId="3F1B340C" w14:textId="77777777" w:rsidTr="007C1CFF">
        <w:tc>
          <w:tcPr>
            <w:tcW w:w="9104" w:type="dxa"/>
            <w:shd w:val="clear" w:color="auto" w:fill="D9D9D9"/>
          </w:tcPr>
          <w:p w14:paraId="2F862C7C" w14:textId="77777777" w:rsidR="003F3AAC" w:rsidRPr="0012157F" w:rsidRDefault="003F3AAC" w:rsidP="007C1CF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9656770" w14:textId="77777777" w:rsidR="003F3AAC" w:rsidRPr="0012157F" w:rsidRDefault="003F3AAC" w:rsidP="007C1C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F3AA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F3AA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F3AA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23E1E16" w14:textId="77777777" w:rsidR="003F3AAC" w:rsidRPr="00612283" w:rsidRDefault="003F3AAC" w:rsidP="007C1CF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4150923" w14:textId="77777777" w:rsidR="003F3AAC" w:rsidRPr="00612283" w:rsidRDefault="003F3AAC" w:rsidP="007C1CF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60C40B5" w14:textId="77777777" w:rsidR="003F3AAC" w:rsidRPr="0012157F" w:rsidRDefault="003F3AAC" w:rsidP="007C1CF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1A8977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E3C3A7C" w14:textId="77777777" w:rsidTr="0018769E">
        <w:tc>
          <w:tcPr>
            <w:tcW w:w="2269" w:type="dxa"/>
            <w:shd w:val="clear" w:color="auto" w:fill="auto"/>
          </w:tcPr>
          <w:p w14:paraId="0BC7615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ECEC90" w14:textId="33D436BD" w:rsidR="002578E4" w:rsidRPr="00E638CD" w:rsidRDefault="00E638CD" w:rsidP="00E638CD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8CD">
              <w:rPr>
                <w:rFonts w:ascii="Arial" w:hAnsi="Arial" w:cs="Arial"/>
                <w:sz w:val="24"/>
                <w:szCs w:val="24"/>
              </w:rPr>
      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      </w:r>
            <w:r w:rsidR="00522D3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F3AAC" w:rsidRPr="00A2540E" w14:paraId="4DB31C53" w14:textId="77777777" w:rsidTr="007C1CFF">
        <w:tc>
          <w:tcPr>
            <w:tcW w:w="2269" w:type="dxa"/>
            <w:shd w:val="clear" w:color="auto" w:fill="auto"/>
          </w:tcPr>
          <w:p w14:paraId="179C8FB9" w14:textId="77777777" w:rsidR="003F3AAC" w:rsidRPr="00A2540E" w:rsidRDefault="003F3AAC" w:rsidP="007C1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427C9A" w14:textId="77777777" w:rsidR="003F3AAC" w:rsidRPr="00A2540E" w:rsidRDefault="003F3AAC" w:rsidP="007C1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3A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43/2024</w:t>
            </w:r>
          </w:p>
        </w:tc>
      </w:tr>
    </w:tbl>
    <w:p w14:paraId="6B528A1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887C04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3AAC" w:rsidRPr="003F3AA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73BAFA4" w14:textId="77777777" w:rsidTr="00650D6C">
        <w:tc>
          <w:tcPr>
            <w:tcW w:w="9104" w:type="dxa"/>
            <w:shd w:val="clear" w:color="auto" w:fill="D9D9D9"/>
          </w:tcPr>
          <w:p w14:paraId="6AE8922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47CE1FE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9AA244D" w14:textId="77777777" w:rsidR="003F3AAC" w:rsidRPr="00992BD8" w:rsidRDefault="003F3AAC" w:rsidP="003F3AA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F3F79D6" w14:textId="77777777" w:rsidR="002426FF" w:rsidRPr="00A44833" w:rsidRDefault="003F3AAC" w:rsidP="003F3AA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131D4BE" w14:textId="77777777" w:rsidR="003F3AAC" w:rsidRPr="0012157F" w:rsidRDefault="003F3AAC" w:rsidP="003F3A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FBB5A3C" w14:textId="77777777" w:rsidR="003F3AAC" w:rsidRPr="0012157F" w:rsidRDefault="003F3AAC" w:rsidP="003F3AA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61818823" w14:textId="77777777" w:rsidR="003F3AAC" w:rsidRPr="0012157F" w:rsidRDefault="003F3AAC" w:rsidP="003F3A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1508679" w14:textId="77777777" w:rsidR="003F3AAC" w:rsidRPr="00A44833" w:rsidRDefault="003F3AAC" w:rsidP="003F3AA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943AF0A" w14:textId="77777777" w:rsidR="003F3AAC" w:rsidRPr="0012157F" w:rsidRDefault="003F3AAC" w:rsidP="003F3AA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49EFFBA" w14:textId="77777777" w:rsidR="003F3AAC" w:rsidRPr="0012157F" w:rsidRDefault="003F3AAC" w:rsidP="003F3AA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2C56E65" w14:textId="77777777" w:rsidR="003F3AAC" w:rsidRPr="00A44833" w:rsidRDefault="003F3AAC" w:rsidP="003F3AAC">
      <w:pPr>
        <w:spacing w:after="0"/>
        <w:rPr>
          <w:rFonts w:ascii="Arial" w:hAnsi="Arial" w:cs="Arial"/>
          <w:color w:val="000000"/>
          <w:sz w:val="16"/>
          <w:szCs w:val="16"/>
          <w:lang w:eastAsia="x-none"/>
        </w:rPr>
      </w:pPr>
    </w:p>
    <w:p w14:paraId="0B28DAC8" w14:textId="77777777" w:rsidR="003F3AAC" w:rsidRPr="0012157F" w:rsidRDefault="003F3AAC" w:rsidP="003F3AA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9</w:t>
      </w:r>
    </w:p>
    <w:p w14:paraId="395DE613" w14:textId="77777777" w:rsidR="003F3AAC" w:rsidRPr="0012157F" w:rsidRDefault="003F3AAC" w:rsidP="003F3AA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bezprawnie wpływał lub próbował wpływać na czynności zamawiającego lub próbował pozyskać lub pozyskał informacje poufne, mogące dać mu przewagę w postępowaniu o udzielenie zamówienia.</w:t>
      </w:r>
    </w:p>
    <w:p w14:paraId="62504250" w14:textId="77777777" w:rsidR="003F3AAC" w:rsidRPr="00A44833" w:rsidRDefault="003F3AAC" w:rsidP="003F3AAC">
      <w:pPr>
        <w:spacing w:after="0"/>
        <w:rPr>
          <w:rFonts w:ascii="Arial" w:hAnsi="Arial" w:cs="Arial"/>
          <w:color w:val="000000"/>
          <w:sz w:val="16"/>
          <w:szCs w:val="16"/>
          <w:lang w:eastAsia="x-none"/>
        </w:rPr>
      </w:pPr>
    </w:p>
    <w:p w14:paraId="3C0CE7FB" w14:textId="77777777" w:rsidR="003F3AAC" w:rsidRPr="0012157F" w:rsidRDefault="003F3AAC" w:rsidP="003F3AA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10</w:t>
      </w:r>
    </w:p>
    <w:p w14:paraId="562C57C2" w14:textId="77777777" w:rsidR="003F3AAC" w:rsidRPr="0012157F" w:rsidRDefault="003F3AAC" w:rsidP="003F3AA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E2F839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FD7468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BAE9F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DAD7E1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3CC2E4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B171B10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CE1D584" w14:textId="77777777" w:rsidTr="00CD4DD1">
        <w:tc>
          <w:tcPr>
            <w:tcW w:w="9104" w:type="dxa"/>
            <w:shd w:val="clear" w:color="auto" w:fill="D9D9D9"/>
          </w:tcPr>
          <w:p w14:paraId="707613C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EC91E8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E2F16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87A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88C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F3AAC" w:rsidRPr="0012157F" w14:paraId="1C7958E4" w14:textId="77777777" w:rsidTr="007C1C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440D" w14:textId="77777777" w:rsidR="003F3AAC" w:rsidRPr="0012157F" w:rsidRDefault="003F3AAC" w:rsidP="007C1C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79E4" w14:textId="77777777" w:rsidR="003F3AAC" w:rsidRPr="0012157F" w:rsidRDefault="003F3AAC" w:rsidP="007C1C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3AA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35117E" w14:textId="77777777" w:rsidR="003F3AAC" w:rsidRPr="003F3AAC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0ECFDBD" w14:textId="77777777" w:rsidR="003F3AAC" w:rsidRPr="00AA4820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14:paraId="4ECF3C3D" w14:textId="77777777" w:rsidR="003F3AAC" w:rsidRPr="003F3AAC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t>Na potwierdzenie spełnienia warunku Wykonawca przedstawi:</w:t>
            </w:r>
          </w:p>
          <w:p w14:paraId="7F46BE4F" w14:textId="77777777" w:rsidR="003F3AAC" w:rsidRPr="003F3AAC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lastRenderedPageBreak/>
              <w:t xml:space="preserve">1. Wykaz min. 2 usług o charakterze i złożoności odpowiadającej przedmiotowi zamówienia wraz z dokumentami wskazanymi w pkt. 9.2 </w:t>
            </w:r>
            <w:proofErr w:type="spellStart"/>
            <w:r w:rsidRPr="003F3AA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F3AAC">
              <w:rPr>
                <w:rFonts w:ascii="Arial" w:hAnsi="Arial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3F3AA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F3AAC">
              <w:rPr>
                <w:rFonts w:ascii="Arial" w:hAnsi="Arial" w:cs="Arial"/>
                <w:sz w:val="24"/>
                <w:szCs w:val="24"/>
              </w:rPr>
              <w:t xml:space="preserve"> 1 tabela l.p. 2 SWZ.</w:t>
            </w:r>
          </w:p>
          <w:p w14:paraId="57FFC7D8" w14:textId="77777777" w:rsidR="003F3AAC" w:rsidRPr="00AA4820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8"/>
                <w:szCs w:val="8"/>
              </w:rPr>
            </w:pPr>
          </w:p>
          <w:p w14:paraId="0AA2A015" w14:textId="34F6CDA4" w:rsidR="003F3AAC" w:rsidRPr="003F3AAC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t xml:space="preserve">2. Oświadczenie Wykonawcy dotyczące posiadania wiedzy </w:t>
            </w:r>
            <w:r w:rsidR="0022518C">
              <w:rPr>
                <w:rFonts w:ascii="Arial" w:hAnsi="Arial" w:cs="Arial"/>
                <w:sz w:val="24"/>
                <w:szCs w:val="24"/>
              </w:rPr>
              <w:br/>
            </w:r>
            <w:r w:rsidRPr="003F3AAC">
              <w:rPr>
                <w:rFonts w:ascii="Arial" w:hAnsi="Arial" w:cs="Arial"/>
                <w:sz w:val="24"/>
                <w:szCs w:val="24"/>
              </w:rPr>
              <w:t>i doświadczenia oraz, że posiada wszelkie uprawnienia niezbędne do realizacji przedmiotu zamówienia, a także że wykonuje usługi będące przedmiotem umowy w sposób profesjonalny.</w:t>
            </w:r>
          </w:p>
          <w:p w14:paraId="1BE40DB6" w14:textId="77777777" w:rsidR="003F3AAC" w:rsidRPr="00AA4820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8"/>
                <w:szCs w:val="8"/>
              </w:rPr>
            </w:pPr>
          </w:p>
          <w:p w14:paraId="16EECEEB" w14:textId="17780708" w:rsidR="003F3AAC" w:rsidRPr="003F3AAC" w:rsidRDefault="003F3AAC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3AAC">
              <w:rPr>
                <w:rFonts w:ascii="Arial" w:hAnsi="Arial" w:cs="Arial"/>
                <w:sz w:val="24"/>
                <w:szCs w:val="24"/>
              </w:rPr>
              <w:t>Wykonawca ma możliwość do szczegółowego zapoznania się z warunkami realizacji inwestycji w odniesieniu do stanu rzeczywistego uwzględniając wszelkie potrzeby wykonawcze w odniesieniu do nakładów finansowych spełniające warunki ustawowe.</w:t>
            </w:r>
          </w:p>
          <w:p w14:paraId="6284D201" w14:textId="106EBA13" w:rsidR="003F3AAC" w:rsidRPr="0012157F" w:rsidRDefault="00A75CB8" w:rsidP="007C1C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przewiduje możliwość </w:t>
            </w:r>
            <w:r w:rsidR="00FE41CD">
              <w:rPr>
                <w:rFonts w:ascii="Arial" w:hAnsi="Arial" w:cs="Arial"/>
                <w:sz w:val="24"/>
                <w:szCs w:val="24"/>
              </w:rPr>
              <w:t xml:space="preserve">dokonania przez Wykonawcę </w:t>
            </w:r>
            <w:r>
              <w:rPr>
                <w:rFonts w:ascii="Arial" w:hAnsi="Arial" w:cs="Arial"/>
                <w:sz w:val="24"/>
                <w:szCs w:val="24"/>
              </w:rPr>
              <w:t xml:space="preserve">wizji lokalnej. </w:t>
            </w:r>
            <w:r w:rsidR="003F3AAC" w:rsidRPr="003F3AAC">
              <w:rPr>
                <w:rFonts w:ascii="Arial" w:hAnsi="Arial" w:cs="Arial"/>
                <w:sz w:val="24"/>
                <w:szCs w:val="24"/>
              </w:rPr>
              <w:t xml:space="preserve">W celu dokonania wizji lokalnej należy uzgodnić termin i godziny </w:t>
            </w:r>
            <w:r w:rsidR="00FE41CD">
              <w:rPr>
                <w:rFonts w:ascii="Arial" w:hAnsi="Arial" w:cs="Arial"/>
                <w:sz w:val="24"/>
                <w:szCs w:val="24"/>
              </w:rPr>
              <w:br/>
            </w:r>
            <w:r w:rsidR="003F3AAC" w:rsidRPr="003F3AAC">
              <w:rPr>
                <w:rFonts w:ascii="Arial" w:hAnsi="Arial" w:cs="Arial"/>
                <w:sz w:val="24"/>
                <w:szCs w:val="24"/>
              </w:rPr>
              <w:t>z p. Sławomirem WOŹNICKIM tel. 782 901 802 w godz. 7.30 -14.00.</w:t>
            </w:r>
          </w:p>
        </w:tc>
      </w:tr>
    </w:tbl>
    <w:p w14:paraId="7653E53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0B8D464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5CDB66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FDC935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C0D7AB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C28F5E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A6D6BD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B387BFF" w14:textId="77777777" w:rsidR="00FE41CD" w:rsidRDefault="00FE41CD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CEEC4D" w14:textId="02E5213B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4C0D9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BB2BFA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36F93D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BE0F2BD" w14:textId="77777777" w:rsidTr="00CD4DD1">
        <w:tc>
          <w:tcPr>
            <w:tcW w:w="9104" w:type="dxa"/>
            <w:shd w:val="clear" w:color="auto" w:fill="D9D9D9"/>
          </w:tcPr>
          <w:p w14:paraId="7A87194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FCCF69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FCB81F3" w14:textId="77777777" w:rsidTr="00847232">
        <w:tc>
          <w:tcPr>
            <w:tcW w:w="9104" w:type="dxa"/>
            <w:shd w:val="clear" w:color="auto" w:fill="D9D9D9"/>
          </w:tcPr>
          <w:p w14:paraId="251C754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D4535B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2ACA0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B94735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1A78F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9EC4A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EB850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5C0EA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AAE8B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BAEC2B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6FF70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465F6D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6BB10F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BE0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4A9EC" w14:textId="77777777" w:rsidR="00BE030C" w:rsidRDefault="00BE030C" w:rsidP="0038231F">
      <w:pPr>
        <w:spacing w:after="0" w:line="240" w:lineRule="auto"/>
      </w:pPr>
      <w:r>
        <w:separator/>
      </w:r>
    </w:p>
  </w:endnote>
  <w:endnote w:type="continuationSeparator" w:id="0">
    <w:p w14:paraId="1EFEE680" w14:textId="77777777" w:rsidR="00BE030C" w:rsidRDefault="00BE03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7D442" w14:textId="77777777" w:rsidR="003F3AAC" w:rsidRDefault="003F3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01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3260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E9E51" w14:textId="77777777" w:rsidR="003F3AAC" w:rsidRDefault="003F3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19F81" w14:textId="77777777" w:rsidR="00BE030C" w:rsidRDefault="00BE030C" w:rsidP="0038231F">
      <w:pPr>
        <w:spacing w:after="0" w:line="240" w:lineRule="auto"/>
      </w:pPr>
      <w:r>
        <w:separator/>
      </w:r>
    </w:p>
  </w:footnote>
  <w:footnote w:type="continuationSeparator" w:id="0">
    <w:p w14:paraId="149C5D2F" w14:textId="77777777" w:rsidR="00BE030C" w:rsidRDefault="00BE030C" w:rsidP="0038231F">
      <w:pPr>
        <w:spacing w:after="0" w:line="240" w:lineRule="auto"/>
      </w:pPr>
      <w:r>
        <w:continuationSeparator/>
      </w:r>
    </w:p>
  </w:footnote>
  <w:footnote w:id="1">
    <w:p w14:paraId="6F658A0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6E25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A97CE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287B5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7B03D" w14:textId="77777777" w:rsidR="003F3AAC" w:rsidRDefault="003F3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FD1F" w14:textId="77777777" w:rsidR="003F3AAC" w:rsidRDefault="003F3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EC8F9" w14:textId="77777777" w:rsidR="003F3AAC" w:rsidRDefault="003F3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917348">
    <w:abstractNumId w:val="11"/>
  </w:num>
  <w:num w:numId="2" w16cid:durableId="487982016">
    <w:abstractNumId w:val="0"/>
  </w:num>
  <w:num w:numId="3" w16cid:durableId="425688590">
    <w:abstractNumId w:val="10"/>
  </w:num>
  <w:num w:numId="4" w16cid:durableId="704141393">
    <w:abstractNumId w:val="13"/>
  </w:num>
  <w:num w:numId="5" w16cid:durableId="1620449823">
    <w:abstractNumId w:val="12"/>
  </w:num>
  <w:num w:numId="6" w16cid:durableId="1399207775">
    <w:abstractNumId w:val="9"/>
  </w:num>
  <w:num w:numId="7" w16cid:durableId="84572570">
    <w:abstractNumId w:val="1"/>
  </w:num>
  <w:num w:numId="8" w16cid:durableId="1440567284">
    <w:abstractNumId w:val="6"/>
  </w:num>
  <w:num w:numId="9" w16cid:durableId="418910086">
    <w:abstractNumId w:val="4"/>
  </w:num>
  <w:num w:numId="10" w16cid:durableId="1089036398">
    <w:abstractNumId w:val="7"/>
  </w:num>
  <w:num w:numId="11" w16cid:durableId="650523091">
    <w:abstractNumId w:val="5"/>
  </w:num>
  <w:num w:numId="12" w16cid:durableId="881744832">
    <w:abstractNumId w:val="8"/>
  </w:num>
  <w:num w:numId="13" w16cid:durableId="567960599">
    <w:abstractNumId w:val="3"/>
  </w:num>
  <w:num w:numId="14" w16cid:durableId="183135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30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518C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3F3AA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2D3A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5CB8"/>
    <w:rsid w:val="00A90D0E"/>
    <w:rsid w:val="00AA4820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030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8CD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1CD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308E4"/>
  <w15:docId w15:val="{2A8F28DD-FF04-4930-810C-E9F0A508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2024-04-05T05:38:00Z</cp:lastPrinted>
  <dcterms:created xsi:type="dcterms:W3CDTF">2024-04-05T09:11:00Z</dcterms:created>
  <dcterms:modified xsi:type="dcterms:W3CDTF">2024-04-05T09:11:00Z</dcterms:modified>
</cp:coreProperties>
</file>