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5F152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C3CEE" w:rsidRPr="009C3CE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07AA2AC1" w14:textId="77777777" w:rsidTr="00467CA2">
        <w:tc>
          <w:tcPr>
            <w:tcW w:w="2800" w:type="dxa"/>
            <w:shd w:val="clear" w:color="auto" w:fill="auto"/>
          </w:tcPr>
          <w:p w14:paraId="48A78B63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E9B426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55084A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FCC1F7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1113E1C0" w14:textId="77777777" w:rsidTr="00467CA2">
        <w:tc>
          <w:tcPr>
            <w:tcW w:w="2800" w:type="dxa"/>
            <w:shd w:val="clear" w:color="auto" w:fill="auto"/>
          </w:tcPr>
          <w:p w14:paraId="2636D1B5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017CAF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D1769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C03090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2C849A2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E76BF4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BD9F4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D931418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C93CE9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C3CEE" w:rsidRPr="009C3CEE">
        <w:rPr>
          <w:rFonts w:ascii="Arial" w:hAnsi="Arial" w:cs="Arial"/>
          <w:sz w:val="24"/>
          <w:szCs w:val="24"/>
        </w:rPr>
        <w:t>(</w:t>
      </w:r>
      <w:proofErr w:type="spellStart"/>
      <w:r w:rsidR="009C3CEE" w:rsidRPr="009C3CEE">
        <w:rPr>
          <w:rFonts w:ascii="Arial" w:hAnsi="Arial" w:cs="Arial"/>
          <w:sz w:val="24"/>
          <w:szCs w:val="24"/>
        </w:rPr>
        <w:t>t.j</w:t>
      </w:r>
      <w:proofErr w:type="spellEnd"/>
      <w:r w:rsidR="009C3CEE" w:rsidRPr="009C3CEE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4F4793F" w14:textId="77777777" w:rsidTr="00467CA2">
        <w:tc>
          <w:tcPr>
            <w:tcW w:w="2269" w:type="dxa"/>
            <w:shd w:val="clear" w:color="auto" w:fill="auto"/>
          </w:tcPr>
          <w:p w14:paraId="0D6A7179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8FDBEA" w14:textId="0FF189ED" w:rsidR="00D520D3" w:rsidRPr="00A2540E" w:rsidRDefault="0020409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38CD">
              <w:rPr>
                <w:rFonts w:ascii="Arial" w:hAnsi="Arial" w:cs="Arial"/>
                <w:sz w:val="24"/>
                <w:szCs w:val="24"/>
              </w:rPr>
              <w:t>Opracowanie Programu Funkcjonalno-Użytkowego wraz z obliczeniem kosztów prac projektowych oraz kosztów robót budowlanych i instalacyjnych dla zadania inwestycyjnego pn. "Przebudowa pomieszczeń pralni szpitalnej wraz z zakupem, dostawą i montażem urządzeń"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C3CEE" w:rsidRPr="00A2540E" w14:paraId="1DA362F6" w14:textId="77777777" w:rsidTr="0069085D">
        <w:tc>
          <w:tcPr>
            <w:tcW w:w="2269" w:type="dxa"/>
            <w:shd w:val="clear" w:color="auto" w:fill="auto"/>
          </w:tcPr>
          <w:p w14:paraId="61DC4C89" w14:textId="77777777" w:rsidR="009C3CEE" w:rsidRPr="00A2540E" w:rsidRDefault="009C3CEE" w:rsidP="006908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711E47" w14:textId="77777777" w:rsidR="009C3CEE" w:rsidRPr="00A2540E" w:rsidRDefault="009C3CEE" w:rsidP="006908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3C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43/2024</w:t>
            </w:r>
          </w:p>
        </w:tc>
      </w:tr>
    </w:tbl>
    <w:p w14:paraId="201830B1" w14:textId="77777777" w:rsidR="00DC652A" w:rsidRPr="00053927" w:rsidRDefault="009C3CE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B10A80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90BEBF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96741A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94DCFD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92AA1A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389436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3EB092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AC9FA7F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19BCD3A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11D03E9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12BD35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956A3D0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sposób wykorzystania udostępnionych przeze mnie zasobów przy wykonywaniu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zamówienia publicznego będzie następujący:</w:t>
      </w:r>
    </w:p>
    <w:p w14:paraId="6BD7572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F373EEC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575AFC9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EE599DF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94CD069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0620D59" w14:textId="77777777" w:rsidTr="00467CA2">
        <w:tc>
          <w:tcPr>
            <w:tcW w:w="2660" w:type="dxa"/>
            <w:shd w:val="clear" w:color="auto" w:fill="auto"/>
          </w:tcPr>
          <w:p w14:paraId="72E4222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FF6CD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5FE5362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8D1BF0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19B378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AD2B47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C3CE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CA6DEE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E08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4B862" w14:textId="77777777" w:rsidR="00EE089D" w:rsidRDefault="00EE089D" w:rsidP="00025386">
      <w:pPr>
        <w:spacing w:after="0" w:line="240" w:lineRule="auto"/>
      </w:pPr>
      <w:r>
        <w:separator/>
      </w:r>
    </w:p>
  </w:endnote>
  <w:endnote w:type="continuationSeparator" w:id="0">
    <w:p w14:paraId="62558ECB" w14:textId="77777777" w:rsidR="00EE089D" w:rsidRDefault="00EE08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B66A3" w14:textId="77777777" w:rsidR="009C3CEE" w:rsidRDefault="009C3C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DABC2" w14:textId="77777777" w:rsidR="00025386" w:rsidRDefault="0020409B" w:rsidP="00025386">
    <w:pPr>
      <w:pStyle w:val="Stopka"/>
      <w:tabs>
        <w:tab w:val="clear" w:pos="4536"/>
      </w:tabs>
      <w:jc w:val="center"/>
    </w:pPr>
    <w:r>
      <w:rPr>
        <w:noProof/>
      </w:rPr>
      <w:pict w14:anchorId="52647A5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8B31FB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D3D0F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2D8EB" w14:textId="77777777" w:rsidR="009C3CEE" w:rsidRDefault="009C3C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C7167" w14:textId="77777777" w:rsidR="00EE089D" w:rsidRDefault="00EE089D" w:rsidP="00025386">
      <w:pPr>
        <w:spacing w:after="0" w:line="240" w:lineRule="auto"/>
      </w:pPr>
      <w:r>
        <w:separator/>
      </w:r>
    </w:p>
  </w:footnote>
  <w:footnote w:type="continuationSeparator" w:id="0">
    <w:p w14:paraId="3BD61E11" w14:textId="77777777" w:rsidR="00EE089D" w:rsidRDefault="00EE08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8CFC9" w14:textId="77777777" w:rsidR="009C3CEE" w:rsidRDefault="009C3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B4760" w14:textId="77777777" w:rsidR="009C3CEE" w:rsidRDefault="009C3C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25D39" w14:textId="77777777" w:rsidR="009C3CEE" w:rsidRDefault="009C3C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259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89D"/>
    <w:rsid w:val="00025386"/>
    <w:rsid w:val="000423B9"/>
    <w:rsid w:val="00053927"/>
    <w:rsid w:val="00066C44"/>
    <w:rsid w:val="00071D4C"/>
    <w:rsid w:val="00084786"/>
    <w:rsid w:val="0016158F"/>
    <w:rsid w:val="001C2314"/>
    <w:rsid w:val="0020409B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C3CEE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E089D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80DB5B"/>
  <w15:chartTrackingRefBased/>
  <w15:docId w15:val="{21FE7DC6-2E85-490B-86BC-02B2F0F3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2024-04-05T09:12:00Z</dcterms:created>
  <dcterms:modified xsi:type="dcterms:W3CDTF">2024-04-05T09:12:00Z</dcterms:modified>
</cp:coreProperties>
</file>