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0B4FC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D6F81" w:rsidRPr="006D6F81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D8BFBC5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E466E55" w14:textId="77777777" w:rsidR="005D05C3" w:rsidRPr="0012157F" w:rsidRDefault="006D6F81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D6F81">
        <w:rPr>
          <w:rFonts w:ascii="Arial" w:hAnsi="Arial" w:cs="Arial"/>
        </w:rPr>
        <w:t>10 Wojskowy Szpital Kliniczny z Polikliniką Samodzielny Publiczny Zakład Opieki Zdrowotnej</w:t>
      </w:r>
    </w:p>
    <w:p w14:paraId="1F03B4CF" w14:textId="77777777" w:rsidR="005D05C3" w:rsidRPr="0012157F" w:rsidRDefault="006D6F81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D6F81">
        <w:rPr>
          <w:rFonts w:ascii="Arial" w:hAnsi="Arial" w:cs="Arial"/>
        </w:rPr>
        <w:t>ul. Powstańców Warszawy</w:t>
      </w:r>
      <w:r w:rsidR="005D05C3" w:rsidRPr="0012157F">
        <w:rPr>
          <w:rFonts w:ascii="Arial" w:hAnsi="Arial" w:cs="Arial"/>
        </w:rPr>
        <w:t xml:space="preserve"> </w:t>
      </w:r>
      <w:r w:rsidRPr="006D6F81">
        <w:rPr>
          <w:rFonts w:ascii="Arial" w:hAnsi="Arial" w:cs="Arial"/>
        </w:rPr>
        <w:t>5</w:t>
      </w:r>
      <w:r w:rsidR="005D05C3" w:rsidRPr="0012157F">
        <w:rPr>
          <w:rFonts w:ascii="Arial" w:hAnsi="Arial" w:cs="Arial"/>
        </w:rPr>
        <w:t xml:space="preserve"> </w:t>
      </w:r>
    </w:p>
    <w:p w14:paraId="6C3C1B79" w14:textId="77777777" w:rsidR="005D05C3" w:rsidRDefault="006D6F81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D6F81">
        <w:rPr>
          <w:rFonts w:ascii="Arial" w:hAnsi="Arial" w:cs="Arial"/>
        </w:rPr>
        <w:t>85-681</w:t>
      </w:r>
      <w:r w:rsidR="005D05C3" w:rsidRPr="0012157F">
        <w:rPr>
          <w:rFonts w:ascii="Arial" w:hAnsi="Arial" w:cs="Arial"/>
        </w:rPr>
        <w:t xml:space="preserve"> </w:t>
      </w:r>
      <w:r w:rsidRPr="006D6F81">
        <w:rPr>
          <w:rFonts w:ascii="Arial" w:hAnsi="Arial" w:cs="Arial"/>
        </w:rPr>
        <w:t>Bydgoszcz</w:t>
      </w:r>
    </w:p>
    <w:p w14:paraId="58F6EC96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3DF2B9C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7398AF79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16D738F9" w14:textId="77777777" w:rsidTr="001B7D97">
        <w:tc>
          <w:tcPr>
            <w:tcW w:w="2800" w:type="dxa"/>
            <w:shd w:val="clear" w:color="auto" w:fill="auto"/>
          </w:tcPr>
          <w:p w14:paraId="4390B0D0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0DBFF25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2D7F147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500B89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586AB3EB" w14:textId="77777777" w:rsidTr="001B7D97">
        <w:tc>
          <w:tcPr>
            <w:tcW w:w="2800" w:type="dxa"/>
            <w:shd w:val="clear" w:color="auto" w:fill="auto"/>
          </w:tcPr>
          <w:p w14:paraId="59B176C1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825C333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BBE4363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2BE7DC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08525C6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D6F81" w:rsidRPr="0012157F" w14:paraId="0B331293" w14:textId="77777777" w:rsidTr="0069085D">
        <w:tc>
          <w:tcPr>
            <w:tcW w:w="9104" w:type="dxa"/>
            <w:shd w:val="clear" w:color="auto" w:fill="D9D9D9"/>
          </w:tcPr>
          <w:p w14:paraId="5F06E9E1" w14:textId="77777777" w:rsidR="006D6F81" w:rsidRPr="0012157F" w:rsidRDefault="006D6F81" w:rsidP="0069085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7474B7C" w14:textId="77777777" w:rsidR="006D6F81" w:rsidRPr="00094F76" w:rsidRDefault="006D6F81" w:rsidP="0069085D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D6F8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D6F8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D6F81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7527995A" w14:textId="77777777" w:rsidR="006D6F81" w:rsidRPr="004B5FB1" w:rsidRDefault="006D6F81" w:rsidP="0069085D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415C5510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E38217B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58B4C917" w14:textId="77777777" w:rsidTr="001B7D97">
        <w:tc>
          <w:tcPr>
            <w:tcW w:w="2269" w:type="dxa"/>
            <w:shd w:val="clear" w:color="auto" w:fill="auto"/>
          </w:tcPr>
          <w:p w14:paraId="1A6916EB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A107CB" w14:textId="74945A34" w:rsidR="00ED79A4" w:rsidRPr="00A2540E" w:rsidRDefault="00AA7627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638CD">
              <w:rPr>
                <w:rFonts w:ascii="Arial" w:hAnsi="Arial" w:cs="Arial"/>
                <w:sz w:val="24"/>
                <w:szCs w:val="24"/>
              </w:rPr>
              <w:t>Opracowanie Programu Funkcjonalno-Użytkowego wraz z obliczeniem kosztów prac projektowych oraz kosztów robót budowlanych i instalacyjnych dla zadania inwestycyjnego pn. "Przebudowa pomieszczeń pralni szpitalnej wraz z zakupem, dostawą i montażem urządzeń"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6D6F81" w:rsidRPr="00A2540E" w14:paraId="7E7D2A40" w14:textId="77777777" w:rsidTr="0069085D">
        <w:tc>
          <w:tcPr>
            <w:tcW w:w="2269" w:type="dxa"/>
            <w:shd w:val="clear" w:color="auto" w:fill="auto"/>
          </w:tcPr>
          <w:p w14:paraId="2A936919" w14:textId="77777777" w:rsidR="006D6F81" w:rsidRPr="00A2540E" w:rsidRDefault="006D6F81" w:rsidP="0069085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33B394" w14:textId="77777777" w:rsidR="006D6F81" w:rsidRPr="00A2540E" w:rsidRDefault="006D6F81" w:rsidP="0069085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D6F8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43/2024</w:t>
            </w:r>
          </w:p>
        </w:tc>
      </w:tr>
    </w:tbl>
    <w:p w14:paraId="22CAD243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9F1154D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D6F81" w:rsidRPr="006D6F81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715B48">
        <w:rPr>
          <w:rFonts w:ascii="Arial" w:hAnsi="Arial" w:cs="Arial"/>
          <w:sz w:val="24"/>
          <w:szCs w:val="24"/>
        </w:rPr>
        <w:lastRenderedPageBreak/>
        <w:t>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0CB1752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A4A714A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4E90F2D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BF835BF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C32B8BA" w14:textId="77777777" w:rsidR="006D6F81" w:rsidRPr="007104AC" w:rsidRDefault="006D6F81" w:rsidP="006D6F81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70E59753" w14:textId="4C0E11A0" w:rsidR="006D6F81" w:rsidRDefault="006D6F81" w:rsidP="006D6F8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</w:t>
      </w:r>
      <w:r w:rsidR="00BB1211">
        <w:rPr>
          <w:rFonts w:ascii="Arial" w:hAnsi="Arial" w:cs="Arial"/>
          <w:bCs/>
          <w:sz w:val="24"/>
          <w:szCs w:val="24"/>
        </w:rPr>
        <w:t xml:space="preserve">i 4 </w:t>
      </w:r>
      <w:r w:rsidRPr="001B16D9">
        <w:rPr>
          <w:rFonts w:ascii="Arial" w:hAnsi="Arial" w:cs="Arial"/>
          <w:bCs/>
          <w:sz w:val="24"/>
          <w:szCs w:val="24"/>
        </w:rPr>
        <w:t xml:space="preserve">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32EB50C0" w14:textId="77777777" w:rsidR="006D6F81" w:rsidRPr="008D05ED" w:rsidRDefault="006D6F81" w:rsidP="006D6F81">
      <w:pPr>
        <w:spacing w:after="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0885AA7F" w14:textId="77777777" w:rsidR="006D6F81" w:rsidRPr="00C1570D" w:rsidRDefault="006D6F81" w:rsidP="006D6F8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C1570D">
        <w:rPr>
          <w:rFonts w:ascii="Arial" w:hAnsi="Arial" w:cs="Arial"/>
          <w:bCs/>
          <w:sz w:val="24"/>
          <w:szCs w:val="24"/>
        </w:rPr>
        <w:t xml:space="preserve">rt. 109 ust. 1 pkt 9 ustawy </w:t>
      </w:r>
      <w:proofErr w:type="spellStart"/>
      <w:r w:rsidRPr="00C1570D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0AEA8E53" w14:textId="77777777" w:rsidR="006D6F81" w:rsidRPr="008D05ED" w:rsidRDefault="006D6F81" w:rsidP="006D6F81">
      <w:pPr>
        <w:spacing w:after="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6362C4DE" w14:textId="77777777" w:rsidR="006D6F81" w:rsidRDefault="006D6F81" w:rsidP="006D6F8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C1570D">
        <w:rPr>
          <w:rFonts w:ascii="Arial" w:hAnsi="Arial" w:cs="Arial"/>
          <w:bCs/>
          <w:sz w:val="24"/>
          <w:szCs w:val="24"/>
        </w:rPr>
        <w:t>rt. 109 ust. 1 pkt 10</w:t>
      </w:r>
      <w:r w:rsidRPr="00C1570D">
        <w:rPr>
          <w:rFonts w:ascii="Arial" w:hAnsi="Arial" w:cs="Arial"/>
          <w:b/>
          <w:sz w:val="24"/>
          <w:szCs w:val="24"/>
        </w:rPr>
        <w:t xml:space="preserve"> </w:t>
      </w:r>
      <w:r w:rsidRPr="00C1570D">
        <w:rPr>
          <w:rFonts w:ascii="Arial" w:hAnsi="Arial" w:cs="Arial"/>
          <w:bCs/>
          <w:sz w:val="24"/>
          <w:szCs w:val="24"/>
        </w:rPr>
        <w:t xml:space="preserve">ustawy </w:t>
      </w:r>
      <w:proofErr w:type="spellStart"/>
      <w:r w:rsidRPr="00C1570D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5F2753C2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2C534E3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628AA228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B7BD37D" w14:textId="77777777" w:rsidR="000B3481" w:rsidRPr="00BB1211" w:rsidRDefault="000B3481" w:rsidP="00BB121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B1211">
        <w:rPr>
          <w:rFonts w:ascii="Arial" w:hAnsi="Arial" w:cs="Arial"/>
          <w:b/>
          <w:sz w:val="24"/>
          <w:szCs w:val="24"/>
        </w:rPr>
        <w:t>są aktualne.</w:t>
      </w:r>
    </w:p>
    <w:p w14:paraId="586D5606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58A0881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B754562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091D9851" w14:textId="77777777" w:rsidTr="001B7D97">
        <w:tc>
          <w:tcPr>
            <w:tcW w:w="2660" w:type="dxa"/>
            <w:shd w:val="clear" w:color="auto" w:fill="auto"/>
          </w:tcPr>
          <w:p w14:paraId="6CF398A4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833B5D3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2D34F5F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F98C2A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2717EE0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71D4646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D6F81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F690755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FC0E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D5D43" w14:textId="77777777" w:rsidR="00FC0EB1" w:rsidRDefault="00FC0EB1" w:rsidP="0038231F">
      <w:pPr>
        <w:spacing w:after="0" w:line="240" w:lineRule="auto"/>
      </w:pPr>
      <w:r>
        <w:separator/>
      </w:r>
    </w:p>
  </w:endnote>
  <w:endnote w:type="continuationSeparator" w:id="0">
    <w:p w14:paraId="6B110688" w14:textId="77777777" w:rsidR="00FC0EB1" w:rsidRDefault="00FC0E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8D1FC" w14:textId="77777777" w:rsidR="006D6F81" w:rsidRDefault="006D6F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0E99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FFE77B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F007B" w14:textId="77777777" w:rsidR="006D6F81" w:rsidRDefault="006D6F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8F403" w14:textId="77777777" w:rsidR="00FC0EB1" w:rsidRDefault="00FC0EB1" w:rsidP="0038231F">
      <w:pPr>
        <w:spacing w:after="0" w:line="240" w:lineRule="auto"/>
      </w:pPr>
      <w:r>
        <w:separator/>
      </w:r>
    </w:p>
  </w:footnote>
  <w:footnote w:type="continuationSeparator" w:id="0">
    <w:p w14:paraId="4A12911F" w14:textId="77777777" w:rsidR="00FC0EB1" w:rsidRDefault="00FC0EB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5795B" w14:textId="77777777" w:rsidR="006D6F81" w:rsidRDefault="006D6F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D1C1E" w14:textId="77777777" w:rsidR="006D6F81" w:rsidRDefault="006D6F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5FE0D" w14:textId="77777777" w:rsidR="006D6F81" w:rsidRDefault="006D6F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7208555">
    <w:abstractNumId w:val="12"/>
  </w:num>
  <w:num w:numId="2" w16cid:durableId="1926377341">
    <w:abstractNumId w:val="0"/>
  </w:num>
  <w:num w:numId="3" w16cid:durableId="280914321">
    <w:abstractNumId w:val="11"/>
  </w:num>
  <w:num w:numId="4" w16cid:durableId="720325967">
    <w:abstractNumId w:val="16"/>
  </w:num>
  <w:num w:numId="5" w16cid:durableId="248661832">
    <w:abstractNumId w:val="13"/>
  </w:num>
  <w:num w:numId="6" w16cid:durableId="1725787811">
    <w:abstractNumId w:val="10"/>
  </w:num>
  <w:num w:numId="7" w16cid:durableId="915674479">
    <w:abstractNumId w:val="1"/>
  </w:num>
  <w:num w:numId="8" w16cid:durableId="122699676">
    <w:abstractNumId w:val="6"/>
  </w:num>
  <w:num w:numId="9" w16cid:durableId="1926914797">
    <w:abstractNumId w:val="4"/>
  </w:num>
  <w:num w:numId="10" w16cid:durableId="2023044365">
    <w:abstractNumId w:val="7"/>
  </w:num>
  <w:num w:numId="11" w16cid:durableId="2036609312">
    <w:abstractNumId w:val="5"/>
  </w:num>
  <w:num w:numId="12" w16cid:durableId="1414426449">
    <w:abstractNumId w:val="9"/>
  </w:num>
  <w:num w:numId="13" w16cid:durableId="896404275">
    <w:abstractNumId w:val="3"/>
  </w:num>
  <w:num w:numId="14" w16cid:durableId="1692880389">
    <w:abstractNumId w:val="2"/>
  </w:num>
  <w:num w:numId="15" w16cid:durableId="1348215384">
    <w:abstractNumId w:val="15"/>
  </w:num>
  <w:num w:numId="16" w16cid:durableId="1393190228">
    <w:abstractNumId w:val="8"/>
  </w:num>
  <w:num w:numId="17" w16cid:durableId="4285502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0EB1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D6F81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A7627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B1211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C0E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B08551"/>
  <w15:docId w15:val="{FFBA9C0C-90E5-4109-8B92-2D687806C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400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2024-04-05T09:14:00Z</dcterms:created>
  <dcterms:modified xsi:type="dcterms:W3CDTF">2024-04-05T09:14:00Z</dcterms:modified>
</cp:coreProperties>
</file>