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3CC4C" w14:textId="680C3583" w:rsidR="00A2540E" w:rsidRPr="00A2540E" w:rsidRDefault="00A2540E" w:rsidP="00A2540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B150C">
        <w:rPr>
          <w:rFonts w:ascii="Arial" w:eastAsia="Times New Roman" w:hAnsi="Arial" w:cs="Arial"/>
          <w:bCs/>
          <w:sz w:val="24"/>
          <w:szCs w:val="20"/>
          <w:lang w:eastAsia="pl-PL"/>
        </w:rPr>
        <w:t>17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A2540E" w14:paraId="0FFD24DF" w14:textId="77777777" w:rsidTr="009B1625">
        <w:tc>
          <w:tcPr>
            <w:tcW w:w="2800" w:type="dxa"/>
            <w:shd w:val="clear" w:color="auto" w:fill="auto"/>
          </w:tcPr>
          <w:p w14:paraId="71414B5C" w14:textId="77777777" w:rsidR="00A2540E" w:rsidRPr="00A2540E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F4FAC3" w14:textId="77777777"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44EBE0" w14:textId="77777777"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19AC8B" w14:textId="77777777" w:rsidR="00A2540E" w:rsidRPr="00A2540E" w:rsidRDefault="00A2540E" w:rsidP="00A2540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A2540E" w14:paraId="71855BCC" w14:textId="77777777" w:rsidTr="009B1625">
        <w:tc>
          <w:tcPr>
            <w:tcW w:w="2800" w:type="dxa"/>
            <w:shd w:val="clear" w:color="auto" w:fill="auto"/>
          </w:tcPr>
          <w:p w14:paraId="7D7C2BD1" w14:textId="77777777" w:rsidR="00A2540E" w:rsidRPr="00A2540E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FA9E298" w14:textId="77777777"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66A9D3" w14:textId="77777777"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8DDDDE" w14:textId="77777777" w:rsidR="00A2540E" w:rsidRPr="00A2540E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1F8C42" w14:textId="77777777" w:rsidR="0057252E" w:rsidRPr="008B745A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14:paraId="6A1A6ACD" w14:textId="77777777" w:rsidTr="0036631E">
        <w:tc>
          <w:tcPr>
            <w:tcW w:w="9104" w:type="dxa"/>
            <w:shd w:val="clear" w:color="auto" w:fill="F2F2F2"/>
          </w:tcPr>
          <w:p w14:paraId="69549039" w14:textId="77777777" w:rsidR="00A2540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6C2DC926" w14:textId="77777777" w:rsidR="0057252E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  <w:p w14:paraId="338AACF8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" w:hAnsi="Arial" w:cs="Arial"/>
                <w:b/>
                <w:i/>
                <w:iCs/>
                <w:color w:val="0070C0"/>
                <w:sz w:val="20"/>
                <w:szCs w:val="20"/>
              </w:rPr>
            </w:pPr>
            <w:r w:rsidRPr="00A2540E">
              <w:rPr>
                <w:rFonts w:ascii="Arial" w:hAnsi="Arial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>
              <w:rPr>
                <w:rFonts w:ascii="Arial" w:hAnsi="Arial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A2540E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A2540E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128029F8" w14:textId="77777777" w:rsidR="00A2540E" w:rsidRPr="00A2540E" w:rsidRDefault="00A2540E" w:rsidP="00A2540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A2540E" w14:paraId="79A2ABC2" w14:textId="77777777" w:rsidTr="009B1625">
        <w:tc>
          <w:tcPr>
            <w:tcW w:w="2269" w:type="dxa"/>
            <w:shd w:val="clear" w:color="auto" w:fill="auto"/>
          </w:tcPr>
          <w:p w14:paraId="59D6CD5C" w14:textId="77777777" w:rsidR="00A2540E" w:rsidRPr="00A2540E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911A17" w14:textId="71C85A38" w:rsidR="00A2540E" w:rsidRPr="00A2540E" w:rsidRDefault="00460B45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8CD">
              <w:rPr>
                <w:rFonts w:ascii="Arial" w:hAnsi="Arial" w:cs="Arial"/>
                <w:sz w:val="24"/>
                <w:szCs w:val="24"/>
              </w:rPr>
              <w:t>Opracowanie Programu Funkcjonalno-Użytkowego wraz z obliczeniem kosztów prac projektowych oraz kosztów robót budowlanych i instalacyjnych dla zadania inwestycyjnego pn. "Przebudowa pomieszczeń pralni szpitalnej wraz z zakupem, dostawą i montażem urządzeń"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A0368" w:rsidRPr="00A2540E" w14:paraId="4AD2F0C5" w14:textId="77777777" w:rsidTr="008868BC">
        <w:tc>
          <w:tcPr>
            <w:tcW w:w="2269" w:type="dxa"/>
            <w:shd w:val="clear" w:color="auto" w:fill="auto"/>
          </w:tcPr>
          <w:p w14:paraId="70A435A6" w14:textId="77777777" w:rsidR="006A0368" w:rsidRPr="00A2540E" w:rsidRDefault="006A0368" w:rsidP="008868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AB0B07" w14:textId="77777777" w:rsidR="006A0368" w:rsidRPr="00A2540E" w:rsidRDefault="006A0368" w:rsidP="008868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03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43/2024</w:t>
            </w:r>
          </w:p>
        </w:tc>
      </w:tr>
    </w:tbl>
    <w:p w14:paraId="196B9E9E" w14:textId="77777777" w:rsidR="008F2498" w:rsidRDefault="006A0368" w:rsidP="00A2540E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2540E"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A0368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A2540E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A2540E"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A2540E">
        <w:rPr>
          <w:rFonts w:ascii="Arial" w:eastAsia="Times New Roman" w:hAnsi="Arial" w:cs="Arial"/>
          <w:sz w:val="24"/>
          <w:szCs w:val="24"/>
          <w:lang w:eastAsia="pl-PL"/>
        </w:rPr>
        <w:t>(y)</w:t>
      </w:r>
      <w:r w:rsidR="00A2540E"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</w:t>
      </w:r>
      <w:r w:rsidR="00A2540E">
        <w:rPr>
          <w:rFonts w:ascii="Arial" w:eastAsia="Times New Roman" w:hAnsi="Arial" w:cs="Arial"/>
          <w:bCs/>
          <w:sz w:val="24"/>
          <w:szCs w:val="24"/>
          <w:lang w:eastAsia="pl-PL"/>
        </w:rPr>
        <w:t>i</w:t>
      </w:r>
      <w:r w:rsidR="00A2540E"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>ż</w:t>
      </w:r>
      <w:r w:rsid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A56A6F" w:rsidRPr="005657EB">
        <w:rPr>
          <w:rFonts w:ascii="Arial" w:hAnsi="Arial" w:cs="Arial"/>
          <w:sz w:val="24"/>
          <w:szCs w:val="24"/>
        </w:rPr>
        <w:t>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="00A56A6F"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A2540E" w14:paraId="4A620283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0B0E033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C95E556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8BE1CC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A2540E" w14:paraId="7081EDCA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7264B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4E8C3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22855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2540E" w:rsidRPr="00A2540E" w14:paraId="1E170B8C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C3EF8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87FBD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97916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522C96E" w14:textId="77777777" w:rsidR="008B745A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8B745A" w14:paraId="44E8EA92" w14:textId="77777777" w:rsidTr="009B1625">
        <w:tc>
          <w:tcPr>
            <w:tcW w:w="2660" w:type="dxa"/>
            <w:shd w:val="clear" w:color="auto" w:fill="auto"/>
          </w:tcPr>
          <w:p w14:paraId="52967D6B" w14:textId="77777777"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564078" w14:textId="77777777"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1F42A2F" w14:textId="77777777" w:rsidR="008B745A" w:rsidRPr="008B745A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F03512C" w14:textId="77777777"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D4DE7D0" w14:textId="77777777"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0C306CE" w14:textId="77777777" w:rsidR="008B745A" w:rsidRPr="008B745A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A036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67BC5CC" w14:textId="77777777" w:rsidR="00025386" w:rsidRPr="005657EB" w:rsidRDefault="00025386" w:rsidP="008B745A">
      <w:pPr>
        <w:spacing w:after="0"/>
        <w:rPr>
          <w:rFonts w:ascii="Arial" w:hAnsi="Arial" w:cs="Arial"/>
          <w:sz w:val="18"/>
          <w:szCs w:val="18"/>
        </w:rPr>
      </w:pPr>
    </w:p>
    <w:sectPr w:rsidR="00025386" w:rsidRPr="005657EB" w:rsidSect="00C632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3B5DA" w14:textId="77777777" w:rsidR="00C632C1" w:rsidRDefault="00C632C1" w:rsidP="00025386">
      <w:pPr>
        <w:spacing w:after="0" w:line="240" w:lineRule="auto"/>
      </w:pPr>
      <w:r>
        <w:separator/>
      </w:r>
    </w:p>
  </w:endnote>
  <w:endnote w:type="continuationSeparator" w:id="0">
    <w:p w14:paraId="586F8863" w14:textId="77777777" w:rsidR="00C632C1" w:rsidRDefault="00C632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9AF1E" w14:textId="77777777" w:rsidR="006A0368" w:rsidRDefault="006A03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275C4" w14:textId="77777777" w:rsidR="00025386" w:rsidRDefault="00460B45" w:rsidP="00025386">
    <w:pPr>
      <w:pStyle w:val="Stopka"/>
      <w:tabs>
        <w:tab w:val="clear" w:pos="4536"/>
      </w:tabs>
      <w:jc w:val="center"/>
    </w:pPr>
    <w:r>
      <w:rPr>
        <w:noProof/>
      </w:rPr>
      <w:pict w14:anchorId="5D974A4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9CDBE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3AD4F3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5074F" w14:textId="77777777" w:rsidR="006A0368" w:rsidRDefault="006A03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99C9A" w14:textId="77777777" w:rsidR="00C632C1" w:rsidRDefault="00C632C1" w:rsidP="00025386">
      <w:pPr>
        <w:spacing w:after="0" w:line="240" w:lineRule="auto"/>
      </w:pPr>
      <w:r>
        <w:separator/>
      </w:r>
    </w:p>
  </w:footnote>
  <w:footnote w:type="continuationSeparator" w:id="0">
    <w:p w14:paraId="55A237DE" w14:textId="77777777" w:rsidR="00C632C1" w:rsidRDefault="00C632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27B78" w14:textId="77777777" w:rsidR="006A0368" w:rsidRDefault="006A0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77BC4" w14:textId="77777777" w:rsidR="006A0368" w:rsidRDefault="006A0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9D135" w14:textId="77777777" w:rsidR="006A0368" w:rsidRDefault="006A0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2C1"/>
    <w:rsid w:val="00025386"/>
    <w:rsid w:val="00101B40"/>
    <w:rsid w:val="001C2314"/>
    <w:rsid w:val="0036631E"/>
    <w:rsid w:val="003C30EF"/>
    <w:rsid w:val="00460B45"/>
    <w:rsid w:val="005428E4"/>
    <w:rsid w:val="005624D8"/>
    <w:rsid w:val="005657EB"/>
    <w:rsid w:val="0057252E"/>
    <w:rsid w:val="005A0158"/>
    <w:rsid w:val="0069796D"/>
    <w:rsid w:val="006A0368"/>
    <w:rsid w:val="008B745A"/>
    <w:rsid w:val="008E405A"/>
    <w:rsid w:val="008F2498"/>
    <w:rsid w:val="009B1625"/>
    <w:rsid w:val="00A2540E"/>
    <w:rsid w:val="00A56A6F"/>
    <w:rsid w:val="00C632C1"/>
    <w:rsid w:val="00CB150C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2044D"/>
  <w15:chartTrackingRefBased/>
  <w15:docId w15:val="{3BEF2600-750E-4A79-B5B6-362EEB71B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2024-04-05T10:43:00Z</dcterms:created>
  <dcterms:modified xsi:type="dcterms:W3CDTF">2024-04-05T10:43:00Z</dcterms:modified>
</cp:coreProperties>
</file>