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508F88" w14:textId="71505075" w:rsidR="00025386" w:rsidRPr="00DA12E9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DA12E9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DA12E9">
        <w:rPr>
          <w:rFonts w:ascii="Arial Narrow" w:hAnsi="Arial Narrow" w:cs="Arial"/>
          <w:bCs/>
          <w:i w:val="0"/>
          <w:szCs w:val="24"/>
        </w:rPr>
        <w:t>3</w:t>
      </w:r>
      <w:r w:rsidR="007666D6" w:rsidRPr="00DA12E9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DA12E9" w14:paraId="49200B53" w14:textId="77777777" w:rsidTr="00467CA2">
        <w:tc>
          <w:tcPr>
            <w:tcW w:w="2800" w:type="dxa"/>
            <w:shd w:val="clear" w:color="auto" w:fill="auto"/>
          </w:tcPr>
          <w:p w14:paraId="169F41F4" w14:textId="77777777" w:rsidR="00D520D3" w:rsidRPr="00DA12E9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A12E9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DA12E9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6B1F6B1" w14:textId="77777777" w:rsidR="00D520D3" w:rsidRPr="00DA12E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451E854" w14:textId="77777777" w:rsidR="00D520D3" w:rsidRPr="00DA12E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A12E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54A9416" w14:textId="77777777" w:rsidR="00D520D3" w:rsidRPr="00DA12E9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DA12E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DA12E9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DA12E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DA12E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DA12E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520D3" w:rsidRPr="00DA12E9" w14:paraId="57C610C4" w14:textId="77777777" w:rsidTr="00467CA2">
        <w:tc>
          <w:tcPr>
            <w:tcW w:w="2800" w:type="dxa"/>
            <w:shd w:val="clear" w:color="auto" w:fill="auto"/>
          </w:tcPr>
          <w:p w14:paraId="6D5F4864" w14:textId="77777777" w:rsidR="00D520D3" w:rsidRPr="00DA12E9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A12E9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B690AFA" w14:textId="77777777" w:rsidR="00D520D3" w:rsidRPr="00DA12E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7D71355" w14:textId="77777777" w:rsidR="00D520D3" w:rsidRPr="00DA12E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A12E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10D56C1" w14:textId="77777777" w:rsidR="00D520D3" w:rsidRPr="00DA12E9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DA12E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DA12E9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DA12E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47E0332" w14:textId="77777777" w:rsidR="00B62AD0" w:rsidRPr="00DA12E9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DA12E9" w14:paraId="3A849100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14D86C1" w14:textId="77777777" w:rsidR="00053927" w:rsidRPr="00DA12E9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DA12E9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2637820A" w14:textId="77777777" w:rsidR="00053927" w:rsidRPr="00DA12E9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DA12E9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DA12E9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DA12E9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ABB7EE6" w14:textId="77777777" w:rsidR="0071340C" w:rsidRPr="00DA12E9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A12E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DA12E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DA12E9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DA12E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DA12E9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DA12E9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71527F" w:rsidRPr="00DA12E9">
        <w:rPr>
          <w:rFonts w:ascii="Arial Narrow" w:hAnsi="Arial Narrow" w:cs="Arial"/>
          <w:sz w:val="24"/>
          <w:szCs w:val="24"/>
        </w:rPr>
        <w:t>(</w:t>
      </w:r>
      <w:proofErr w:type="spellStart"/>
      <w:r w:rsidR="0071527F" w:rsidRPr="00DA12E9">
        <w:rPr>
          <w:rFonts w:ascii="Arial Narrow" w:hAnsi="Arial Narrow" w:cs="Arial"/>
          <w:sz w:val="24"/>
          <w:szCs w:val="24"/>
        </w:rPr>
        <w:t>t.j</w:t>
      </w:r>
      <w:proofErr w:type="spellEnd"/>
      <w:r w:rsidR="0071527F" w:rsidRPr="00DA12E9">
        <w:rPr>
          <w:rFonts w:ascii="Arial Narrow" w:hAnsi="Arial Narrow" w:cs="Arial"/>
          <w:sz w:val="24"/>
          <w:szCs w:val="24"/>
        </w:rPr>
        <w:t>. Dz. U. z 2023r. poz. 1605)</w:t>
      </w:r>
      <w:r w:rsidR="00E27ABB" w:rsidRPr="00DA12E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DA12E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DA12E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DA12E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DA12E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DA12E9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DA12E9" w14:paraId="66CAA04E" w14:textId="77777777" w:rsidTr="00467CA2">
        <w:tc>
          <w:tcPr>
            <w:tcW w:w="2269" w:type="dxa"/>
            <w:shd w:val="clear" w:color="auto" w:fill="auto"/>
          </w:tcPr>
          <w:p w14:paraId="5600057C" w14:textId="77777777" w:rsidR="00D520D3" w:rsidRPr="00DA12E9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A12E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9DF4E45" w14:textId="23619E46" w:rsidR="00D520D3" w:rsidRPr="00DA12E9" w:rsidRDefault="0071527F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A12E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produktów leczniczych w szpitalnych programach lekowych oraz chemioterapii</w:t>
            </w:r>
            <w:r w:rsidR="006A717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na okres 24 miesięcy.</w:t>
            </w:r>
          </w:p>
        </w:tc>
      </w:tr>
      <w:tr w:rsidR="0071527F" w:rsidRPr="00DA12E9" w14:paraId="00CD52E0" w14:textId="77777777" w:rsidTr="00A96905">
        <w:tc>
          <w:tcPr>
            <w:tcW w:w="2269" w:type="dxa"/>
            <w:shd w:val="clear" w:color="auto" w:fill="auto"/>
          </w:tcPr>
          <w:p w14:paraId="0674B81E" w14:textId="77777777" w:rsidR="0071527F" w:rsidRPr="00DA12E9" w:rsidRDefault="0071527F" w:rsidP="00A9690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A12E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6C7F9F7" w14:textId="77777777" w:rsidR="0071527F" w:rsidRPr="00DA12E9" w:rsidRDefault="0071527F" w:rsidP="00A9690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A12E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28/2024</w:t>
            </w:r>
          </w:p>
        </w:tc>
      </w:tr>
    </w:tbl>
    <w:p w14:paraId="5FF0FC31" w14:textId="77777777" w:rsidR="00DC652A" w:rsidRPr="00DA12E9" w:rsidRDefault="0071527F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A12E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DA12E9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3B07D312" w14:textId="77777777" w:rsidR="00DC652A" w:rsidRPr="00DA12E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DA12E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363934BA" w14:textId="77777777" w:rsidR="0071340C" w:rsidRPr="00DA12E9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DA12E9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DA12E9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DA12E9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4BA89F95" w14:textId="77777777" w:rsidR="0071340C" w:rsidRPr="00DA12E9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1EFEF311" w14:textId="77777777" w:rsidR="0071340C" w:rsidRPr="00DA12E9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A12E9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35BFA825" w14:textId="77777777" w:rsidR="0071340C" w:rsidRPr="00DA12E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DA12E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14A26C89" w14:textId="77777777" w:rsidR="0071340C" w:rsidRPr="00DA12E9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DA12E9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DA12E9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DA12E9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362A761F" w14:textId="77777777" w:rsidR="0071340C" w:rsidRPr="00DA12E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16025F80" w14:textId="77777777" w:rsidR="0071340C" w:rsidRPr="00DA12E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74167BFA" w14:textId="77777777" w:rsidR="00DC652A" w:rsidRPr="00DA12E9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DA12E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DA12E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DA12E9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1D9F14CB" w14:textId="77777777" w:rsidR="00DC652A" w:rsidRPr="00DA12E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A12E9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DA12E9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DA12E9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DA12E9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DA12E9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DA12E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DA12E9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7AED63AB" w14:textId="77777777" w:rsidR="0093388F" w:rsidRPr="00DA12E9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DA12E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0015929B" w14:textId="77777777" w:rsidR="0093388F" w:rsidRPr="00DA12E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A12E9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56A604F8" w14:textId="77777777" w:rsidR="0093388F" w:rsidRPr="00DA12E9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DA12E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3A1994EF" w14:textId="77777777" w:rsidR="00CB29AC" w:rsidRPr="00DA12E9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A12E9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02735917" w14:textId="77777777" w:rsidR="00CB29AC" w:rsidRPr="00DA12E9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DA12E9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1E2D66AE" w14:textId="77777777" w:rsidR="00830970" w:rsidRPr="00DA12E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A12E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DA12E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DA12E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DA12E9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4EC8D1D7" w14:textId="77777777" w:rsidR="00E27ABB" w:rsidRPr="00DA12E9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DA12E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DA12E9" w14:paraId="479AB42F" w14:textId="77777777" w:rsidTr="00467CA2">
        <w:tc>
          <w:tcPr>
            <w:tcW w:w="2660" w:type="dxa"/>
            <w:shd w:val="clear" w:color="auto" w:fill="auto"/>
          </w:tcPr>
          <w:p w14:paraId="09271188" w14:textId="77777777" w:rsidR="00D520D3" w:rsidRPr="00DA12E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AD83B84" w14:textId="77777777" w:rsidR="00D520D3" w:rsidRPr="00DA12E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DA12E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46FF7C5" w14:textId="77777777" w:rsidR="00D520D3" w:rsidRPr="00DA12E9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A12E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680F89D" w14:textId="77777777" w:rsidR="00D520D3" w:rsidRPr="00DA12E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CCE73C8" w14:textId="77777777" w:rsidR="00D520D3" w:rsidRPr="00DA12E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DA12E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73C83D7" w14:textId="77777777" w:rsidR="00D520D3" w:rsidRPr="00DA12E9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A12E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71527F" w:rsidRPr="00DA12E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DA12E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DA12E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DA12E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14FF4A31" w14:textId="77777777" w:rsidR="00E27ABB" w:rsidRPr="00DA12E9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DA12E9" w:rsidSect="00BA6AE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881148" w14:textId="77777777" w:rsidR="00BA6AE1" w:rsidRDefault="00BA6AE1" w:rsidP="00025386">
      <w:pPr>
        <w:spacing w:after="0" w:line="240" w:lineRule="auto"/>
      </w:pPr>
      <w:r>
        <w:separator/>
      </w:r>
    </w:p>
  </w:endnote>
  <w:endnote w:type="continuationSeparator" w:id="0">
    <w:p w14:paraId="30145F9D" w14:textId="77777777" w:rsidR="00BA6AE1" w:rsidRDefault="00BA6AE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2191CF" w14:textId="77777777" w:rsidR="0071527F" w:rsidRDefault="0071527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35C7AF" w14:textId="77777777" w:rsidR="00025386" w:rsidRDefault="006A7170" w:rsidP="00025386">
    <w:pPr>
      <w:pStyle w:val="Stopka"/>
      <w:tabs>
        <w:tab w:val="clear" w:pos="4536"/>
      </w:tabs>
      <w:jc w:val="center"/>
    </w:pPr>
    <w:r>
      <w:rPr>
        <w:noProof/>
      </w:rPr>
      <w:pict w14:anchorId="57F9F89B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A3A810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174DE82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F4CB49" w14:textId="77777777" w:rsidR="0071527F" w:rsidRDefault="007152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F209CD" w14:textId="77777777" w:rsidR="00BA6AE1" w:rsidRDefault="00BA6AE1" w:rsidP="00025386">
      <w:pPr>
        <w:spacing w:after="0" w:line="240" w:lineRule="auto"/>
      </w:pPr>
      <w:r>
        <w:separator/>
      </w:r>
    </w:p>
  </w:footnote>
  <w:footnote w:type="continuationSeparator" w:id="0">
    <w:p w14:paraId="43E8BC0B" w14:textId="77777777" w:rsidR="00BA6AE1" w:rsidRDefault="00BA6AE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3497AB" w14:textId="77777777" w:rsidR="0071527F" w:rsidRDefault="007152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C8F08C" w14:textId="77777777" w:rsidR="0071527F" w:rsidRDefault="007152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710B3D" w14:textId="77777777" w:rsidR="0071527F" w:rsidRDefault="007152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50889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6AE1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6A7170"/>
    <w:rsid w:val="0071340C"/>
    <w:rsid w:val="0071527F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A6AE1"/>
    <w:rsid w:val="00BE3BCE"/>
    <w:rsid w:val="00CB29AC"/>
    <w:rsid w:val="00D520D3"/>
    <w:rsid w:val="00D55FC4"/>
    <w:rsid w:val="00D9320D"/>
    <w:rsid w:val="00DA12E9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C95041"/>
  <w15:chartTrackingRefBased/>
  <w15:docId w15:val="{4B3449C5-FD33-49EC-BD7B-1833A13DF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290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5</cp:revision>
  <cp:lastPrinted>2024-04-05T08:08:00Z</cp:lastPrinted>
  <dcterms:created xsi:type="dcterms:W3CDTF">2024-03-22T11:21:00Z</dcterms:created>
  <dcterms:modified xsi:type="dcterms:W3CDTF">2024-04-05T08:08:00Z</dcterms:modified>
</cp:coreProperties>
</file>