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0230D" w14:textId="4778CBC1" w:rsidR="00D62E6E" w:rsidRPr="002F652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F652C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E94590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="002F652C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 </w:t>
      </w:r>
      <w:r w:rsidRPr="002F652C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F652C" w14:paraId="78CC1062" w14:textId="77777777" w:rsidTr="00D62E6E">
        <w:tc>
          <w:tcPr>
            <w:tcW w:w="2800" w:type="dxa"/>
            <w:shd w:val="clear" w:color="auto" w:fill="auto"/>
          </w:tcPr>
          <w:p w14:paraId="158D8DE8" w14:textId="77777777" w:rsidR="00D62E6E" w:rsidRPr="002F652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652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F652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289AB36" w14:textId="77777777" w:rsidR="00D62E6E" w:rsidRPr="002F65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67A1DB8" w14:textId="77777777" w:rsidR="00D62E6E" w:rsidRPr="002F65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D2F349" w14:textId="77777777" w:rsidR="00D62E6E" w:rsidRPr="002F652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F65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F652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F65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F652C" w14:paraId="0DAA8199" w14:textId="77777777" w:rsidTr="00D62E6E">
        <w:tc>
          <w:tcPr>
            <w:tcW w:w="2800" w:type="dxa"/>
            <w:shd w:val="clear" w:color="auto" w:fill="auto"/>
          </w:tcPr>
          <w:p w14:paraId="479D69C6" w14:textId="77777777" w:rsidR="00D62E6E" w:rsidRPr="002F652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652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CEFB99A" w14:textId="77777777" w:rsidR="00D62E6E" w:rsidRPr="002F65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3B03FA2" w14:textId="77777777" w:rsidR="00D62E6E" w:rsidRPr="002F652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85F8E6" w14:textId="77777777" w:rsidR="00D62E6E" w:rsidRPr="002F652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F65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F652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F652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3A8FBD" w14:textId="77777777" w:rsidR="00BC121E" w:rsidRPr="002F652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5E6A" w:rsidRPr="002F652C" w14:paraId="108D5AD1" w14:textId="77777777" w:rsidTr="00A9690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A9389A" w14:textId="77777777" w:rsidR="000C5E6A" w:rsidRPr="002F652C" w:rsidRDefault="000C5E6A" w:rsidP="00A9690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CED37D9" w14:textId="77777777" w:rsidR="000C5E6A" w:rsidRPr="002F652C" w:rsidRDefault="000C5E6A" w:rsidP="00A9690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2023r. poz. 1605) (dalej jako: ustawa Pzp), dotyczące:</w:t>
            </w:r>
          </w:p>
          <w:p w14:paraId="138459C0" w14:textId="77777777" w:rsidR="000C5E6A" w:rsidRPr="002F652C" w:rsidRDefault="000C5E6A" w:rsidP="00A969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773CD07" w14:textId="77777777" w:rsidR="000C5E6A" w:rsidRPr="002F652C" w:rsidRDefault="000C5E6A" w:rsidP="00A969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9E1AC2A" w14:textId="77777777" w:rsidR="00BC121E" w:rsidRPr="002F652C" w:rsidRDefault="000C5E6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65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F652C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F652C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F652C" w14:paraId="3E0C4A33" w14:textId="77777777" w:rsidTr="00D62E6E">
        <w:tc>
          <w:tcPr>
            <w:tcW w:w="2269" w:type="dxa"/>
            <w:shd w:val="clear" w:color="auto" w:fill="auto"/>
          </w:tcPr>
          <w:p w14:paraId="01968F7E" w14:textId="77777777" w:rsidR="00D62E6E" w:rsidRPr="002F652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0B8C26" w14:textId="1B1D9580" w:rsidR="00D62E6E" w:rsidRPr="002F652C" w:rsidRDefault="000C5E6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produktów leczniczych w szpitalnych programach lekowych oraz chemioterapii</w:t>
            </w:r>
            <w:r w:rsidR="00783C3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okres 24 miesięcy.</w:t>
            </w:r>
          </w:p>
        </w:tc>
      </w:tr>
      <w:tr w:rsidR="000C5E6A" w:rsidRPr="002F652C" w14:paraId="7575F849" w14:textId="77777777" w:rsidTr="00A96905">
        <w:tc>
          <w:tcPr>
            <w:tcW w:w="2269" w:type="dxa"/>
            <w:shd w:val="clear" w:color="auto" w:fill="auto"/>
          </w:tcPr>
          <w:p w14:paraId="788754F0" w14:textId="77777777" w:rsidR="000C5E6A" w:rsidRPr="002F652C" w:rsidRDefault="000C5E6A" w:rsidP="00A969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D26B94" w14:textId="77777777" w:rsidR="000C5E6A" w:rsidRPr="002F652C" w:rsidRDefault="000C5E6A" w:rsidP="00A969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28/2024</w:t>
            </w:r>
          </w:p>
        </w:tc>
      </w:tr>
    </w:tbl>
    <w:p w14:paraId="49C2FB89" w14:textId="77777777" w:rsidR="00BC121E" w:rsidRPr="002F652C" w:rsidRDefault="000C5E6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F65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F65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F652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2F652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F65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F652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83889B7" w14:textId="7CE5153C" w:rsidR="00BC121E" w:rsidRPr="002F652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F652C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 w14:anchorId="59F92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2F65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F65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2F652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F652C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2F652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F652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C080E3F" w14:textId="23EFEF36" w:rsidR="00BC121E" w:rsidRPr="002F652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652C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 w14:anchorId="468A0EAB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2F65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F65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2F652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F652C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2F652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C17356B" w14:textId="77777777" w:rsidR="00BF69A4" w:rsidRPr="002F652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652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F652C" w14:paraId="746ED94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91BFF" w14:textId="77777777" w:rsidR="00BC121E" w:rsidRPr="002F65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3BC1D" w14:textId="77777777" w:rsidR="00BC121E" w:rsidRPr="002F652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45A08" w14:textId="77777777" w:rsidR="00BC121E" w:rsidRPr="002F652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F652C" w14:paraId="78D96C5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2095A" w14:textId="77777777" w:rsidR="00BC121E" w:rsidRPr="002F65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A115" w14:textId="77777777" w:rsidR="00BC121E" w:rsidRPr="002F65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5EDF" w14:textId="77777777" w:rsidR="00BC121E" w:rsidRPr="002F65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F652C" w14:paraId="5D2FE7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E7C48" w14:textId="77777777" w:rsidR="00BC121E" w:rsidRPr="002F65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AA00" w14:textId="77777777" w:rsidR="00BC121E" w:rsidRPr="002F65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A5A8" w14:textId="77777777" w:rsidR="00BC121E" w:rsidRPr="002F65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1DDD35D" w14:textId="77777777" w:rsidR="00BC121E" w:rsidRPr="002F652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F652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0602495E" w14:textId="77777777" w:rsidR="00BC121E" w:rsidRPr="002F652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F652C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0C53F91" w14:textId="77777777" w:rsidR="00067B62" w:rsidRPr="002F652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F652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F652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F652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A245BCB" w14:textId="77777777" w:rsidR="00067B62" w:rsidRPr="002F652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F652C" w14:paraId="1FC8A10F" w14:textId="77777777" w:rsidTr="00620E37">
        <w:tc>
          <w:tcPr>
            <w:tcW w:w="2660" w:type="dxa"/>
            <w:shd w:val="clear" w:color="auto" w:fill="auto"/>
          </w:tcPr>
          <w:p w14:paraId="6FE24479" w14:textId="77777777" w:rsidR="00BC121E" w:rsidRPr="002F65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669CBF8" w14:textId="77777777" w:rsidR="00BC121E" w:rsidRPr="002F652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3C2C63B" w14:textId="77777777" w:rsidR="00BC121E" w:rsidRPr="002F652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F65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F65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23B96CE" w14:textId="77777777" w:rsidR="00BC121E" w:rsidRPr="002F65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31540B7" w14:textId="77777777" w:rsidR="00BC121E" w:rsidRPr="002F65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1608B30" w14:textId="77777777" w:rsidR="00BC121E" w:rsidRPr="002F652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65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C5E6A" w:rsidRPr="002F65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2F65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F652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ED77039" w14:textId="77777777" w:rsidR="00106AC7" w:rsidRPr="002F652C" w:rsidRDefault="00106AC7" w:rsidP="00BC121E">
      <w:pPr>
        <w:rPr>
          <w:rFonts w:ascii="Arial Narrow" w:hAnsi="Arial Narrow"/>
        </w:rPr>
      </w:pPr>
    </w:p>
    <w:sectPr w:rsidR="00106AC7" w:rsidRPr="002F652C" w:rsidSect="00EC5C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868F5C" w14:textId="77777777" w:rsidR="00EC5CC9" w:rsidRDefault="00EC5CC9">
      <w:r>
        <w:separator/>
      </w:r>
    </w:p>
  </w:endnote>
  <w:endnote w:type="continuationSeparator" w:id="0">
    <w:p w14:paraId="2DE751BC" w14:textId="77777777" w:rsidR="00EC5CC9" w:rsidRDefault="00EC5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468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AC3F9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6C5B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31BA858" w14:textId="77777777" w:rsidR="009A4CD3" w:rsidRDefault="00783C3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B26C380">
        <v:line id="_x0000_s1025" style="position:absolute;left:0;text-align:left;z-index:251657728" from="-3.85pt,8.7pt" to="455.15pt,8.7pt"/>
      </w:pict>
    </w:r>
  </w:p>
  <w:p w14:paraId="2715E78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ABCB5" w14:textId="77777777" w:rsidR="000C5E6A" w:rsidRDefault="000C5E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9E53CB" w14:textId="77777777" w:rsidR="00EC5CC9" w:rsidRDefault="00EC5CC9">
      <w:r>
        <w:separator/>
      </w:r>
    </w:p>
  </w:footnote>
  <w:footnote w:type="continuationSeparator" w:id="0">
    <w:p w14:paraId="71A2025C" w14:textId="77777777" w:rsidR="00EC5CC9" w:rsidRDefault="00EC5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F8FE3" w14:textId="77777777" w:rsidR="000C5E6A" w:rsidRDefault="000C5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8FF0C" w14:textId="77777777" w:rsidR="000C5E6A" w:rsidRDefault="000C5E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74D37" w14:textId="77777777" w:rsidR="000C5E6A" w:rsidRDefault="000C5E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1757380">
    <w:abstractNumId w:val="13"/>
  </w:num>
  <w:num w:numId="2" w16cid:durableId="2146853811">
    <w:abstractNumId w:val="0"/>
  </w:num>
  <w:num w:numId="3" w16cid:durableId="130753628">
    <w:abstractNumId w:val="11"/>
  </w:num>
  <w:num w:numId="4" w16cid:durableId="264508416">
    <w:abstractNumId w:val="8"/>
  </w:num>
  <w:num w:numId="5" w16cid:durableId="1761677884">
    <w:abstractNumId w:val="7"/>
  </w:num>
  <w:num w:numId="6" w16cid:durableId="1263688579">
    <w:abstractNumId w:val="1"/>
  </w:num>
  <w:num w:numId="7" w16cid:durableId="1957982764">
    <w:abstractNumId w:val="6"/>
  </w:num>
  <w:num w:numId="8" w16cid:durableId="1196767730">
    <w:abstractNumId w:val="3"/>
  </w:num>
  <w:num w:numId="9" w16cid:durableId="978656422">
    <w:abstractNumId w:val="2"/>
  </w:num>
  <w:num w:numId="10" w16cid:durableId="808280589">
    <w:abstractNumId w:val="5"/>
  </w:num>
  <w:num w:numId="11" w16cid:durableId="1684823224">
    <w:abstractNumId w:val="10"/>
  </w:num>
  <w:num w:numId="12" w16cid:durableId="1158769541">
    <w:abstractNumId w:val="4"/>
  </w:num>
  <w:num w:numId="13" w16cid:durableId="555823348">
    <w:abstractNumId w:val="9"/>
  </w:num>
  <w:num w:numId="14" w16cid:durableId="11400741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5CC9"/>
    <w:rsid w:val="0000184A"/>
    <w:rsid w:val="00007C1C"/>
    <w:rsid w:val="00012997"/>
    <w:rsid w:val="000621A2"/>
    <w:rsid w:val="00067B62"/>
    <w:rsid w:val="000719DC"/>
    <w:rsid w:val="00075CEC"/>
    <w:rsid w:val="000C5E6A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2F652C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3C3A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47867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4590"/>
    <w:rsid w:val="00EB5766"/>
    <w:rsid w:val="00EC5CC9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851415B"/>
  <w15:chartTrackingRefBased/>
  <w15:docId w15:val="{BF2A3830-EA53-4113-AE74-70DDDF9B3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2010-01-07T09:39:00Z</cp:lastPrinted>
  <dcterms:created xsi:type="dcterms:W3CDTF">2024-03-22T11:24:00Z</dcterms:created>
  <dcterms:modified xsi:type="dcterms:W3CDTF">2024-04-02T10:30:00Z</dcterms:modified>
</cp:coreProperties>
</file>