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F373C" w14:textId="77777777" w:rsidR="009432A1" w:rsidRPr="00C116CE" w:rsidRDefault="00F472D0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116CE">
        <w:rPr>
          <w:rFonts w:ascii="Arial Narrow" w:hAnsi="Arial Narrow" w:cs="Arial"/>
          <w:sz w:val="24"/>
          <w:szCs w:val="24"/>
        </w:rPr>
        <w:t>Bydgoszcz</w:t>
      </w:r>
      <w:r w:rsidR="009432A1" w:rsidRPr="00C116CE">
        <w:rPr>
          <w:rFonts w:ascii="Arial Narrow" w:hAnsi="Arial Narrow" w:cs="Arial"/>
          <w:sz w:val="24"/>
          <w:szCs w:val="24"/>
        </w:rPr>
        <w:t xml:space="preserve"> dnia: </w:t>
      </w:r>
      <w:r w:rsidRPr="00C116CE">
        <w:rPr>
          <w:rFonts w:ascii="Arial Narrow" w:hAnsi="Arial Narrow" w:cs="Arial"/>
          <w:sz w:val="24"/>
          <w:szCs w:val="24"/>
        </w:rPr>
        <w:t>2024-04-08</w:t>
      </w:r>
    </w:p>
    <w:p w14:paraId="6596BF4D" w14:textId="77777777" w:rsidR="009432A1" w:rsidRPr="00C116CE" w:rsidRDefault="00F472D0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116C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335EA40" w14:textId="77777777" w:rsidR="009432A1" w:rsidRPr="00C116CE" w:rsidRDefault="00F472D0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116CE">
        <w:rPr>
          <w:rFonts w:ascii="Arial Narrow" w:hAnsi="Arial Narrow" w:cs="Arial"/>
          <w:sz w:val="24"/>
          <w:szCs w:val="24"/>
        </w:rPr>
        <w:t>Powstańców Warszawy</w:t>
      </w:r>
      <w:r w:rsidR="009432A1" w:rsidRPr="00C116CE">
        <w:rPr>
          <w:rFonts w:ascii="Arial Narrow" w:hAnsi="Arial Narrow" w:cs="Arial"/>
          <w:sz w:val="24"/>
          <w:szCs w:val="24"/>
        </w:rPr>
        <w:t xml:space="preserve"> </w:t>
      </w:r>
      <w:r w:rsidRPr="00C116CE">
        <w:rPr>
          <w:rFonts w:ascii="Arial Narrow" w:hAnsi="Arial Narrow" w:cs="Arial"/>
          <w:sz w:val="24"/>
          <w:szCs w:val="24"/>
        </w:rPr>
        <w:t>5</w:t>
      </w:r>
    </w:p>
    <w:p w14:paraId="26688E11" w14:textId="77777777" w:rsidR="009432A1" w:rsidRPr="00C116CE" w:rsidRDefault="00F472D0" w:rsidP="009432A1">
      <w:pPr>
        <w:rPr>
          <w:rFonts w:ascii="Arial Narrow" w:hAnsi="Arial Narrow" w:cs="Arial"/>
          <w:sz w:val="24"/>
          <w:szCs w:val="24"/>
        </w:rPr>
      </w:pPr>
      <w:r w:rsidRPr="00C116CE">
        <w:rPr>
          <w:rFonts w:ascii="Arial Narrow" w:hAnsi="Arial Narrow" w:cs="Arial"/>
          <w:sz w:val="24"/>
          <w:szCs w:val="24"/>
        </w:rPr>
        <w:t>85-681</w:t>
      </w:r>
      <w:r w:rsidR="009432A1" w:rsidRPr="00C116CE">
        <w:rPr>
          <w:rFonts w:ascii="Arial Narrow" w:hAnsi="Arial Narrow" w:cs="Arial"/>
          <w:sz w:val="24"/>
          <w:szCs w:val="24"/>
        </w:rPr>
        <w:t xml:space="preserve"> </w:t>
      </w:r>
      <w:r w:rsidRPr="00C116CE">
        <w:rPr>
          <w:rFonts w:ascii="Arial Narrow" w:hAnsi="Arial Narrow" w:cs="Arial"/>
          <w:sz w:val="24"/>
          <w:szCs w:val="24"/>
        </w:rPr>
        <w:t>Bydgoszcz</w:t>
      </w:r>
    </w:p>
    <w:p w14:paraId="141EDC79" w14:textId="77777777" w:rsidR="009432A1" w:rsidRPr="00C116CE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C116C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EFCCD91" w14:textId="77777777" w:rsidR="009432A1" w:rsidRPr="00C116CE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116C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116CE" w14:paraId="01037B9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673C0C" w14:textId="77777777" w:rsidR="009432A1" w:rsidRPr="00C116C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116C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A776250" w14:textId="77777777" w:rsidR="009432A1" w:rsidRPr="00C116C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116C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DAA2D18" w14:textId="77777777" w:rsidR="00A80738" w:rsidRPr="00C116CE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116C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490E39D" w14:textId="77777777" w:rsidR="009432A1" w:rsidRPr="00C116CE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116C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116C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116C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116CE" w14:paraId="7FF231A4" w14:textId="77777777" w:rsidTr="00A652DF">
        <w:tc>
          <w:tcPr>
            <w:tcW w:w="2269" w:type="dxa"/>
            <w:shd w:val="clear" w:color="auto" w:fill="auto"/>
          </w:tcPr>
          <w:p w14:paraId="4578C0A5" w14:textId="77777777" w:rsidR="009432A1" w:rsidRPr="00C116C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16C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836623" w14:textId="77777777" w:rsidR="009432A1" w:rsidRPr="00C116CE" w:rsidRDefault="00F472D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116CE">
              <w:rPr>
                <w:rFonts w:ascii="Arial Narrow" w:hAnsi="Arial Narrow" w:cs="Arial"/>
                <w:bCs/>
                <w:sz w:val="24"/>
                <w:szCs w:val="24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9432A1" w:rsidRPr="00C116C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472D0" w:rsidRPr="00C116CE" w14:paraId="5B350A1F" w14:textId="77777777" w:rsidTr="000475B3">
        <w:tc>
          <w:tcPr>
            <w:tcW w:w="2269" w:type="dxa"/>
            <w:shd w:val="clear" w:color="auto" w:fill="auto"/>
          </w:tcPr>
          <w:p w14:paraId="0967541F" w14:textId="77777777" w:rsidR="00F472D0" w:rsidRPr="00C116CE" w:rsidRDefault="00F472D0" w:rsidP="000475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16C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12E055" w14:textId="77777777" w:rsidR="00F472D0" w:rsidRPr="00C116CE" w:rsidRDefault="00F472D0" w:rsidP="000475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116CE">
              <w:rPr>
                <w:rFonts w:ascii="Arial Narrow" w:hAnsi="Arial Narrow" w:cs="Arial"/>
                <w:bCs/>
                <w:sz w:val="24"/>
                <w:szCs w:val="24"/>
              </w:rPr>
              <w:t>39/2024</w:t>
            </w:r>
          </w:p>
        </w:tc>
      </w:tr>
    </w:tbl>
    <w:p w14:paraId="1CD24106" w14:textId="77777777" w:rsidR="00890B92" w:rsidRPr="00C116CE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16C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116CE">
        <w:rPr>
          <w:rFonts w:ascii="Arial Narrow" w:hAnsi="Arial Narrow" w:cs="Arial"/>
          <w:sz w:val="24"/>
          <w:szCs w:val="24"/>
        </w:rPr>
        <w:t>22</w:t>
      </w:r>
      <w:r w:rsidR="0043158A" w:rsidRPr="00C116CE">
        <w:rPr>
          <w:rFonts w:ascii="Arial Narrow" w:hAnsi="Arial Narrow" w:cs="Arial"/>
          <w:sz w:val="24"/>
          <w:szCs w:val="24"/>
        </w:rPr>
        <w:t>2</w:t>
      </w:r>
      <w:r w:rsidRPr="00C116C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116CE">
        <w:rPr>
          <w:rFonts w:ascii="Arial Narrow" w:hAnsi="Arial Narrow" w:cs="Arial"/>
          <w:sz w:val="24"/>
          <w:szCs w:val="24"/>
        </w:rPr>
        <w:t>4</w:t>
      </w:r>
      <w:r w:rsidRPr="00C116CE">
        <w:rPr>
          <w:rFonts w:ascii="Arial Narrow" w:hAnsi="Arial Narrow" w:cs="Arial"/>
          <w:sz w:val="24"/>
          <w:szCs w:val="24"/>
        </w:rPr>
        <w:t xml:space="preserve"> </w:t>
      </w:r>
      <w:r w:rsidR="00890B92" w:rsidRPr="00C116C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116CE">
        <w:rPr>
          <w:rFonts w:ascii="Arial Narrow" w:hAnsi="Arial Narrow" w:cs="Arial"/>
          <w:sz w:val="24"/>
          <w:szCs w:val="24"/>
        </w:rPr>
        <w:t xml:space="preserve"> </w:t>
      </w:r>
      <w:r w:rsidR="00F472D0" w:rsidRPr="00C116CE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C116CE">
        <w:rPr>
          <w:rFonts w:ascii="Arial Narrow" w:hAnsi="Arial Narrow" w:cs="Arial"/>
          <w:sz w:val="24"/>
          <w:szCs w:val="24"/>
        </w:rPr>
        <w:t xml:space="preserve"> </w:t>
      </w:r>
      <w:r w:rsidR="00890B92" w:rsidRPr="00C116CE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49153D06" w14:textId="77777777" w:rsidR="0069085C" w:rsidRPr="00C116CE" w:rsidRDefault="00F472D0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116CE">
        <w:rPr>
          <w:rFonts w:ascii="Arial Narrow" w:hAnsi="Arial Narrow" w:cs="Arial"/>
          <w:b/>
          <w:sz w:val="24"/>
          <w:szCs w:val="24"/>
        </w:rPr>
        <w:t>340 000.00</w:t>
      </w:r>
      <w:r w:rsidR="00890B92" w:rsidRPr="00C116CE">
        <w:rPr>
          <w:rFonts w:ascii="Arial Narrow" w:hAnsi="Arial Narrow" w:cs="Arial"/>
          <w:sz w:val="24"/>
          <w:szCs w:val="24"/>
        </w:rPr>
        <w:t xml:space="preserve"> zł brutto.</w:t>
      </w:r>
    </w:p>
    <w:p w14:paraId="4ED2F1B6" w14:textId="77777777" w:rsidR="00890B92" w:rsidRPr="00C116C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D8FA77D" w14:textId="77777777" w:rsidR="00890B92" w:rsidRPr="00C116C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B192E1D" w14:textId="77777777" w:rsidR="00890B92" w:rsidRPr="00C116C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00B0837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116CE">
        <w:rPr>
          <w:rFonts w:ascii="Arial Narrow" w:hAnsi="Arial Narrow" w:cs="Arial"/>
          <w:i/>
          <w:szCs w:val="24"/>
        </w:rPr>
        <w:t>Zamawiający</w:t>
      </w:r>
    </w:p>
    <w:p w14:paraId="5C5DFC8D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350350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21DFED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D08F33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7F7EDB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1B48E5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2450C5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1189C7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9FAEB8" w14:textId="77777777" w:rsidR="00C116CE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2CE73B" w14:textId="6BE08EF6" w:rsidR="00C116CE" w:rsidRPr="00B9724A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32AF6820" w14:textId="77777777" w:rsidR="00C116CE" w:rsidRPr="00B9724A" w:rsidRDefault="00C116CE" w:rsidP="00C116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0E3A551E" w14:textId="77777777" w:rsidR="00C116CE" w:rsidRPr="00F60D92" w:rsidRDefault="00C116CE" w:rsidP="00C116CE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6EE0156F" w14:textId="07E89E87" w:rsidR="00C116CE" w:rsidRPr="00F60D92" w:rsidRDefault="00C116CE" w:rsidP="00C116CE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08.04.2024 r.</w:t>
      </w:r>
    </w:p>
    <w:sectPr w:rsidR="00C116CE" w:rsidRPr="00F60D92" w:rsidSect="00FC79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67B57" w14:textId="77777777" w:rsidR="00FC79EA" w:rsidRDefault="00FC79EA">
      <w:r>
        <w:separator/>
      </w:r>
    </w:p>
  </w:endnote>
  <w:endnote w:type="continuationSeparator" w:id="0">
    <w:p w14:paraId="086CB0C6" w14:textId="77777777" w:rsidR="00FC79EA" w:rsidRDefault="00FC7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A94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562B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0C04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ED045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C38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C7180D" w14:textId="77777777" w:rsidR="009F189D" w:rsidRDefault="009F189D">
    <w:pPr>
      <w:pStyle w:val="Stopka"/>
      <w:tabs>
        <w:tab w:val="clear" w:pos="4536"/>
      </w:tabs>
      <w:jc w:val="center"/>
    </w:pPr>
  </w:p>
  <w:p w14:paraId="13F2B3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80BE0" w14:textId="77777777" w:rsidR="00FC79EA" w:rsidRDefault="00FC79EA">
      <w:r>
        <w:separator/>
      </w:r>
    </w:p>
  </w:footnote>
  <w:footnote w:type="continuationSeparator" w:id="0">
    <w:p w14:paraId="4F95AEAD" w14:textId="77777777" w:rsidR="00FC79EA" w:rsidRDefault="00FC7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46625" w14:textId="77777777" w:rsidR="00F472D0" w:rsidRDefault="00F47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B389E" w14:textId="77777777" w:rsidR="00F472D0" w:rsidRDefault="00F47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E1CB7" w14:textId="77777777" w:rsidR="00F472D0" w:rsidRDefault="00F472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9E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116CE"/>
    <w:rsid w:val="00C236D3"/>
    <w:rsid w:val="00C659E2"/>
    <w:rsid w:val="00CB0802"/>
    <w:rsid w:val="00D7128F"/>
    <w:rsid w:val="00EA3476"/>
    <w:rsid w:val="00F472D0"/>
    <w:rsid w:val="00F95C33"/>
    <w:rsid w:val="00FC79E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480573"/>
  <w15:chartTrackingRefBased/>
  <w15:docId w15:val="{9A632B73-BC07-49A3-ACEA-A81093FA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116C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11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2024-04-08T05:18:00Z</dcterms:created>
  <dcterms:modified xsi:type="dcterms:W3CDTF">2024-04-08T05:19:00Z</dcterms:modified>
</cp:coreProperties>
</file>