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82695" w14:textId="77777777" w:rsidR="00843A88" w:rsidRPr="0096353B" w:rsidRDefault="002277C5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6353B">
        <w:rPr>
          <w:rFonts w:ascii="Arial Narrow" w:hAnsi="Arial Narrow" w:cs="Arial"/>
          <w:sz w:val="24"/>
          <w:szCs w:val="24"/>
        </w:rPr>
        <w:t>Bydgoszcz</w:t>
      </w:r>
      <w:r w:rsidR="00843A88" w:rsidRPr="0096353B">
        <w:rPr>
          <w:rFonts w:ascii="Arial Narrow" w:hAnsi="Arial Narrow" w:cs="Arial"/>
          <w:sz w:val="24"/>
          <w:szCs w:val="24"/>
        </w:rPr>
        <w:t xml:space="preserve"> dnia: </w:t>
      </w:r>
      <w:r w:rsidRPr="0096353B">
        <w:rPr>
          <w:rFonts w:ascii="Arial Narrow" w:hAnsi="Arial Narrow" w:cs="Arial"/>
          <w:sz w:val="24"/>
          <w:szCs w:val="24"/>
        </w:rPr>
        <w:t>2024-04-09</w:t>
      </w:r>
    </w:p>
    <w:p w14:paraId="5F1CF200" w14:textId="77777777" w:rsidR="00843A88" w:rsidRPr="0096353B" w:rsidRDefault="002277C5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6353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47CDBF7" w14:textId="77777777" w:rsidR="00843A88" w:rsidRPr="0096353B" w:rsidRDefault="002277C5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6353B">
        <w:rPr>
          <w:rFonts w:ascii="Arial Narrow" w:hAnsi="Arial Narrow" w:cs="Arial"/>
          <w:sz w:val="24"/>
          <w:szCs w:val="24"/>
        </w:rPr>
        <w:t>Powstańców Warszawy</w:t>
      </w:r>
      <w:r w:rsidR="00843A88" w:rsidRPr="0096353B">
        <w:rPr>
          <w:rFonts w:ascii="Arial Narrow" w:hAnsi="Arial Narrow" w:cs="Arial"/>
          <w:sz w:val="24"/>
          <w:szCs w:val="24"/>
        </w:rPr>
        <w:t xml:space="preserve"> </w:t>
      </w:r>
      <w:r w:rsidRPr="0096353B">
        <w:rPr>
          <w:rFonts w:ascii="Arial Narrow" w:hAnsi="Arial Narrow" w:cs="Arial"/>
          <w:sz w:val="24"/>
          <w:szCs w:val="24"/>
        </w:rPr>
        <w:t>5</w:t>
      </w:r>
    </w:p>
    <w:p w14:paraId="750F7722" w14:textId="77777777" w:rsidR="00843A88" w:rsidRPr="0096353B" w:rsidRDefault="002277C5" w:rsidP="00843A88">
      <w:pPr>
        <w:rPr>
          <w:rFonts w:ascii="Arial Narrow" w:hAnsi="Arial Narrow" w:cs="Arial"/>
          <w:sz w:val="24"/>
          <w:szCs w:val="24"/>
        </w:rPr>
      </w:pPr>
      <w:r w:rsidRPr="0096353B">
        <w:rPr>
          <w:rFonts w:ascii="Arial Narrow" w:hAnsi="Arial Narrow" w:cs="Arial"/>
          <w:sz w:val="24"/>
          <w:szCs w:val="24"/>
        </w:rPr>
        <w:t>85-681</w:t>
      </w:r>
      <w:r w:rsidR="00843A88" w:rsidRPr="0096353B">
        <w:rPr>
          <w:rFonts w:ascii="Arial Narrow" w:hAnsi="Arial Narrow" w:cs="Arial"/>
          <w:sz w:val="24"/>
          <w:szCs w:val="24"/>
        </w:rPr>
        <w:t xml:space="preserve"> </w:t>
      </w:r>
      <w:r w:rsidRPr="0096353B">
        <w:rPr>
          <w:rFonts w:ascii="Arial Narrow" w:hAnsi="Arial Narrow" w:cs="Arial"/>
          <w:sz w:val="24"/>
          <w:szCs w:val="24"/>
        </w:rPr>
        <w:t>Bydgoszcz</w:t>
      </w:r>
    </w:p>
    <w:p w14:paraId="6D5A3C79" w14:textId="77777777" w:rsidR="00843A88" w:rsidRPr="0096353B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9635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CEE82A" w14:textId="77777777" w:rsidR="00843A88" w:rsidRPr="0096353B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6353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D1BDF47" w14:textId="43135541" w:rsidR="008012C1" w:rsidRPr="0096353B" w:rsidRDefault="008012C1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6353B">
        <w:rPr>
          <w:rFonts w:ascii="Arial Narrow" w:hAnsi="Arial Narrow" w:cs="Arial"/>
          <w:b/>
          <w:sz w:val="22"/>
          <w:szCs w:val="22"/>
        </w:rPr>
        <w:t xml:space="preserve">Pismo nr </w:t>
      </w:r>
      <w:r w:rsidR="0096353B" w:rsidRPr="0096353B">
        <w:rPr>
          <w:rFonts w:ascii="Arial Narrow" w:hAnsi="Arial Narrow" w:cs="Arial"/>
          <w:b/>
          <w:sz w:val="22"/>
          <w:szCs w:val="22"/>
        </w:rPr>
        <w:t>2935</w:t>
      </w:r>
      <w:r w:rsidRPr="0096353B">
        <w:rPr>
          <w:rFonts w:ascii="Arial Narrow" w:hAnsi="Arial Narrow" w:cs="Arial"/>
          <w:b/>
          <w:sz w:val="22"/>
          <w:szCs w:val="22"/>
        </w:rPr>
        <w:t>/24</w:t>
      </w:r>
    </w:p>
    <w:p w14:paraId="51AD76FD" w14:textId="77777777" w:rsidR="00843A88" w:rsidRPr="0096353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96353B">
        <w:rPr>
          <w:rFonts w:ascii="Arial Narrow" w:hAnsi="Arial Narrow" w:cs="Arial"/>
          <w:b/>
          <w:sz w:val="24"/>
          <w:szCs w:val="24"/>
        </w:rPr>
        <w:t>WYKONAWCY</w:t>
      </w:r>
    </w:p>
    <w:p w14:paraId="06BA98B0" w14:textId="77777777" w:rsidR="00843A88" w:rsidRPr="0096353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96353B">
        <w:rPr>
          <w:rFonts w:ascii="Arial Narrow" w:hAnsi="Arial Narrow" w:cs="Arial"/>
          <w:sz w:val="24"/>
          <w:szCs w:val="24"/>
        </w:rPr>
        <w:t>ubiegający się o zamówienie</w:t>
      </w:r>
    </w:p>
    <w:p w14:paraId="3F804412" w14:textId="77777777" w:rsidR="004E4B64" w:rsidRPr="0096353B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6353B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96353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6353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6353B" w14:paraId="2BC0D0CD" w14:textId="77777777" w:rsidTr="00FD4AEC">
        <w:tc>
          <w:tcPr>
            <w:tcW w:w="2269" w:type="dxa"/>
            <w:shd w:val="clear" w:color="auto" w:fill="auto"/>
          </w:tcPr>
          <w:p w14:paraId="36C03FDB" w14:textId="77777777" w:rsidR="004E4B64" w:rsidRPr="0096353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5E7BD2" w14:textId="77777777" w:rsidR="004E4B64" w:rsidRPr="0096353B" w:rsidRDefault="002277C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papieru ksero oraz jednorazowa dostawa kserokopiarki</w:t>
            </w:r>
            <w:r w:rsidR="004E4B64" w:rsidRPr="0096353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277C5" w:rsidRPr="0096353B" w14:paraId="24C0F676" w14:textId="77777777" w:rsidTr="00922AE0">
        <w:tc>
          <w:tcPr>
            <w:tcW w:w="2269" w:type="dxa"/>
            <w:shd w:val="clear" w:color="auto" w:fill="auto"/>
          </w:tcPr>
          <w:p w14:paraId="1F171414" w14:textId="77777777" w:rsidR="002277C5" w:rsidRPr="0096353B" w:rsidRDefault="002277C5" w:rsidP="00922A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6A014E" w14:textId="77777777" w:rsidR="002277C5" w:rsidRPr="0096353B" w:rsidRDefault="002277C5" w:rsidP="00922A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Cs/>
                <w:sz w:val="24"/>
                <w:szCs w:val="24"/>
              </w:rPr>
              <w:t>38/2024</w:t>
            </w:r>
          </w:p>
        </w:tc>
      </w:tr>
    </w:tbl>
    <w:p w14:paraId="19BBE0A4" w14:textId="77777777" w:rsidR="004E4B64" w:rsidRPr="0096353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6353B" w14:paraId="0973D0D9" w14:textId="77777777" w:rsidTr="00C46732">
        <w:tc>
          <w:tcPr>
            <w:tcW w:w="9330" w:type="dxa"/>
            <w:shd w:val="clear" w:color="auto" w:fill="F2F2F2"/>
            <w:hideMark/>
          </w:tcPr>
          <w:p w14:paraId="57A5A9E6" w14:textId="77777777" w:rsidR="00843A88" w:rsidRPr="0096353B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6353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B1FC4B6" w14:textId="3F3C2468" w:rsidR="0012774F" w:rsidRPr="0096353B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6353B">
        <w:rPr>
          <w:rFonts w:ascii="Arial Narrow" w:hAnsi="Arial Narrow" w:cs="Arial"/>
          <w:sz w:val="24"/>
          <w:szCs w:val="24"/>
        </w:rPr>
        <w:t xml:space="preserve">Zamawiający, </w:t>
      </w:r>
      <w:r w:rsidR="002277C5" w:rsidRPr="0096353B">
        <w:rPr>
          <w:rFonts w:ascii="Arial Narrow" w:hAnsi="Arial Narrow" w:cs="Arial"/>
          <w:b/>
          <w:sz w:val="24"/>
          <w:szCs w:val="24"/>
        </w:rPr>
        <w:t>10WSzKzP SPZOZ</w:t>
      </w:r>
      <w:r w:rsidRPr="0096353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96353B">
        <w:rPr>
          <w:rFonts w:ascii="Arial Narrow" w:hAnsi="Arial Narrow" w:cs="Arial"/>
          <w:sz w:val="24"/>
          <w:szCs w:val="24"/>
        </w:rPr>
        <w:t>284</w:t>
      </w:r>
      <w:r w:rsidRPr="0096353B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96353B">
        <w:rPr>
          <w:rFonts w:ascii="Arial Narrow" w:hAnsi="Arial Narrow" w:cs="Arial"/>
          <w:sz w:val="24"/>
          <w:szCs w:val="24"/>
        </w:rPr>
        <w:t>6</w:t>
      </w:r>
      <w:r w:rsidRPr="0096353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96353B">
        <w:rPr>
          <w:rFonts w:ascii="Arial Narrow" w:hAnsi="Arial Narrow" w:cs="Arial"/>
          <w:sz w:val="24"/>
          <w:szCs w:val="24"/>
        </w:rPr>
        <w:t>11</w:t>
      </w:r>
      <w:r w:rsidRPr="0096353B">
        <w:rPr>
          <w:rFonts w:ascii="Arial Narrow" w:hAnsi="Arial Narrow" w:cs="Arial"/>
          <w:sz w:val="24"/>
          <w:szCs w:val="24"/>
        </w:rPr>
        <w:t xml:space="preserve"> </w:t>
      </w:r>
      <w:r w:rsidR="0029606A" w:rsidRPr="0096353B">
        <w:rPr>
          <w:rFonts w:ascii="Arial Narrow" w:hAnsi="Arial Narrow" w:cs="Arial"/>
          <w:sz w:val="24"/>
          <w:szCs w:val="24"/>
        </w:rPr>
        <w:t xml:space="preserve">września </w:t>
      </w:r>
      <w:r w:rsidRPr="0096353B">
        <w:rPr>
          <w:rFonts w:ascii="Arial Narrow" w:hAnsi="Arial Narrow" w:cs="Arial"/>
          <w:sz w:val="24"/>
          <w:szCs w:val="24"/>
        </w:rPr>
        <w:t>20</w:t>
      </w:r>
      <w:r w:rsidR="0029606A" w:rsidRPr="0096353B">
        <w:rPr>
          <w:rFonts w:ascii="Arial Narrow" w:hAnsi="Arial Narrow" w:cs="Arial"/>
          <w:sz w:val="24"/>
          <w:szCs w:val="24"/>
        </w:rPr>
        <w:t>19</w:t>
      </w:r>
      <w:r w:rsidRPr="0096353B">
        <w:rPr>
          <w:rFonts w:ascii="Arial Narrow" w:hAnsi="Arial Narrow" w:cs="Arial"/>
          <w:sz w:val="24"/>
          <w:szCs w:val="24"/>
        </w:rPr>
        <w:t xml:space="preserve"> r</w:t>
      </w:r>
      <w:r w:rsidR="0029606A" w:rsidRPr="0096353B">
        <w:rPr>
          <w:rFonts w:ascii="Arial Narrow" w:hAnsi="Arial Narrow" w:cs="Arial"/>
          <w:sz w:val="24"/>
          <w:szCs w:val="24"/>
        </w:rPr>
        <w:t>.</w:t>
      </w:r>
      <w:r w:rsidRPr="0096353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96353B">
        <w:rPr>
          <w:rFonts w:ascii="Arial Narrow" w:hAnsi="Arial Narrow" w:cs="Arial"/>
          <w:sz w:val="24"/>
          <w:szCs w:val="24"/>
        </w:rPr>
        <w:t>z</w:t>
      </w:r>
      <w:r w:rsidRPr="0096353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96353B">
        <w:rPr>
          <w:rFonts w:ascii="Arial Narrow" w:hAnsi="Arial Narrow" w:cs="Arial"/>
          <w:sz w:val="24"/>
          <w:szCs w:val="24"/>
        </w:rPr>
        <w:t>p</w:t>
      </w:r>
      <w:r w:rsidRPr="0096353B">
        <w:rPr>
          <w:rFonts w:ascii="Arial Narrow" w:hAnsi="Arial Narrow" w:cs="Arial"/>
          <w:sz w:val="24"/>
          <w:szCs w:val="24"/>
        </w:rPr>
        <w:t xml:space="preserve">ublicznych </w:t>
      </w:r>
      <w:r w:rsidR="002277C5" w:rsidRPr="0096353B">
        <w:rPr>
          <w:rFonts w:ascii="Arial Narrow" w:hAnsi="Arial Narrow" w:cs="Arial"/>
          <w:sz w:val="24"/>
          <w:szCs w:val="24"/>
        </w:rPr>
        <w:t>(</w:t>
      </w:r>
      <w:proofErr w:type="spellStart"/>
      <w:r w:rsidR="002277C5" w:rsidRPr="0096353B">
        <w:rPr>
          <w:rFonts w:ascii="Arial Narrow" w:hAnsi="Arial Narrow" w:cs="Arial"/>
          <w:sz w:val="24"/>
          <w:szCs w:val="24"/>
        </w:rPr>
        <w:t>t.j</w:t>
      </w:r>
      <w:proofErr w:type="spellEnd"/>
      <w:r w:rsidR="002277C5" w:rsidRPr="0096353B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96353B">
        <w:rPr>
          <w:rFonts w:ascii="Arial Narrow" w:hAnsi="Arial Narrow" w:cs="Arial"/>
          <w:sz w:val="24"/>
          <w:szCs w:val="24"/>
        </w:rPr>
        <w:t xml:space="preserve">, </w:t>
      </w:r>
      <w:r w:rsidR="00E74BC3" w:rsidRPr="0096353B">
        <w:rPr>
          <w:rFonts w:ascii="Arial Narrow" w:hAnsi="Arial Narrow" w:cs="Arial"/>
          <w:sz w:val="24"/>
          <w:szCs w:val="24"/>
        </w:rPr>
        <w:t>udostępnia</w:t>
      </w:r>
      <w:r w:rsidR="00BE7BFD" w:rsidRPr="0096353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96353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96353B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847E08" w:rsidRPr="0096353B">
        <w:rPr>
          <w:rFonts w:ascii="Arial Narrow" w:hAnsi="Arial Narrow" w:cs="Arial"/>
          <w:sz w:val="24"/>
          <w:szCs w:val="24"/>
          <w:lang w:eastAsia="ar-SA"/>
        </w:rPr>
        <w:t>dalej</w:t>
      </w:r>
      <w:r w:rsidR="00847E08" w:rsidRPr="0096353B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96353B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96353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96353B">
        <w:rPr>
          <w:rFonts w:ascii="Arial Narrow" w:hAnsi="Arial Narrow" w:cs="Arial"/>
          <w:sz w:val="24"/>
          <w:szCs w:val="24"/>
        </w:rPr>
        <w:t>wraz z wyjaśnieniami</w:t>
      </w:r>
      <w:r w:rsidR="0012774F" w:rsidRPr="0096353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77C5" w:rsidRPr="0096353B" w14:paraId="1864AE24" w14:textId="77777777" w:rsidTr="00922AE0">
        <w:tc>
          <w:tcPr>
            <w:tcW w:w="9356" w:type="dxa"/>
            <w:shd w:val="clear" w:color="auto" w:fill="auto"/>
          </w:tcPr>
          <w:p w14:paraId="4CCA5694" w14:textId="77777777" w:rsidR="002277C5" w:rsidRPr="0096353B" w:rsidRDefault="002277C5" w:rsidP="00922AE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0117D36A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Proszę doprecyzować opis przedmiotu zamówienia z części 2:</w:t>
            </w:r>
          </w:p>
          <w:p w14:paraId="0A163E7C" w14:textId="12BF379E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poz.4. rolka termiczna 57x15x11 - co </w:t>
            </w:r>
            <w:r w:rsidR="00847E08" w:rsidRPr="0096353B">
              <w:rPr>
                <w:rFonts w:ascii="Arial Narrow" w:hAnsi="Arial Narrow" w:cs="Arial"/>
                <w:sz w:val="24"/>
                <w:szCs w:val="24"/>
              </w:rPr>
              <w:t>oznacza</w:t>
            </w: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 ostatnia wartość 11, to wymiar </w:t>
            </w:r>
            <w:r w:rsidR="00847E08" w:rsidRPr="0096353B">
              <w:rPr>
                <w:rFonts w:ascii="Arial Narrow" w:hAnsi="Arial Narrow" w:cs="Arial"/>
                <w:sz w:val="24"/>
                <w:szCs w:val="24"/>
              </w:rPr>
              <w:t>gilzy?</w:t>
            </w:r>
          </w:p>
          <w:p w14:paraId="1267DEA3" w14:textId="493A5F5E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poz.7. rolka termiczna 57mmx150mx50mm - co </w:t>
            </w:r>
            <w:r w:rsidR="00847E08" w:rsidRPr="0096353B">
              <w:rPr>
                <w:rFonts w:ascii="Arial Narrow" w:hAnsi="Arial Narrow" w:cs="Arial"/>
                <w:sz w:val="24"/>
                <w:szCs w:val="24"/>
              </w:rPr>
              <w:t>oznacza</w:t>
            </w: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 ostatnia wartość 50mm, to wymiar </w:t>
            </w:r>
            <w:r w:rsidR="00847E08" w:rsidRPr="0096353B">
              <w:rPr>
                <w:rFonts w:ascii="Arial Narrow" w:hAnsi="Arial Narrow" w:cs="Arial"/>
                <w:sz w:val="24"/>
                <w:szCs w:val="24"/>
              </w:rPr>
              <w:t>gilzy?</w:t>
            </w:r>
          </w:p>
          <w:p w14:paraId="35D4CC0D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Jeśli tak to takie wymiary gilz nie istnieją</w:t>
            </w:r>
          </w:p>
          <w:p w14:paraId="0D00764B" w14:textId="77777777" w:rsidR="00847E08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304ECDFE" w14:textId="5E69697B" w:rsidR="002277C5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277C5"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72EDE4C" w14:textId="52B891D5" w:rsidR="00847E08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>Zadanie 2 poz. 4 – ostatnia wartość to średnica gilzy.</w:t>
            </w:r>
          </w:p>
          <w:p w14:paraId="060BEED2" w14:textId="78610330" w:rsidR="00847E08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Zadanie 2 poz. 7- ostatnia wartość to średnica wewnętrzna rolki (rolka do parkometrów)</w:t>
            </w:r>
          </w:p>
          <w:p w14:paraId="5A415B9E" w14:textId="55C0BEED" w:rsidR="002277C5" w:rsidRPr="0096353B" w:rsidRDefault="002277C5" w:rsidP="00922AE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2277C5" w:rsidRPr="0096353B" w14:paraId="7F18F705" w14:textId="77777777" w:rsidTr="00922AE0">
        <w:tc>
          <w:tcPr>
            <w:tcW w:w="9356" w:type="dxa"/>
            <w:shd w:val="clear" w:color="auto" w:fill="auto"/>
          </w:tcPr>
          <w:p w14:paraId="69796A93" w14:textId="77777777" w:rsidR="002277C5" w:rsidRPr="0096353B" w:rsidRDefault="002277C5" w:rsidP="00922AE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71FA7EE3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zadanie 10</w:t>
            </w:r>
          </w:p>
          <w:p w14:paraId="31E2C37A" w14:textId="4D329AA5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poz.15. Papier trzywarstwowy do drukarki igłowej OKI </w:t>
            </w:r>
            <w:proofErr w:type="spellStart"/>
            <w:r w:rsidRPr="0096353B">
              <w:rPr>
                <w:rFonts w:ascii="Arial Narrow" w:hAnsi="Arial Narrow" w:cs="Arial"/>
                <w:sz w:val="24"/>
                <w:szCs w:val="24"/>
              </w:rPr>
              <w:t>Microline</w:t>
            </w:r>
            <w:proofErr w:type="spellEnd"/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 3320 240x</w:t>
            </w:r>
            <w:r w:rsidR="00847E08" w:rsidRPr="0096353B">
              <w:rPr>
                <w:rFonts w:ascii="Arial Narrow" w:hAnsi="Arial Narrow" w:cs="Arial"/>
                <w:sz w:val="24"/>
                <w:szCs w:val="24"/>
              </w:rPr>
              <w:t>11.</w:t>
            </w:r>
          </w:p>
          <w:p w14:paraId="6371E048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Czy aby wartość 11" nie jest błędna według nasze wiedzy składanka ma długość 12"?</w:t>
            </w:r>
          </w:p>
          <w:p w14:paraId="22B61681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>Proszę o doprecyzowanie.</w:t>
            </w:r>
          </w:p>
          <w:p w14:paraId="3E8A1F5E" w14:textId="77777777" w:rsidR="002277C5" w:rsidRPr="0096353B" w:rsidRDefault="002277C5" w:rsidP="00922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sz w:val="24"/>
                <w:szCs w:val="24"/>
              </w:rPr>
              <w:t xml:space="preserve">Czy w zadaniu 10 w pozycji od 11-14 dopuścicie Państwo długość rolki 50 </w:t>
            </w:r>
            <w:proofErr w:type="spellStart"/>
            <w:r w:rsidRPr="0096353B">
              <w:rPr>
                <w:rFonts w:ascii="Arial Narrow" w:hAnsi="Arial Narrow" w:cs="Arial"/>
                <w:sz w:val="24"/>
                <w:szCs w:val="24"/>
              </w:rPr>
              <w:t>mb</w:t>
            </w:r>
            <w:proofErr w:type="spellEnd"/>
            <w:r w:rsidRPr="0096353B">
              <w:rPr>
                <w:rFonts w:ascii="Arial Narrow" w:hAnsi="Arial Narrow" w:cs="Arial"/>
                <w:sz w:val="24"/>
                <w:szCs w:val="24"/>
              </w:rPr>
              <w:t>?</w:t>
            </w:r>
          </w:p>
          <w:p w14:paraId="53E21E15" w14:textId="1AF3E091" w:rsidR="002277C5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2277C5"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1E26A88" w14:textId="77777777" w:rsidR="00847E08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>Zadanie 10 poz. 15- w formularzu cenowym doszło do omyłki pisarskiej. Zamawiającemu chodziło o długość składanki 12</w:t>
            </w:r>
          </w:p>
          <w:p w14:paraId="796DBEB9" w14:textId="38591395" w:rsidR="00847E08" w:rsidRPr="0096353B" w:rsidRDefault="00847E08" w:rsidP="00922A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35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Zadanie 10 poz. 11-14- Zamawiający pozostawia zapisy SWZ bez zmian </w:t>
            </w:r>
          </w:p>
          <w:p w14:paraId="2D79FB07" w14:textId="67493983" w:rsidR="002277C5" w:rsidRPr="0096353B" w:rsidRDefault="002277C5" w:rsidP="00922AE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  <w:shd w:val="clear" w:color="auto" w:fill="FFFFFF" w:themeFill="background1"/>
              </w:rPr>
            </w:pPr>
          </w:p>
          <w:p w14:paraId="24A8E9AA" w14:textId="5B890DF8" w:rsidR="00847E08" w:rsidRPr="0096353B" w:rsidRDefault="00847E08" w:rsidP="00922AE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7BC979F7" w14:textId="77777777" w:rsidR="00BE7BFD" w:rsidRPr="0096353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7B59025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96353B">
        <w:rPr>
          <w:rFonts w:ascii="Arial Narrow" w:hAnsi="Arial Narrow" w:cs="Arial"/>
          <w:sz w:val="24"/>
          <w:szCs w:val="24"/>
        </w:rPr>
        <w:t>Zamawiający</w:t>
      </w:r>
    </w:p>
    <w:p w14:paraId="56458DFE" w14:textId="77777777" w:rsidR="0096353B" w:rsidRDefault="0096353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04988D9C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640130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2067FF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6DBEA6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5DC4F3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0F65E0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318414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724F20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521C50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F1320E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B4E332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5881FF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7AC850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2191E5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4EEA614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EC370A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A94E22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31E6AE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DD4B0C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218A1E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B1F6DA" w14:textId="77777777" w:rsidR="0096353B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03BEB8" w14:textId="27DFE832" w:rsidR="0096353B" w:rsidRPr="00CA7892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63B8632C" w14:textId="77777777" w:rsidR="0096353B" w:rsidRPr="000F0C9E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F0C9E">
        <w:rPr>
          <w:rFonts w:ascii="Arial Narrow" w:hAnsi="Arial Narrow"/>
          <w:sz w:val="18"/>
          <w:szCs w:val="20"/>
        </w:rPr>
        <w:t xml:space="preserve">Egz. 1 – a/a kancelaria  </w:t>
      </w:r>
    </w:p>
    <w:p w14:paraId="33C17005" w14:textId="77777777" w:rsidR="0096353B" w:rsidRPr="000F0C9E" w:rsidRDefault="0096353B" w:rsidP="009635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0F0C9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F0C9E">
        <w:rPr>
          <w:rFonts w:ascii="Arial Narrow" w:hAnsi="Arial Narrow"/>
          <w:sz w:val="18"/>
          <w:szCs w:val="20"/>
        </w:rPr>
        <w:t>int</w:t>
      </w:r>
      <w:proofErr w:type="spellEnd"/>
      <w:r w:rsidRPr="000F0C9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F0C9E">
        <w:rPr>
          <w:rFonts w:ascii="Arial Narrow" w:hAnsi="Arial Narrow"/>
          <w:sz w:val="18"/>
          <w:szCs w:val="18"/>
        </w:rPr>
        <w:t>SZPubl</w:t>
      </w:r>
      <w:proofErr w:type="spellEnd"/>
      <w:r w:rsidRPr="000F0C9E">
        <w:rPr>
          <w:rFonts w:ascii="Arial Narrow" w:hAnsi="Arial Narrow"/>
          <w:sz w:val="18"/>
          <w:szCs w:val="18"/>
        </w:rPr>
        <w:t>. T2612 B5</w:t>
      </w:r>
    </w:p>
    <w:p w14:paraId="1EF32BE9" w14:textId="77777777" w:rsidR="0096353B" w:rsidRPr="00B9724A" w:rsidRDefault="0096353B" w:rsidP="0096353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71E8570B" w14:textId="1775C09B" w:rsidR="0096353B" w:rsidRDefault="0096353B" w:rsidP="0096353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09.04.2024 r.</w:t>
      </w:r>
    </w:p>
    <w:sectPr w:rsidR="0096353B" w:rsidSect="001E38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109BE" w14:textId="77777777" w:rsidR="001E38D3" w:rsidRDefault="001E38D3">
      <w:r>
        <w:separator/>
      </w:r>
    </w:p>
  </w:endnote>
  <w:endnote w:type="continuationSeparator" w:id="0">
    <w:p w14:paraId="25775AF0" w14:textId="77777777" w:rsidR="001E38D3" w:rsidRDefault="001E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98B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36E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6E9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2448E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389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42F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8247D5" w14:textId="77777777" w:rsidR="006D4AB3" w:rsidRDefault="006D4AB3">
    <w:pPr>
      <w:pStyle w:val="Stopka"/>
      <w:tabs>
        <w:tab w:val="clear" w:pos="4536"/>
        <w:tab w:val="left" w:pos="6237"/>
      </w:tabs>
    </w:pPr>
  </w:p>
  <w:p w14:paraId="6A0A8D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1139D" w14:textId="77777777" w:rsidR="001E38D3" w:rsidRDefault="001E38D3">
      <w:r>
        <w:separator/>
      </w:r>
    </w:p>
  </w:footnote>
  <w:footnote w:type="continuationSeparator" w:id="0">
    <w:p w14:paraId="0880512C" w14:textId="77777777" w:rsidR="001E38D3" w:rsidRDefault="001E3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E9FB0" w14:textId="77777777" w:rsidR="002277C5" w:rsidRDefault="00227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C22E" w14:textId="77777777" w:rsidR="002277C5" w:rsidRDefault="00227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26A4B" w14:textId="77777777" w:rsidR="002277C5" w:rsidRDefault="002277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7772199">
    <w:abstractNumId w:val="3"/>
  </w:num>
  <w:num w:numId="2" w16cid:durableId="321472794">
    <w:abstractNumId w:val="6"/>
  </w:num>
  <w:num w:numId="3" w16cid:durableId="717438832">
    <w:abstractNumId w:val="2"/>
  </w:num>
  <w:num w:numId="4" w16cid:durableId="1587878819">
    <w:abstractNumId w:val="5"/>
  </w:num>
  <w:num w:numId="5" w16cid:durableId="1900239533">
    <w:abstractNumId w:val="0"/>
  </w:num>
  <w:num w:numId="6" w16cid:durableId="2050252661">
    <w:abstractNumId w:val="1"/>
  </w:num>
  <w:num w:numId="7" w16cid:durableId="1612129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8D3"/>
    <w:rsid w:val="00031374"/>
    <w:rsid w:val="000A1097"/>
    <w:rsid w:val="000E2A8F"/>
    <w:rsid w:val="000F0C9E"/>
    <w:rsid w:val="0012774F"/>
    <w:rsid w:val="00144B7A"/>
    <w:rsid w:val="00180C6E"/>
    <w:rsid w:val="001E38D3"/>
    <w:rsid w:val="002277C5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2C1"/>
    <w:rsid w:val="00843A88"/>
    <w:rsid w:val="00847E08"/>
    <w:rsid w:val="00864A4B"/>
    <w:rsid w:val="00870F9F"/>
    <w:rsid w:val="008804B6"/>
    <w:rsid w:val="00897AB0"/>
    <w:rsid w:val="008A3553"/>
    <w:rsid w:val="0096353B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218A21"/>
  <w15:chartTrackingRefBased/>
  <w15:docId w15:val="{24697430-FDC9-430D-A38E-6D5E6F3C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35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63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2024-04-09T05:35:00Z</cp:lastPrinted>
  <dcterms:created xsi:type="dcterms:W3CDTF">2024-04-09T05:35:00Z</dcterms:created>
  <dcterms:modified xsi:type="dcterms:W3CDTF">2024-04-09T05:35:00Z</dcterms:modified>
</cp:coreProperties>
</file>