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3B946B" w14:textId="40A79B3A" w:rsidR="00025386" w:rsidRPr="00281EA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81EA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81EA0" w:rsidRPr="00281EA0">
        <w:rPr>
          <w:rFonts w:ascii="Arial Narrow" w:hAnsi="Arial Narrow" w:cs="Arial"/>
          <w:bCs/>
          <w:i w:val="0"/>
          <w:szCs w:val="24"/>
        </w:rPr>
        <w:t>5</w:t>
      </w:r>
      <w:r w:rsidR="007666D6" w:rsidRPr="00281EA0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281EA0" w14:paraId="499A3A16" w14:textId="77777777" w:rsidTr="00467CA2">
        <w:tc>
          <w:tcPr>
            <w:tcW w:w="2800" w:type="dxa"/>
            <w:shd w:val="clear" w:color="auto" w:fill="auto"/>
          </w:tcPr>
          <w:p w14:paraId="4EC977AC" w14:textId="77777777" w:rsidR="00D520D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81EA0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281EA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  <w:p w14:paraId="1821175A" w14:textId="77777777" w:rsidR="00281EA0" w:rsidRDefault="00281EA0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0DB9AF68" w14:textId="77777777" w:rsidR="00281EA0" w:rsidRPr="00281EA0" w:rsidRDefault="00281EA0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272" w:type="dxa"/>
            <w:shd w:val="clear" w:color="auto" w:fill="auto"/>
          </w:tcPr>
          <w:p w14:paraId="278AD6CA" w14:textId="77777777" w:rsidR="00D520D3" w:rsidRPr="00281EA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45ECB18" w14:textId="77777777" w:rsidR="00D520D3" w:rsidRPr="00281EA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81EA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A204AE" w14:textId="77777777" w:rsidR="00D520D3" w:rsidRPr="00281EA0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81EA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81EA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81EA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81EA0" w14:paraId="14AB72B2" w14:textId="77777777" w:rsidTr="00467CA2">
        <w:tc>
          <w:tcPr>
            <w:tcW w:w="2800" w:type="dxa"/>
            <w:shd w:val="clear" w:color="auto" w:fill="auto"/>
          </w:tcPr>
          <w:p w14:paraId="3CB344A5" w14:textId="77777777" w:rsidR="00D520D3" w:rsidRPr="00281EA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81EA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45D41F0" w14:textId="77777777" w:rsidR="00D520D3" w:rsidRPr="00281EA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8B75F6A" w14:textId="77777777" w:rsidR="00D520D3" w:rsidRPr="00281EA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81EA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D44D6F" w14:textId="77777777" w:rsidR="00D520D3" w:rsidRPr="00281EA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81EA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81EA0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281EA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05BC233" w14:textId="77777777" w:rsidR="00B62AD0" w:rsidRPr="00281EA0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81EA0" w14:paraId="4BF718C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B35E676" w14:textId="77777777" w:rsidR="00053927" w:rsidRPr="00281EA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81EA0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DD6FEBB" w14:textId="77777777" w:rsidR="00053927" w:rsidRPr="00281EA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281EA0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281EA0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281EA0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17FA4F9" w14:textId="77777777" w:rsidR="0071340C" w:rsidRPr="00281EA0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1EA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81E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81EA0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81E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81EA0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81EA0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A4132" w:rsidRPr="00281EA0">
        <w:rPr>
          <w:rFonts w:ascii="Arial Narrow" w:hAnsi="Arial Narrow" w:cs="Arial"/>
          <w:sz w:val="24"/>
          <w:szCs w:val="24"/>
        </w:rPr>
        <w:t>(</w:t>
      </w:r>
      <w:proofErr w:type="spellStart"/>
      <w:r w:rsidR="00BA4132" w:rsidRPr="00281EA0">
        <w:rPr>
          <w:rFonts w:ascii="Arial Narrow" w:hAnsi="Arial Narrow" w:cs="Arial"/>
          <w:sz w:val="24"/>
          <w:szCs w:val="24"/>
        </w:rPr>
        <w:t>t.j</w:t>
      </w:r>
      <w:proofErr w:type="spellEnd"/>
      <w:r w:rsidR="00BA4132" w:rsidRPr="00281EA0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281E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81E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81EA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81E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81E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81EA0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281EA0" w14:paraId="465B4496" w14:textId="77777777" w:rsidTr="00467CA2">
        <w:tc>
          <w:tcPr>
            <w:tcW w:w="2269" w:type="dxa"/>
            <w:shd w:val="clear" w:color="auto" w:fill="auto"/>
          </w:tcPr>
          <w:p w14:paraId="78E8D43F" w14:textId="77777777" w:rsidR="00D520D3" w:rsidRPr="00281EA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81EA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237564" w14:textId="77777777" w:rsidR="00D520D3" w:rsidRPr="00281EA0" w:rsidRDefault="00BA413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81EA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lampy szczelinowej</w:t>
            </w:r>
            <w:r w:rsidR="00D520D3" w:rsidRPr="00281EA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A4132" w:rsidRPr="00281EA0" w14:paraId="3C92D528" w14:textId="77777777" w:rsidTr="005730ED">
        <w:tc>
          <w:tcPr>
            <w:tcW w:w="2269" w:type="dxa"/>
            <w:shd w:val="clear" w:color="auto" w:fill="auto"/>
          </w:tcPr>
          <w:p w14:paraId="3662FE5E" w14:textId="77777777" w:rsidR="00BA4132" w:rsidRPr="00281EA0" w:rsidRDefault="00BA4132" w:rsidP="005730E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81EA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C527C1" w14:textId="77777777" w:rsidR="00BA4132" w:rsidRPr="00281EA0" w:rsidRDefault="00BA4132" w:rsidP="005730E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81EA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47/2024</w:t>
            </w:r>
          </w:p>
        </w:tc>
      </w:tr>
    </w:tbl>
    <w:p w14:paraId="6808224A" w14:textId="77777777" w:rsidR="00DC652A" w:rsidRPr="00281EA0" w:rsidRDefault="00BA413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1E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281EA0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1B186B05" w14:textId="77777777" w:rsidR="00DC652A" w:rsidRPr="00281EA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81EA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2CE5524" w14:textId="77777777" w:rsidR="0071340C" w:rsidRPr="00281EA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81EA0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281EA0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281EA0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10A51402" w14:textId="77777777" w:rsidR="0071340C" w:rsidRPr="00281EA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27FD409C" w14:textId="77777777" w:rsidR="0071340C" w:rsidRPr="00281EA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1EA0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39A456C5" w14:textId="77777777" w:rsidR="0071340C" w:rsidRPr="00281EA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81EA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0A1A2F3" w14:textId="77777777" w:rsidR="0071340C" w:rsidRPr="00281EA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81EA0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281EA0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281EA0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3F526E3" w14:textId="77777777" w:rsidR="0071340C" w:rsidRPr="00281EA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6EE18770" w14:textId="77777777" w:rsidR="0071340C" w:rsidRPr="00281EA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D15BDA2" w14:textId="77777777" w:rsidR="00DC652A" w:rsidRPr="00281EA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81EA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81EA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81EA0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2618EA10" w14:textId="77777777" w:rsidR="00DC652A" w:rsidRPr="00281EA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1EA0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81EA0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81EA0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81EA0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81EA0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81E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81EA0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24D8251B" w14:textId="77777777" w:rsidR="0093388F" w:rsidRPr="00281EA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281EA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314469E" w14:textId="77777777" w:rsidR="0093388F" w:rsidRPr="00281EA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1EA0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BE5CBA8" w14:textId="77777777" w:rsidR="0093388F" w:rsidRPr="00281EA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81EA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9C29E9D" w14:textId="77777777" w:rsidR="00CB29AC" w:rsidRPr="00281EA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1EA0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A4B9174" w14:textId="77777777" w:rsidR="00CB29AC" w:rsidRPr="00281EA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81EA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017CD42" w14:textId="77777777" w:rsidR="00830970" w:rsidRPr="00281EA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1EA0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281E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81E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81EA0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7C2A26B4" w14:textId="77777777" w:rsidR="00E27ABB" w:rsidRPr="00281EA0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81EA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281EA0" w14:paraId="133ADF25" w14:textId="77777777" w:rsidTr="00467CA2">
        <w:tc>
          <w:tcPr>
            <w:tcW w:w="2660" w:type="dxa"/>
            <w:shd w:val="clear" w:color="auto" w:fill="auto"/>
          </w:tcPr>
          <w:p w14:paraId="781BBD66" w14:textId="77777777" w:rsidR="00D520D3" w:rsidRPr="00281EA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B3DF58D" w14:textId="77777777" w:rsidR="00D520D3" w:rsidRPr="00281EA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81EA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3021A08" w14:textId="77777777" w:rsidR="00D520D3" w:rsidRPr="00281EA0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81EA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2AD8FC1" w14:textId="77777777" w:rsidR="00D520D3" w:rsidRPr="00281EA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770B9DA" w14:textId="77777777" w:rsidR="00D520D3" w:rsidRPr="00281EA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81EA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A96B8C3" w14:textId="77777777" w:rsidR="00D520D3" w:rsidRPr="00281EA0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81EA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A4132" w:rsidRPr="00281EA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281EA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281EA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281EA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48F3ACC" w14:textId="77777777" w:rsidR="00E27ABB" w:rsidRPr="00281EA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81EA0" w:rsidSect="00642D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09FE0C" w14:textId="77777777" w:rsidR="00642D3A" w:rsidRDefault="00642D3A" w:rsidP="00025386">
      <w:pPr>
        <w:spacing w:after="0" w:line="240" w:lineRule="auto"/>
      </w:pPr>
      <w:r>
        <w:separator/>
      </w:r>
    </w:p>
  </w:endnote>
  <w:endnote w:type="continuationSeparator" w:id="0">
    <w:p w14:paraId="361ECC95" w14:textId="77777777" w:rsidR="00642D3A" w:rsidRDefault="00642D3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D50417" w14:textId="77777777" w:rsidR="00BA4132" w:rsidRDefault="00BA41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05A7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2DD778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9EA731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24E5BF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147E3" w14:textId="77777777" w:rsidR="00BA4132" w:rsidRDefault="00BA41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C31986" w14:textId="77777777" w:rsidR="00642D3A" w:rsidRDefault="00642D3A" w:rsidP="00025386">
      <w:pPr>
        <w:spacing w:after="0" w:line="240" w:lineRule="auto"/>
      </w:pPr>
      <w:r>
        <w:separator/>
      </w:r>
    </w:p>
  </w:footnote>
  <w:footnote w:type="continuationSeparator" w:id="0">
    <w:p w14:paraId="5100FA2A" w14:textId="77777777" w:rsidR="00642D3A" w:rsidRDefault="00642D3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E786FA" w14:textId="77777777" w:rsidR="00BA4132" w:rsidRDefault="00BA41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863B6" w14:textId="77777777" w:rsidR="00BA4132" w:rsidRDefault="00BA41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686927" w14:textId="77777777" w:rsidR="00BA4132" w:rsidRDefault="00BA41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0257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2D3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81EA0"/>
    <w:rsid w:val="004374F2"/>
    <w:rsid w:val="00460705"/>
    <w:rsid w:val="00467CA2"/>
    <w:rsid w:val="00485239"/>
    <w:rsid w:val="004E27D7"/>
    <w:rsid w:val="0055145C"/>
    <w:rsid w:val="005624D8"/>
    <w:rsid w:val="00620476"/>
    <w:rsid w:val="00642D3A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A4132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B60668"/>
  <w15:chartTrackingRefBased/>
  <w15:docId w15:val="{577E0D13-103A-4B5D-B0BF-17CA29E4B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2024-04-09T05:26:00Z</cp:lastPrinted>
  <dcterms:created xsi:type="dcterms:W3CDTF">2024-04-09T05:26:00Z</dcterms:created>
  <dcterms:modified xsi:type="dcterms:W3CDTF">2024-04-09T05:27:00Z</dcterms:modified>
</cp:coreProperties>
</file>