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03C29" w14:textId="77777777" w:rsidR="00D62E6E" w:rsidRPr="009C70C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C70C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962D2" w:rsidRPr="009C70CF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9C70C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C70CF" w14:paraId="3BC56EB3" w14:textId="77777777" w:rsidTr="00D62E6E">
        <w:tc>
          <w:tcPr>
            <w:tcW w:w="2800" w:type="dxa"/>
            <w:shd w:val="clear" w:color="auto" w:fill="auto"/>
          </w:tcPr>
          <w:p w14:paraId="45B0D706" w14:textId="77777777" w:rsidR="00D62E6E" w:rsidRPr="009C70C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C70C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C70C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C35CAC3" w14:textId="77777777" w:rsidR="00D62E6E" w:rsidRPr="009C70C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B05C8E" w14:textId="77777777" w:rsidR="00D62E6E" w:rsidRPr="009C70C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DB7286" w14:textId="77777777" w:rsidR="00D62E6E" w:rsidRPr="009C70C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C70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C70C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C70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C70CF" w14:paraId="45B3F071" w14:textId="77777777" w:rsidTr="00D62E6E">
        <w:tc>
          <w:tcPr>
            <w:tcW w:w="2800" w:type="dxa"/>
            <w:shd w:val="clear" w:color="auto" w:fill="auto"/>
          </w:tcPr>
          <w:p w14:paraId="203491B6" w14:textId="77777777" w:rsidR="00D62E6E" w:rsidRPr="009C70C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C70C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BC6ADF0" w14:textId="77777777" w:rsidR="00D62E6E" w:rsidRPr="009C70C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0B9A38" w14:textId="77777777" w:rsidR="00D62E6E" w:rsidRPr="009C70C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281B81" w14:textId="77777777" w:rsidR="00D62E6E" w:rsidRPr="009C70C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C70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C70C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C70C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31BEAF5" w14:textId="77777777" w:rsidR="00BC121E" w:rsidRPr="009C70C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62D2" w:rsidRPr="009C70CF" w14:paraId="5F6D6FAB" w14:textId="77777777" w:rsidTr="005730E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1116C8F" w14:textId="77777777" w:rsidR="00A962D2" w:rsidRPr="009C70CF" w:rsidRDefault="00A962D2" w:rsidP="005730E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47E5C3B" w14:textId="77777777" w:rsidR="00A962D2" w:rsidRPr="009C70CF" w:rsidRDefault="00A962D2" w:rsidP="005730E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C70C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9C70C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9C70CF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9C70C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9C70C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9C70C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EA4F257" w14:textId="77777777" w:rsidR="00A962D2" w:rsidRPr="009C70CF" w:rsidRDefault="00A962D2" w:rsidP="005730E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8F1CDB5" w14:textId="77777777" w:rsidR="00A962D2" w:rsidRPr="009C70CF" w:rsidRDefault="00A962D2" w:rsidP="005730E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461E7F0" w14:textId="77777777" w:rsidR="00BC121E" w:rsidRPr="009C70CF" w:rsidRDefault="00A962D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C70C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C70C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C70CF" w14:paraId="6E493566" w14:textId="77777777" w:rsidTr="00D62E6E">
        <w:tc>
          <w:tcPr>
            <w:tcW w:w="2269" w:type="dxa"/>
            <w:shd w:val="clear" w:color="auto" w:fill="auto"/>
          </w:tcPr>
          <w:p w14:paraId="3B0B9C7B" w14:textId="77777777" w:rsidR="00D62E6E" w:rsidRPr="009C70C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7F00A9" w14:textId="77777777" w:rsidR="00D62E6E" w:rsidRPr="009C70CF" w:rsidRDefault="00A962D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lampy szczelinowej</w:t>
            </w:r>
            <w:r w:rsidR="00D62E6E" w:rsidRPr="009C70C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62D2" w:rsidRPr="009C70CF" w14:paraId="28E703BF" w14:textId="77777777" w:rsidTr="005730ED">
        <w:tc>
          <w:tcPr>
            <w:tcW w:w="2269" w:type="dxa"/>
            <w:shd w:val="clear" w:color="auto" w:fill="auto"/>
          </w:tcPr>
          <w:p w14:paraId="09927A60" w14:textId="77777777" w:rsidR="00A962D2" w:rsidRPr="009C70CF" w:rsidRDefault="00A962D2" w:rsidP="005730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6D7324" w14:textId="77777777" w:rsidR="00A962D2" w:rsidRPr="009C70CF" w:rsidRDefault="00A962D2" w:rsidP="005730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47/2024</w:t>
            </w:r>
          </w:p>
        </w:tc>
      </w:tr>
    </w:tbl>
    <w:p w14:paraId="41877DCB" w14:textId="77777777" w:rsidR="00BC121E" w:rsidRPr="009C70CF" w:rsidRDefault="00A962D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C70C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C70C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C70C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5F1B28F" w14:textId="77777777" w:rsidR="00BC121E" w:rsidRPr="009C70C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C70C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4DA02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C70C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C70C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C70C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C70C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45BDB50" w14:textId="77777777" w:rsidR="00BC121E" w:rsidRPr="009C70C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70C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A9B62F1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C70C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C70C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C70C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C70C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2F94ADA" w14:textId="77777777" w:rsidR="00BF69A4" w:rsidRPr="009C70C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C70C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C70CF" w14:paraId="43C726F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96F46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EC7CA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77C9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C70CF" w14:paraId="314275D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EE6D6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8B6B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3C06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C70CF" w14:paraId="6F259C8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F93C4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BE2A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23AE" w14:textId="77777777" w:rsidR="00BC121E" w:rsidRPr="009C70C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0F3E555" w14:textId="77777777" w:rsidR="00BC121E" w:rsidRPr="009C70C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C70C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7B19729" w14:textId="77777777" w:rsidR="00BC121E" w:rsidRPr="009C70C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C70C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73010351" w14:textId="77777777" w:rsidR="00067B62" w:rsidRPr="009C70C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C70C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C70C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C70C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8E92B59" w14:textId="77777777" w:rsidR="00067B62" w:rsidRPr="009C70C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C70CF" w14:paraId="5F824E31" w14:textId="77777777" w:rsidTr="00620E37">
        <w:tc>
          <w:tcPr>
            <w:tcW w:w="2660" w:type="dxa"/>
            <w:shd w:val="clear" w:color="auto" w:fill="auto"/>
          </w:tcPr>
          <w:p w14:paraId="74309E9D" w14:textId="77777777" w:rsidR="00BC121E" w:rsidRPr="009C70C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841F077" w14:textId="77777777" w:rsidR="00BC121E" w:rsidRPr="009C70C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4B2A96B" w14:textId="77777777" w:rsidR="00BC121E" w:rsidRPr="009C70C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51A63CF" w14:textId="77777777" w:rsidR="00BC121E" w:rsidRPr="009C70C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073D24B" w14:textId="77777777" w:rsidR="00BC121E" w:rsidRPr="009C70C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5755C6" w14:textId="77777777" w:rsidR="00BC121E" w:rsidRPr="009C70C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962D2"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C70C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4FE8FA9" w14:textId="77777777" w:rsidR="00106AC7" w:rsidRPr="009C70CF" w:rsidRDefault="00106AC7" w:rsidP="00BC121E">
      <w:pPr>
        <w:rPr>
          <w:rFonts w:ascii="Arial Narrow" w:hAnsi="Arial Narrow"/>
        </w:rPr>
      </w:pPr>
    </w:p>
    <w:sectPr w:rsidR="00106AC7" w:rsidRPr="009C70CF" w:rsidSect="004D601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4C66D" w14:textId="77777777" w:rsidR="004D6014" w:rsidRDefault="004D6014">
      <w:r>
        <w:separator/>
      </w:r>
    </w:p>
  </w:endnote>
  <w:endnote w:type="continuationSeparator" w:id="0">
    <w:p w14:paraId="133C47BE" w14:textId="77777777" w:rsidR="004D6014" w:rsidRDefault="004D6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9D00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CF58D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9DB6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E52E04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906398A">
        <v:line id="_x0000_s1025" style="position:absolute;left:0;text-align:left;z-index:251657728" from="-3.85pt,8.7pt" to="455.15pt,8.7pt"/>
      </w:pict>
    </w:r>
  </w:p>
  <w:p w14:paraId="1C72BFD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B78F7" w14:textId="77777777" w:rsidR="00A962D2" w:rsidRDefault="00A962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0DF40A" w14:textId="77777777" w:rsidR="004D6014" w:rsidRDefault="004D6014">
      <w:r>
        <w:separator/>
      </w:r>
    </w:p>
  </w:footnote>
  <w:footnote w:type="continuationSeparator" w:id="0">
    <w:p w14:paraId="0E279427" w14:textId="77777777" w:rsidR="004D6014" w:rsidRDefault="004D6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D9C23" w14:textId="77777777" w:rsidR="00A962D2" w:rsidRDefault="00A962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141C4" w14:textId="77777777" w:rsidR="00A962D2" w:rsidRDefault="00A962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A8A97" w14:textId="77777777" w:rsidR="00A962D2" w:rsidRDefault="00A962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151361">
    <w:abstractNumId w:val="13"/>
  </w:num>
  <w:num w:numId="2" w16cid:durableId="828861384">
    <w:abstractNumId w:val="0"/>
  </w:num>
  <w:num w:numId="3" w16cid:durableId="942228861">
    <w:abstractNumId w:val="11"/>
  </w:num>
  <w:num w:numId="4" w16cid:durableId="468280071">
    <w:abstractNumId w:val="8"/>
  </w:num>
  <w:num w:numId="5" w16cid:durableId="1255822867">
    <w:abstractNumId w:val="7"/>
  </w:num>
  <w:num w:numId="6" w16cid:durableId="1416626684">
    <w:abstractNumId w:val="1"/>
  </w:num>
  <w:num w:numId="7" w16cid:durableId="1624271056">
    <w:abstractNumId w:val="6"/>
  </w:num>
  <w:num w:numId="8" w16cid:durableId="1179586524">
    <w:abstractNumId w:val="3"/>
  </w:num>
  <w:num w:numId="9" w16cid:durableId="716127266">
    <w:abstractNumId w:val="2"/>
  </w:num>
  <w:num w:numId="10" w16cid:durableId="325479164">
    <w:abstractNumId w:val="5"/>
  </w:num>
  <w:num w:numId="11" w16cid:durableId="154346438">
    <w:abstractNumId w:val="10"/>
  </w:num>
  <w:num w:numId="12" w16cid:durableId="747507043">
    <w:abstractNumId w:val="4"/>
  </w:num>
  <w:num w:numId="13" w16cid:durableId="1086075556">
    <w:abstractNumId w:val="9"/>
  </w:num>
  <w:num w:numId="14" w16cid:durableId="803728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01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6014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70CF"/>
    <w:rsid w:val="00A24942"/>
    <w:rsid w:val="00A311C9"/>
    <w:rsid w:val="00A46EFE"/>
    <w:rsid w:val="00A73C79"/>
    <w:rsid w:val="00A807A7"/>
    <w:rsid w:val="00A962D2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26FC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D1C21"/>
  <w15:chartTrackingRefBased/>
  <w15:docId w15:val="{3718F87E-247C-47A3-9349-13E76495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2024-04-09T05:28:00Z</cp:lastPrinted>
  <dcterms:created xsi:type="dcterms:W3CDTF">2024-04-09T05:28:00Z</dcterms:created>
  <dcterms:modified xsi:type="dcterms:W3CDTF">2024-04-09T05:28:00Z</dcterms:modified>
</cp:coreProperties>
</file>