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E33742">
        <w:tc>
          <w:tcPr>
            <w:tcW w:w="8954" w:type="dxa"/>
            <w:shd w:val="clear" w:color="auto" w:fill="F2F2F2"/>
          </w:tcPr>
          <w:p w14:paraId="23E07A64" w14:textId="32FAF725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E33742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B8D73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4EA407C7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>Dostawa gazów technicznych wraz z dzierżawą butli do Szpitala Wojewódzkiego w Poznaniu</w:t>
      </w:r>
      <w:r w:rsidR="00C41EB9">
        <w:rPr>
          <w:b/>
          <w:sz w:val="22"/>
          <w:szCs w:val="22"/>
        </w:rPr>
        <w:t>, ul. Juraszów 7/19</w:t>
      </w:r>
      <w:r w:rsidR="00E33742">
        <w:rPr>
          <w:b/>
          <w:sz w:val="22"/>
          <w:szCs w:val="22"/>
        </w:rPr>
        <w:t xml:space="preserve"> – Filia nr 1 – Wielkopolskie Centrum Specjalistyczne</w:t>
      </w:r>
      <w:r w:rsidR="00FC2999">
        <w:rPr>
          <w:b/>
          <w:sz w:val="22"/>
          <w:szCs w:val="22"/>
        </w:rPr>
        <w:t xml:space="preserve"> - powtórka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530BBDF7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Gazy </w:t>
      </w:r>
      <w:r w:rsidR="00F724F2">
        <w:rPr>
          <w:bCs/>
          <w:sz w:val="22"/>
          <w:u w:val="single"/>
        </w:rPr>
        <w:t>techniczne wraz z dzierżawą butli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4" w:name="_Hlk162341109"/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088D8E" w14:textId="5427FD4C" w:rsidR="00E401EB" w:rsidRPr="00E401EB" w:rsidRDefault="00A17239" w:rsidP="00E401EB">
      <w:pPr>
        <w:pStyle w:val="Akapitzlist"/>
        <w:spacing w:after="120" w:line="276" w:lineRule="auto"/>
        <w:ind w:left="284"/>
        <w:rPr>
          <w:bCs/>
          <w:sz w:val="22"/>
        </w:rPr>
      </w:pPr>
      <w:bookmarkStart w:id="5" w:name="_Hlk50541659"/>
      <w:bookmarkStart w:id="6" w:name="_Hlk68765658"/>
      <w:r>
        <w:rPr>
          <w:b/>
          <w:bCs/>
          <w:sz w:val="22"/>
        </w:rPr>
        <w:t xml:space="preserve">K-2; </w:t>
      </w:r>
      <w:r w:rsidR="00E401EB" w:rsidRPr="00E401EB">
        <w:rPr>
          <w:b/>
          <w:bCs/>
          <w:sz w:val="22"/>
        </w:rPr>
        <w:t>Czas</w:t>
      </w:r>
      <w:bookmarkEnd w:id="5"/>
      <w:r w:rsidR="002636D5">
        <w:rPr>
          <w:b/>
          <w:bCs/>
          <w:sz w:val="22"/>
        </w:rPr>
        <w:t xml:space="preserve"> dostawy: …………. </w:t>
      </w:r>
      <w:r w:rsidR="002636D5" w:rsidRPr="002636D5">
        <w:rPr>
          <w:sz w:val="22"/>
        </w:rPr>
        <w:t>(</w:t>
      </w:r>
      <w:r w:rsidR="00E401EB" w:rsidRPr="00E401EB">
        <w:rPr>
          <w:bCs/>
          <w:sz w:val="22"/>
        </w:rPr>
        <w:t>wpisać odpowiednio zgodnie z opisem dotyczącym kryterium oceny ofert)</w:t>
      </w:r>
    </w:p>
    <w:bookmarkEnd w:id="6"/>
    <w:p w14:paraId="1F62BBCC" w14:textId="6B1ED66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7" w:name="_Hlk76633721"/>
      <w:r w:rsidR="002636D5">
        <w:rPr>
          <w:bCs/>
          <w:sz w:val="22"/>
        </w:rPr>
        <w:t>12 miesięcy od daty zawarcia umowy</w:t>
      </w:r>
    </w:p>
    <w:bookmarkEnd w:id="7"/>
    <w:p w14:paraId="5C58E4DB" w14:textId="3FFB097B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8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8"/>
    </w:p>
    <w:bookmarkEnd w:id="3"/>
    <w:bookmarkEnd w:id="4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379AB981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C41EB9">
        <w:rPr>
          <w:bCs/>
          <w:sz w:val="22"/>
          <w:u w:val="single"/>
        </w:rPr>
        <w:t>Gazy</w:t>
      </w:r>
      <w:r w:rsidR="002636D5">
        <w:rPr>
          <w:bCs/>
          <w:sz w:val="22"/>
          <w:u w:val="single"/>
        </w:rPr>
        <w:t xml:space="preserve"> techniczne</w:t>
      </w:r>
    </w:p>
    <w:p w14:paraId="311C471E" w14:textId="77777777" w:rsidR="002636D5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24E10C23" w14:textId="77777777" w:rsidR="002636D5" w:rsidRPr="00E401EB" w:rsidRDefault="002636D5" w:rsidP="002636D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89B6411" w14:textId="77777777" w:rsidR="002636D5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C5AD9B6" w14:textId="77777777" w:rsidR="002636D5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45EE66C" w14:textId="77777777" w:rsidR="002636D5" w:rsidRPr="00E401EB" w:rsidRDefault="002636D5" w:rsidP="002636D5">
      <w:pPr>
        <w:pStyle w:val="Akapitzlist"/>
        <w:spacing w:after="120" w:line="276" w:lineRule="auto"/>
        <w:ind w:left="284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</w:t>
      </w:r>
      <w:r>
        <w:rPr>
          <w:b/>
          <w:bCs/>
          <w:sz w:val="22"/>
        </w:rPr>
        <w:t xml:space="preserve"> dostawy: …………. </w:t>
      </w:r>
      <w:r w:rsidRPr="002636D5">
        <w:rPr>
          <w:sz w:val="22"/>
        </w:rPr>
        <w:t>(</w:t>
      </w:r>
      <w:r w:rsidRPr="00E401EB">
        <w:rPr>
          <w:bCs/>
          <w:sz w:val="22"/>
        </w:rPr>
        <w:t>wpisać odpowiednio zgodnie z opisem dotyczącym kryterium oceny ofert)</w:t>
      </w:r>
    </w:p>
    <w:p w14:paraId="37BA85C4" w14:textId="77777777" w:rsidR="002636D5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09AA8374" w14:textId="77777777" w:rsidR="002636D5" w:rsidRPr="00A17239" w:rsidRDefault="002636D5" w:rsidP="002636D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9" w:name="_Hlk65827728"/>
      <w:bookmarkEnd w:id="2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9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4748C" w14:textId="77777777" w:rsidR="00035CBC" w:rsidRDefault="00035CBC" w:rsidP="00FF57EE">
      <w:r>
        <w:separator/>
      </w:r>
    </w:p>
  </w:endnote>
  <w:endnote w:type="continuationSeparator" w:id="0">
    <w:p w14:paraId="2A40C6FE" w14:textId="77777777" w:rsidR="00035CBC" w:rsidRDefault="00035CB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3FC04" w14:textId="77777777" w:rsidR="00035CBC" w:rsidRDefault="00035CBC" w:rsidP="00FF57EE">
      <w:r>
        <w:separator/>
      </w:r>
    </w:p>
  </w:footnote>
  <w:footnote w:type="continuationSeparator" w:id="0">
    <w:p w14:paraId="55AC04DB" w14:textId="77777777" w:rsidR="00035CBC" w:rsidRDefault="00035CBC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4485FBD1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FC2999">
      <w:rPr>
        <w:sz w:val="20"/>
        <w:szCs w:val="20"/>
      </w:rPr>
      <w:t>26</w:t>
    </w:r>
    <w:r w:rsidR="001D2B20">
      <w:rPr>
        <w:sz w:val="20"/>
        <w:szCs w:val="20"/>
      </w:rPr>
      <w:t>/202</w:t>
    </w:r>
    <w:r w:rsidR="00E33742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67347498">
    <w:abstractNumId w:val="3"/>
  </w:num>
  <w:num w:numId="2" w16cid:durableId="752701881">
    <w:abstractNumId w:val="1"/>
  </w:num>
  <w:num w:numId="3" w16cid:durableId="1637560449">
    <w:abstractNumId w:val="2"/>
  </w:num>
  <w:num w:numId="4" w16cid:durableId="1141118192">
    <w:abstractNumId w:val="5"/>
  </w:num>
  <w:num w:numId="5" w16cid:durableId="1177815499">
    <w:abstractNumId w:val="0"/>
  </w:num>
  <w:num w:numId="6" w16cid:durableId="10702726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35CBC"/>
    <w:rsid w:val="00085C92"/>
    <w:rsid w:val="001028C4"/>
    <w:rsid w:val="001063D3"/>
    <w:rsid w:val="00173016"/>
    <w:rsid w:val="00177EB4"/>
    <w:rsid w:val="001C7D84"/>
    <w:rsid w:val="001D2B20"/>
    <w:rsid w:val="002214DB"/>
    <w:rsid w:val="002636D5"/>
    <w:rsid w:val="00267D1F"/>
    <w:rsid w:val="002B3F5F"/>
    <w:rsid w:val="002E612D"/>
    <w:rsid w:val="003B769C"/>
    <w:rsid w:val="003E4CC6"/>
    <w:rsid w:val="003E52C7"/>
    <w:rsid w:val="003E6063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33742"/>
    <w:rsid w:val="00E401EB"/>
    <w:rsid w:val="00E449BF"/>
    <w:rsid w:val="00E44BA5"/>
    <w:rsid w:val="00F134D5"/>
    <w:rsid w:val="00F31EAC"/>
    <w:rsid w:val="00F51F72"/>
    <w:rsid w:val="00F724F2"/>
    <w:rsid w:val="00FB22CA"/>
    <w:rsid w:val="00FC299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96E12-E362-473E-85CE-6C1DA47B3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782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7</cp:revision>
  <dcterms:created xsi:type="dcterms:W3CDTF">2022-09-15T10:50:00Z</dcterms:created>
  <dcterms:modified xsi:type="dcterms:W3CDTF">2024-04-08T11:44:00Z</dcterms:modified>
</cp:coreProperties>
</file>