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925A7" w14:textId="76906CEB" w:rsidR="00025386" w:rsidRPr="007017D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017D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017D6" w:rsidRPr="007017D6">
        <w:rPr>
          <w:rFonts w:ascii="Arial Narrow" w:hAnsi="Arial Narrow" w:cs="Arial"/>
          <w:bCs/>
          <w:i w:val="0"/>
          <w:szCs w:val="24"/>
        </w:rPr>
        <w:t>3</w:t>
      </w:r>
      <w:r w:rsidR="007666D6" w:rsidRPr="007017D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017D6" w14:paraId="6566116A" w14:textId="77777777" w:rsidTr="00467CA2">
        <w:tc>
          <w:tcPr>
            <w:tcW w:w="2800" w:type="dxa"/>
            <w:shd w:val="clear" w:color="auto" w:fill="auto"/>
          </w:tcPr>
          <w:p w14:paraId="0E06296C" w14:textId="77777777" w:rsidR="00D520D3" w:rsidRPr="007017D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017D6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7017D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D6FDF17" w14:textId="77777777" w:rsidR="00D520D3" w:rsidRPr="007017D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7CE3A70" w14:textId="77777777" w:rsidR="00D520D3" w:rsidRPr="007017D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017D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A4C6A8" w14:textId="77777777" w:rsidR="00D520D3" w:rsidRPr="007017D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017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017D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017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017D6" w14:paraId="6B56FECE" w14:textId="77777777" w:rsidTr="00467CA2">
        <w:tc>
          <w:tcPr>
            <w:tcW w:w="2800" w:type="dxa"/>
            <w:shd w:val="clear" w:color="auto" w:fill="auto"/>
          </w:tcPr>
          <w:p w14:paraId="17B70F6A" w14:textId="77777777" w:rsidR="00D520D3" w:rsidRPr="007017D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017D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4D70B4E" w14:textId="77777777" w:rsidR="00D520D3" w:rsidRPr="007017D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8D99936" w14:textId="77777777" w:rsidR="00D520D3" w:rsidRPr="007017D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017D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D77958" w14:textId="77777777" w:rsidR="00D520D3" w:rsidRPr="007017D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017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017D6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017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7A1CE0" w14:textId="77777777" w:rsidR="00B62AD0" w:rsidRPr="007017D6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017D6" w14:paraId="48CC72A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EB2708C" w14:textId="77777777" w:rsidR="00053927" w:rsidRPr="007017D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017D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E94AD63" w14:textId="77777777" w:rsidR="00053927" w:rsidRPr="007017D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017D6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7017D6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7017D6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6563EC9" w14:textId="77777777" w:rsidR="0071340C" w:rsidRPr="007017D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17D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017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017D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017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017D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017D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96FB8" w:rsidRPr="007017D6">
        <w:rPr>
          <w:rFonts w:ascii="Arial Narrow" w:hAnsi="Arial Narrow" w:cs="Arial"/>
          <w:sz w:val="24"/>
          <w:szCs w:val="24"/>
        </w:rPr>
        <w:t>(</w:t>
      </w:r>
      <w:proofErr w:type="spellStart"/>
      <w:r w:rsidR="00F96FB8" w:rsidRPr="007017D6">
        <w:rPr>
          <w:rFonts w:ascii="Arial Narrow" w:hAnsi="Arial Narrow" w:cs="Arial"/>
          <w:sz w:val="24"/>
          <w:szCs w:val="24"/>
        </w:rPr>
        <w:t>t.j</w:t>
      </w:r>
      <w:proofErr w:type="spellEnd"/>
      <w:r w:rsidR="00F96FB8" w:rsidRPr="007017D6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7017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017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017D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017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017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017D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017D6" w14:paraId="0121DBA9" w14:textId="77777777" w:rsidTr="00467CA2">
        <w:tc>
          <w:tcPr>
            <w:tcW w:w="2269" w:type="dxa"/>
            <w:shd w:val="clear" w:color="auto" w:fill="auto"/>
          </w:tcPr>
          <w:p w14:paraId="15B39CFC" w14:textId="77777777" w:rsidR="00D520D3" w:rsidRPr="007017D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17D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9A1B9B" w14:textId="77777777" w:rsidR="00D520D3" w:rsidRPr="007017D6" w:rsidRDefault="00F96FB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017D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Wyposażenie oddziału Gastroenterologii i zakup drobnego sprzętu medycznego</w:t>
            </w:r>
            <w:r w:rsidR="00D520D3" w:rsidRPr="007017D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96FB8" w:rsidRPr="007017D6" w14:paraId="0BCF1292" w14:textId="77777777" w:rsidTr="00994A48">
        <w:tc>
          <w:tcPr>
            <w:tcW w:w="2269" w:type="dxa"/>
            <w:shd w:val="clear" w:color="auto" w:fill="auto"/>
          </w:tcPr>
          <w:p w14:paraId="0AF4876A" w14:textId="77777777" w:rsidR="00F96FB8" w:rsidRPr="007017D6" w:rsidRDefault="00F96FB8" w:rsidP="00994A4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17D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FB96A5" w14:textId="77777777" w:rsidR="00F96FB8" w:rsidRPr="007017D6" w:rsidRDefault="00F96FB8" w:rsidP="00994A4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017D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46/2024</w:t>
            </w:r>
          </w:p>
        </w:tc>
      </w:tr>
    </w:tbl>
    <w:p w14:paraId="220825EF" w14:textId="77777777" w:rsidR="00DC652A" w:rsidRPr="007017D6" w:rsidRDefault="00F96FB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17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7017D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2DA412D3" w14:textId="77777777" w:rsidR="00DC652A" w:rsidRPr="007017D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017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A72E9B2" w14:textId="77777777" w:rsidR="0071340C" w:rsidRPr="007017D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017D6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7017D6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7017D6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57BF840" w14:textId="77777777" w:rsidR="0071340C" w:rsidRPr="007017D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FEF9DFF" w14:textId="77777777" w:rsidR="0071340C" w:rsidRPr="007017D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17D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68D0519" w14:textId="77777777" w:rsidR="0071340C" w:rsidRPr="007017D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017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B09522B" w14:textId="77777777" w:rsidR="0071340C" w:rsidRPr="007017D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017D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7017D6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7017D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FA21D66" w14:textId="77777777" w:rsidR="0071340C" w:rsidRPr="007017D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394ED3D5" w14:textId="77777777" w:rsidR="0071340C" w:rsidRPr="007017D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0215CEF" w14:textId="77777777" w:rsidR="00DC652A" w:rsidRPr="007017D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017D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017D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017D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AF70C66" w14:textId="77777777" w:rsidR="00DC652A" w:rsidRPr="007017D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17D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017D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017D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017D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017D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017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017D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2A37B26" w14:textId="77777777" w:rsidR="0093388F" w:rsidRPr="007017D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017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4B82F54" w14:textId="77777777" w:rsidR="0093388F" w:rsidRPr="007017D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17D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8FC9124" w14:textId="77777777" w:rsidR="0093388F" w:rsidRPr="007017D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017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C58F3EF" w14:textId="77777777" w:rsidR="00CB29AC" w:rsidRPr="007017D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17D6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B92FA35" w14:textId="77777777" w:rsidR="00CB29AC" w:rsidRPr="007017D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017D6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09589B1" w14:textId="77777777" w:rsidR="00830970" w:rsidRPr="007017D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17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7017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017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017D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3CFF4E3" w14:textId="77777777" w:rsidR="00E27ABB" w:rsidRPr="007017D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017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017D6" w14:paraId="7EAB2A65" w14:textId="77777777" w:rsidTr="00467CA2">
        <w:tc>
          <w:tcPr>
            <w:tcW w:w="2660" w:type="dxa"/>
            <w:shd w:val="clear" w:color="auto" w:fill="auto"/>
          </w:tcPr>
          <w:p w14:paraId="6BF27B09" w14:textId="77777777" w:rsidR="00D520D3" w:rsidRPr="007017D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066E88D" w14:textId="77777777" w:rsidR="00D520D3" w:rsidRPr="007017D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017D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6F452CD" w14:textId="77777777" w:rsidR="00D520D3" w:rsidRPr="007017D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017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6193354" w14:textId="77777777" w:rsidR="00D520D3" w:rsidRPr="007017D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FD2E179" w14:textId="77777777" w:rsidR="00D520D3" w:rsidRPr="007017D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017D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820D57E" w14:textId="77777777" w:rsidR="00D520D3" w:rsidRPr="007017D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017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96FB8" w:rsidRPr="007017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017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017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017D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7866CEA" w14:textId="77777777" w:rsidR="00E27ABB" w:rsidRPr="007017D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017D6" w:rsidSect="008A4F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ADD85F" w14:textId="77777777" w:rsidR="008A4F2D" w:rsidRDefault="008A4F2D" w:rsidP="00025386">
      <w:pPr>
        <w:spacing w:after="0" w:line="240" w:lineRule="auto"/>
      </w:pPr>
      <w:r>
        <w:separator/>
      </w:r>
    </w:p>
  </w:endnote>
  <w:endnote w:type="continuationSeparator" w:id="0">
    <w:p w14:paraId="51FB3213" w14:textId="77777777" w:rsidR="008A4F2D" w:rsidRDefault="008A4F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61272" w14:textId="77777777" w:rsidR="00F96FB8" w:rsidRDefault="00F96F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AA8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5F127B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3EB23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EB543C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7B5B1" w14:textId="77777777" w:rsidR="00F96FB8" w:rsidRDefault="00F96F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EC8F4" w14:textId="77777777" w:rsidR="008A4F2D" w:rsidRDefault="008A4F2D" w:rsidP="00025386">
      <w:pPr>
        <w:spacing w:after="0" w:line="240" w:lineRule="auto"/>
      </w:pPr>
      <w:r>
        <w:separator/>
      </w:r>
    </w:p>
  </w:footnote>
  <w:footnote w:type="continuationSeparator" w:id="0">
    <w:p w14:paraId="2241D6A9" w14:textId="77777777" w:rsidR="008A4F2D" w:rsidRDefault="008A4F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51DDD" w14:textId="77777777" w:rsidR="00F96FB8" w:rsidRDefault="00F9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8223F" w14:textId="77777777" w:rsidR="00F96FB8" w:rsidRDefault="00F9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6E7DB" w14:textId="77777777" w:rsidR="00F96FB8" w:rsidRDefault="00F9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644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F2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017D6"/>
    <w:rsid w:val="0071340C"/>
    <w:rsid w:val="00745A44"/>
    <w:rsid w:val="007666D6"/>
    <w:rsid w:val="007D6755"/>
    <w:rsid w:val="007F49C7"/>
    <w:rsid w:val="00824D73"/>
    <w:rsid w:val="00830970"/>
    <w:rsid w:val="008833CF"/>
    <w:rsid w:val="008A4F2D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96FB8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AA457C"/>
  <w15:chartTrackingRefBased/>
  <w15:docId w15:val="{E3FF9E53-5816-4E31-98D4-F4DF7CE38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2024-04-05T11:37:00Z</cp:lastPrinted>
  <dcterms:created xsi:type="dcterms:W3CDTF">2024-04-05T11:37:00Z</dcterms:created>
  <dcterms:modified xsi:type="dcterms:W3CDTF">2024-04-05T11:37:00Z</dcterms:modified>
</cp:coreProperties>
</file>