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D92F9" w14:textId="2C6C8E1D" w:rsidR="00F245C5" w:rsidRPr="00353FDC" w:rsidRDefault="00587A19" w:rsidP="00284C2E">
      <w:pPr>
        <w:jc w:val="right"/>
        <w:rPr>
          <w:rFonts w:ascii="Arial" w:hAnsi="Arial" w:cs="Arial"/>
        </w:rPr>
      </w:pPr>
      <w:bookmarkStart w:id="0" w:name="_Hlk53520193"/>
      <w:r w:rsidRPr="00587A19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587A19">
        <w:rPr>
          <w:rFonts w:ascii="Arial" w:hAnsi="Arial" w:cs="Arial"/>
        </w:rPr>
        <w:t>2024-</w:t>
      </w:r>
      <w:r w:rsidR="00506CC3">
        <w:rPr>
          <w:rFonts w:ascii="Arial" w:hAnsi="Arial" w:cs="Arial"/>
        </w:rPr>
        <w:t>04-08</w:t>
      </w:r>
    </w:p>
    <w:p w14:paraId="57BC5736" w14:textId="77777777" w:rsidR="00587A19" w:rsidRPr="00587A19" w:rsidRDefault="00587A19" w:rsidP="00284C2E">
      <w:pPr>
        <w:ind w:right="3969"/>
        <w:rPr>
          <w:rFonts w:ascii="Arial" w:hAnsi="Arial" w:cs="Arial"/>
          <w:b/>
          <w:bCs/>
        </w:rPr>
      </w:pPr>
      <w:r w:rsidRPr="00587A19">
        <w:rPr>
          <w:rFonts w:ascii="Arial" w:hAnsi="Arial" w:cs="Arial"/>
          <w:b/>
          <w:bCs/>
        </w:rPr>
        <w:t>Szpital Wojewódzki w Poznaniu</w:t>
      </w:r>
    </w:p>
    <w:p w14:paraId="6F6A9D03" w14:textId="77777777" w:rsidR="00F245C5" w:rsidRPr="00353FDC" w:rsidRDefault="00587A19" w:rsidP="00284C2E">
      <w:pPr>
        <w:ind w:right="3969"/>
        <w:rPr>
          <w:rFonts w:ascii="Arial" w:hAnsi="Arial" w:cs="Arial"/>
          <w:b/>
          <w:bCs/>
        </w:rPr>
      </w:pPr>
      <w:r w:rsidRPr="00587A19">
        <w:rPr>
          <w:rFonts w:ascii="Arial" w:hAnsi="Arial" w:cs="Arial"/>
          <w:b/>
          <w:bCs/>
        </w:rPr>
        <w:t>Dział Zamówień Publicznych</w:t>
      </w:r>
    </w:p>
    <w:p w14:paraId="68167998" w14:textId="77777777" w:rsidR="00F245C5" w:rsidRPr="00353FDC" w:rsidRDefault="00587A19" w:rsidP="00284C2E">
      <w:pPr>
        <w:ind w:right="3969"/>
        <w:rPr>
          <w:rFonts w:ascii="Arial" w:hAnsi="Arial" w:cs="Arial"/>
        </w:rPr>
      </w:pPr>
      <w:r w:rsidRPr="00587A19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587A19">
        <w:rPr>
          <w:rFonts w:ascii="Arial" w:hAnsi="Arial" w:cs="Arial"/>
        </w:rPr>
        <w:t>7/19</w:t>
      </w:r>
    </w:p>
    <w:p w14:paraId="41439FA6" w14:textId="77777777" w:rsidR="00F245C5" w:rsidRPr="00353FDC" w:rsidRDefault="00587A19" w:rsidP="00284C2E">
      <w:pPr>
        <w:ind w:right="4253"/>
        <w:rPr>
          <w:rFonts w:ascii="Arial" w:hAnsi="Arial" w:cs="Arial"/>
        </w:rPr>
      </w:pPr>
      <w:r w:rsidRPr="00587A19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587A19">
        <w:rPr>
          <w:rFonts w:ascii="Arial" w:hAnsi="Arial" w:cs="Arial"/>
        </w:rPr>
        <w:t>Poznań</w:t>
      </w:r>
    </w:p>
    <w:p w14:paraId="464B979F" w14:textId="77777777" w:rsidR="00284C2E" w:rsidRDefault="00284C2E" w:rsidP="00284C2E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23FFBD8" w14:textId="0FDA5716" w:rsidR="00D30F1F" w:rsidRDefault="00D30F1F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1BAD892E" w14:textId="77777777" w:rsidR="00F245C5" w:rsidRDefault="00D30F1F" w:rsidP="00284C2E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1FA1819" w14:textId="77777777" w:rsidR="00284C2E" w:rsidRDefault="00284C2E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EBFE1E3" w14:textId="77777777" w:rsidR="00284C2E" w:rsidRPr="00D30F1F" w:rsidRDefault="00284C2E" w:rsidP="00284C2E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7466FDD5" w14:textId="77777777" w:rsidTr="002716A3">
        <w:tc>
          <w:tcPr>
            <w:tcW w:w="10065" w:type="dxa"/>
            <w:shd w:val="clear" w:color="auto" w:fill="F2F2F2"/>
            <w:hideMark/>
          </w:tcPr>
          <w:p w14:paraId="6B7458FD" w14:textId="77777777" w:rsidR="00F245C5" w:rsidRPr="00353FDC" w:rsidRDefault="00F245C5" w:rsidP="00284C2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86D359" w14:textId="77777777" w:rsidR="00F245C5" w:rsidRPr="00353FDC" w:rsidRDefault="00F245C5" w:rsidP="00284C2E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E24C1ED" w14:textId="77777777" w:rsidR="00F245C5" w:rsidRPr="00353FDC" w:rsidRDefault="00F245C5" w:rsidP="00284C2E">
      <w:pPr>
        <w:keepNext/>
        <w:outlineLvl w:val="0"/>
        <w:rPr>
          <w:rFonts w:ascii="Arial" w:hAnsi="Arial" w:cs="Arial"/>
          <w:b/>
        </w:rPr>
      </w:pPr>
    </w:p>
    <w:p w14:paraId="53306A27" w14:textId="77777777" w:rsidR="00F245C5" w:rsidRPr="00353FDC" w:rsidRDefault="00F245C5" w:rsidP="00284C2E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734F4DF" w14:textId="77777777" w:rsidTr="002716A3">
        <w:tc>
          <w:tcPr>
            <w:tcW w:w="2269" w:type="dxa"/>
            <w:shd w:val="clear" w:color="auto" w:fill="auto"/>
          </w:tcPr>
          <w:p w14:paraId="036537D5" w14:textId="77777777" w:rsidR="00F245C5" w:rsidRPr="00353FDC" w:rsidRDefault="00F245C5" w:rsidP="00284C2E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1B9BCD" w14:textId="77777777" w:rsidR="00F245C5" w:rsidRPr="00353FDC" w:rsidRDefault="00587A19" w:rsidP="00284C2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Zakup sprzętu medycznego (w tym jednorazowego) na potrzeby Szpitala Wojewódzkiego w Poznaniu - 23 zadania</w:t>
            </w:r>
          </w:p>
        </w:tc>
      </w:tr>
      <w:tr w:rsidR="00587A19" w:rsidRPr="00353FDC" w14:paraId="1BF9E716" w14:textId="77777777" w:rsidTr="007A64BE">
        <w:tc>
          <w:tcPr>
            <w:tcW w:w="2269" w:type="dxa"/>
            <w:shd w:val="clear" w:color="auto" w:fill="auto"/>
          </w:tcPr>
          <w:p w14:paraId="15A2C9FC" w14:textId="77777777" w:rsidR="00587A19" w:rsidRPr="00353FDC" w:rsidRDefault="00587A19" w:rsidP="00284C2E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12B7A27" w14:textId="77777777" w:rsidR="00587A19" w:rsidRPr="00353FDC" w:rsidRDefault="00587A19" w:rsidP="00284C2E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SZW/DZP/16/2024</w:t>
            </w:r>
          </w:p>
        </w:tc>
      </w:tr>
    </w:tbl>
    <w:p w14:paraId="5D230451" w14:textId="77777777" w:rsidR="00F245C5" w:rsidRPr="00E1738E" w:rsidRDefault="00F245C5" w:rsidP="00284C2E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1C5F160" w14:textId="74A89CC8" w:rsidR="00A02E94" w:rsidRDefault="00F245C5" w:rsidP="00284C2E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587A19" w:rsidRPr="00587A19">
        <w:rPr>
          <w:rFonts w:ascii="Arial" w:hAnsi="Arial" w:cs="Arial"/>
          <w:b/>
        </w:rPr>
        <w:t>Szpital Wojewódzki w Poznaniu</w:t>
      </w:r>
      <w:r w:rsidR="00284C2E">
        <w:rPr>
          <w:rFonts w:ascii="Arial" w:hAnsi="Arial" w:cs="Arial"/>
          <w:b/>
        </w:rPr>
        <w:t xml:space="preserve">, </w:t>
      </w:r>
      <w:r w:rsidR="00587A19" w:rsidRPr="00587A1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587A19" w:rsidRPr="00587A19">
        <w:rPr>
          <w:rFonts w:ascii="Arial" w:hAnsi="Arial" w:cs="Arial"/>
        </w:rPr>
        <w:t>(</w:t>
      </w:r>
      <w:proofErr w:type="spellStart"/>
      <w:r w:rsidR="00587A19" w:rsidRPr="00587A19">
        <w:rPr>
          <w:rFonts w:ascii="Arial" w:hAnsi="Arial" w:cs="Arial"/>
        </w:rPr>
        <w:t>t.j</w:t>
      </w:r>
      <w:proofErr w:type="spellEnd"/>
      <w:r w:rsidR="00587A19" w:rsidRPr="00587A19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4E798816" w14:textId="77777777" w:rsidR="00284C2E" w:rsidRDefault="00284C2E" w:rsidP="00284C2E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587A19" w14:paraId="6B25FC52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9A5E6" w14:textId="27669D58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</w:t>
            </w:r>
          </w:p>
          <w:p w14:paraId="6FEE40F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87A19">
              <w:rPr>
                <w:rFonts w:ascii="Arial" w:hAnsi="Arial" w:cs="Arial"/>
                <w:b/>
              </w:rPr>
              <w:t>Danlab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Danuta </w:t>
            </w:r>
            <w:proofErr w:type="spellStart"/>
            <w:r w:rsidRPr="00587A19">
              <w:rPr>
                <w:rFonts w:ascii="Arial" w:hAnsi="Arial" w:cs="Arial"/>
                <w:b/>
              </w:rPr>
              <w:t>Katryńska</w:t>
            </w:r>
            <w:proofErr w:type="spellEnd"/>
          </w:p>
          <w:p w14:paraId="223F50D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Handlowa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6D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20C635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15-399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Białystok</w:t>
            </w:r>
          </w:p>
          <w:p w14:paraId="604B5B97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54 811.67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605942F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12B13B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466167B4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DD877" w14:textId="26AEFB48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2</w:t>
            </w:r>
          </w:p>
          <w:p w14:paraId="64761EA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2283BDB3" w14:textId="48F09864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3113041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Zabrze</w:t>
            </w:r>
          </w:p>
          <w:p w14:paraId="3574F83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270.15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364391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EE1326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5B7107B6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487F" w14:textId="21EAC97B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3</w:t>
            </w:r>
          </w:p>
          <w:p w14:paraId="67EDFD6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INTERGOS Sp. z o.o.</w:t>
            </w:r>
          </w:p>
          <w:p w14:paraId="301EA33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Legionów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687689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Bielsko-Biała</w:t>
            </w:r>
          </w:p>
          <w:p w14:paraId="1C981B6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287.28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60B3D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2DEE12C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16A9ACA9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1A9D6" w14:textId="474042BC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lastRenderedPageBreak/>
              <w:t>Zadanie 4</w:t>
            </w:r>
          </w:p>
          <w:p w14:paraId="641D2C9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INTERGOS Sp. z o.o.</w:t>
            </w:r>
          </w:p>
          <w:p w14:paraId="4E4573E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Legionów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55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7B475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43-300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Bielsko-Biała</w:t>
            </w:r>
          </w:p>
          <w:p w14:paraId="696CD52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53 098.49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3B3A3A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E3587DA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08A174CE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899E" w14:textId="074CF1FA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5</w:t>
            </w:r>
          </w:p>
          <w:p w14:paraId="01192B0C" w14:textId="3C670A19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ANMAR Sp. z o.o.</w:t>
            </w:r>
          </w:p>
          <w:p w14:paraId="3D952B20" w14:textId="12E47B65" w:rsidR="00587A19" w:rsidRPr="00F245C5" w:rsidRDefault="00C45D82" w:rsidP="00284C2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Strefowa 22</w:t>
            </w:r>
          </w:p>
          <w:p w14:paraId="1EA43435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Tychy</w:t>
            </w:r>
          </w:p>
          <w:p w14:paraId="1C73A26F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2 560.00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2B334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359D732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77AB7B33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ABBEF" w14:textId="2DEBC8D5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6</w:t>
            </w:r>
          </w:p>
          <w:p w14:paraId="77D8830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4827C77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Poznańska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82b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1CCA5F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Tarnowo Podgórne</w:t>
            </w:r>
          </w:p>
          <w:p w14:paraId="208C6EB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12 375.00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67F170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A421A5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0E488CE5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23F94" w14:textId="49845205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7</w:t>
            </w:r>
          </w:p>
          <w:p w14:paraId="536DC18B" w14:textId="625E80BF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Paul Hartmann Polska Sp. z</w:t>
            </w:r>
            <w:r w:rsidR="00C45D82">
              <w:rPr>
                <w:rFonts w:ascii="Arial" w:hAnsi="Arial" w:cs="Arial"/>
                <w:b/>
              </w:rPr>
              <w:t xml:space="preserve"> </w:t>
            </w:r>
            <w:r w:rsidRPr="00587A19">
              <w:rPr>
                <w:rFonts w:ascii="Arial" w:hAnsi="Arial" w:cs="Arial"/>
                <w:b/>
              </w:rPr>
              <w:t>o.o.</w:t>
            </w:r>
          </w:p>
          <w:p w14:paraId="34A6D4DA" w14:textId="5548607A" w:rsidR="00587A19" w:rsidRPr="00F245C5" w:rsidRDefault="00CF42AB" w:rsidP="00284C2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Żeromskiego 17</w:t>
            </w:r>
          </w:p>
          <w:p w14:paraId="7F40837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Pabianice</w:t>
            </w:r>
          </w:p>
          <w:p w14:paraId="69013982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3 689.28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F082E07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DAC1C6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5DE29BF1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D701" w14:textId="744B5DF5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9</w:t>
            </w:r>
          </w:p>
          <w:p w14:paraId="2EB2027A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87A19">
              <w:rPr>
                <w:rFonts w:ascii="Arial" w:hAnsi="Arial" w:cs="Arial"/>
                <w:b/>
              </w:rPr>
              <w:t>Medicom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Sp. z o.o.</w:t>
            </w:r>
          </w:p>
          <w:p w14:paraId="7E15D63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M. Skłodowskiej - Curie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6C8CCC9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41-819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Zabrze</w:t>
            </w:r>
          </w:p>
          <w:p w14:paraId="006500C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19 973.81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DBB041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0057EEA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7405A34D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54A96" w14:textId="0A607F89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10</w:t>
            </w:r>
          </w:p>
          <w:p w14:paraId="698B34C1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1C73CF45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Poznańska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82b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1E346E9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Tarnowo Podgórne</w:t>
            </w:r>
          </w:p>
          <w:p w14:paraId="27241F01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86.40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FC6325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18630A9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51267B9E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ADFF" w14:textId="3309643E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12</w:t>
            </w:r>
          </w:p>
          <w:p w14:paraId="735DCE3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SINMED Sp. z o.o.</w:t>
            </w:r>
          </w:p>
          <w:p w14:paraId="70BC6E10" w14:textId="54AA0AED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D75F9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Przyszowice</w:t>
            </w:r>
          </w:p>
          <w:p w14:paraId="6C7BD0F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2 160.00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50D7AA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1269B73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1EB1599E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14B5E" w14:textId="0A575E37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lastRenderedPageBreak/>
              <w:t>Zadanie 13</w:t>
            </w:r>
          </w:p>
          <w:p w14:paraId="4B952F5D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>ANMAR Sp. z o.o., Sp. K.</w:t>
            </w:r>
          </w:p>
          <w:p w14:paraId="3546D0F0" w14:textId="6C6A656C" w:rsidR="00587A19" w:rsidRPr="00F245C5" w:rsidRDefault="00CF42AB" w:rsidP="00284C2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Strefowa 22</w:t>
            </w:r>
          </w:p>
          <w:p w14:paraId="78CA4BF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Tychy</w:t>
            </w:r>
          </w:p>
          <w:p w14:paraId="03D15F8F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20 763.00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4BAB2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BF26FA0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37D89410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7CC0E" w14:textId="54C62697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14</w:t>
            </w:r>
          </w:p>
          <w:p w14:paraId="4FEBFDC4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587A19">
              <w:rPr>
                <w:rFonts w:ascii="Arial" w:hAnsi="Arial" w:cs="Arial"/>
                <w:b/>
              </w:rPr>
              <w:t>Medservice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Sztandar Spółka komandytowa</w:t>
            </w:r>
          </w:p>
          <w:p w14:paraId="2B732963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Bojkowska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59C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C0784F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44-100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Gliwice</w:t>
            </w:r>
          </w:p>
          <w:p w14:paraId="4785EFC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3 440.88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84D31C2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47AD8B6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365433CD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4EA67" w14:textId="50C35B0D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17</w:t>
            </w:r>
          </w:p>
          <w:p w14:paraId="59913AE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338E50D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Poznańska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82b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C03187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62-080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Tarnowo Podgórne</w:t>
            </w:r>
          </w:p>
          <w:p w14:paraId="6938F7AF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19 360.00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982E74A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EFDF3E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58C0005A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416FD" w14:textId="7188E6A6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18</w:t>
            </w:r>
          </w:p>
          <w:p w14:paraId="5002C7B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15B5AA14" w14:textId="48C1CF94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4A83E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Zabrze</w:t>
            </w:r>
          </w:p>
          <w:p w14:paraId="46B21492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22 708.67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8CC09F8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6A73C46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24D22D3C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A5C01" w14:textId="2C0561D8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21</w:t>
            </w:r>
          </w:p>
          <w:p w14:paraId="4C086E00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7A70D575" w14:textId="4E454E89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B9D314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Zabrze</w:t>
            </w:r>
          </w:p>
          <w:p w14:paraId="54E37D8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115.02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54A1E1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D300CA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587A19" w14:paraId="5C7BC55B" w14:textId="77777777" w:rsidTr="007A64B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E2732" w14:textId="658778E7" w:rsidR="00587A19" w:rsidRPr="00F245C5" w:rsidRDefault="00587A19" w:rsidP="00284C2E">
            <w:pPr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Zadanie 22</w:t>
            </w:r>
          </w:p>
          <w:p w14:paraId="55D27F2E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/>
              </w:rPr>
            </w:pPr>
            <w:r w:rsidRPr="00587A19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</w:rPr>
              <w:t>.</w:t>
            </w:r>
          </w:p>
          <w:p w14:paraId="0765F5A2" w14:textId="53E2BB94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D8D0D3C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587A19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587A19">
              <w:rPr>
                <w:rFonts w:ascii="Arial" w:hAnsi="Arial" w:cs="Arial"/>
                <w:bCs/>
              </w:rPr>
              <w:t>Zabrze</w:t>
            </w:r>
          </w:p>
          <w:p w14:paraId="57419847" w14:textId="77777777" w:rsidR="00587A19" w:rsidRPr="00F245C5" w:rsidRDefault="00587A19" w:rsidP="00284C2E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587A19">
              <w:rPr>
                <w:rFonts w:ascii="Arial" w:hAnsi="Arial" w:cs="Arial"/>
                <w:b/>
              </w:rPr>
              <w:t>453.60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7BC1C6" w14:textId="77777777" w:rsidR="00587A19" w:rsidRPr="00F245C5" w:rsidRDefault="00587A19" w:rsidP="00284C2E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C58493" w14:textId="77777777" w:rsidR="00587A19" w:rsidRPr="00F245C5" w:rsidRDefault="00587A19" w:rsidP="00284C2E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587A19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4CEFD5A7" w14:textId="77777777" w:rsidR="00284C2E" w:rsidRDefault="00284C2E" w:rsidP="00284C2E">
      <w:pPr>
        <w:jc w:val="both"/>
        <w:rPr>
          <w:rFonts w:ascii="Arial" w:hAnsi="Arial" w:cs="Arial"/>
          <w:b/>
          <w:bCs/>
          <w:color w:val="000000"/>
        </w:rPr>
      </w:pPr>
    </w:p>
    <w:p w14:paraId="134F189E" w14:textId="1936232B" w:rsidR="00A02E94" w:rsidRDefault="00F245C5" w:rsidP="00284C2E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410"/>
        <w:gridCol w:w="1276"/>
      </w:tblGrid>
      <w:tr w:rsidR="00A02E94" w14:paraId="15341A8F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C700FBB" w14:textId="77777777" w:rsidR="00A02E94" w:rsidRPr="00F245C5" w:rsidRDefault="00F245C5" w:rsidP="00284C2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186AD3" w14:textId="77777777" w:rsidR="00A02E94" w:rsidRPr="00F245C5" w:rsidRDefault="007D7932" w:rsidP="00284C2E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C6FE17" w14:textId="77777777" w:rsidR="00A02E94" w:rsidRPr="00F245C5" w:rsidRDefault="007D7932" w:rsidP="00284C2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0E7F3D" w14:textId="77777777" w:rsidR="00A02E94" w:rsidRPr="00F245C5" w:rsidRDefault="00A02E94" w:rsidP="00284C2E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587A19" w14:paraId="7621CB04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B99C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E348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Danlab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Danuta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Katryńska</w:t>
            </w:r>
            <w:proofErr w:type="spellEnd"/>
          </w:p>
          <w:p w14:paraId="1156EF2A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Handlowa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6D</w:t>
            </w:r>
          </w:p>
          <w:p w14:paraId="4F21E5F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15-399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Białystok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0080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1B3F6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660C5166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52D1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C0DE" w14:textId="240B644A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771ACD2D" w14:textId="368A6F09" w:rsidR="00587A19" w:rsidRPr="007D7932" w:rsidRDefault="003E244D" w:rsidP="00284C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Strefowa 22</w:t>
            </w:r>
          </w:p>
          <w:p w14:paraId="5A3E30F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8F95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- 87.06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BD1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87,06</w:t>
            </w:r>
          </w:p>
        </w:tc>
      </w:tr>
      <w:tr w:rsidR="00587A19" w14:paraId="586EED92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BAB8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0C624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A8E3A55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7D60995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2706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- 85.28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11D5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85,28</w:t>
            </w:r>
          </w:p>
        </w:tc>
      </w:tr>
      <w:tr w:rsidR="00587A19" w14:paraId="3DFD72C5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CE80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6D9F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5404A20" w14:textId="64132028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E686D8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1EA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A624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725A8384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B22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8548C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4CE03D6D" w14:textId="62ABDDF2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51A14BC6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4C83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- 98.67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1C54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98,67</w:t>
            </w:r>
          </w:p>
        </w:tc>
      </w:tr>
      <w:tr w:rsidR="00587A19" w14:paraId="73D821CB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64D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DC973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1C361AD8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62B090A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B569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- 85.52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6214C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85,52</w:t>
            </w:r>
          </w:p>
        </w:tc>
      </w:tr>
      <w:tr w:rsidR="00587A19" w14:paraId="0A7D3CCA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569F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4238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Tesa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Teresa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Woźniewska</w:t>
            </w:r>
            <w:proofErr w:type="spellEnd"/>
          </w:p>
          <w:p w14:paraId="5AC90501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Kuźnicy Kołłątajowskiej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6CD1ED1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D97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- 56.32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122F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56,32</w:t>
            </w:r>
          </w:p>
        </w:tc>
      </w:tr>
      <w:tr w:rsidR="00587A19" w14:paraId="2B198612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1CF3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ABBF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4DB79E85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18493B5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66F71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E1F0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C846253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264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0F91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9852555" w14:textId="51130B78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03F6312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8880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- 79.17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31E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79,17</w:t>
            </w:r>
          </w:p>
        </w:tc>
      </w:tr>
      <w:tr w:rsidR="00587A19" w14:paraId="3F51CB98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DEF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2C19D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Tesa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Teresa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Woźniewska</w:t>
            </w:r>
            <w:proofErr w:type="spellEnd"/>
          </w:p>
          <w:p w14:paraId="778A5EA0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Kuźnicy Kołłątajowskiej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</w:t>
            </w:r>
          </w:p>
          <w:p w14:paraId="125D21F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02-495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D456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- 24.36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CEC4B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24,36</w:t>
            </w:r>
          </w:p>
        </w:tc>
      </w:tr>
      <w:tr w:rsidR="00587A19" w14:paraId="0AAABBE7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C519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32A15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INTERGOS Sp. z o.o.</w:t>
            </w:r>
          </w:p>
          <w:p w14:paraId="390236C1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Legionów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55</w:t>
            </w:r>
          </w:p>
          <w:p w14:paraId="24FB5CC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Bielsko-Biała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265B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575F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C8AD59A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7517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D96E0" w14:textId="285CAA01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ANMAR Sp. z o.o</w:t>
            </w:r>
            <w:r w:rsidR="00196957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109F302" w14:textId="77777777" w:rsidR="00196957" w:rsidRPr="007D7932" w:rsidRDefault="00196957" w:rsidP="001969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Strefowa 22</w:t>
            </w:r>
          </w:p>
          <w:p w14:paraId="3F91FC3F" w14:textId="7A60076E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5E86D3E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342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BF1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7BEACBDA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15A66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5D2A5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A4EEABD" w14:textId="766E8792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0905CF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AE61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- 31.01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8E375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31,01</w:t>
            </w:r>
          </w:p>
        </w:tc>
      </w:tr>
      <w:tr w:rsidR="00587A19" w14:paraId="11ADF0A7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B6DE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4B6CC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D7595A3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12FA6CC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CA9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A4FB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45973BB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5E45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70912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7C33DB57" w14:textId="0953D325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6C7296B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C9292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- 84.69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FA56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84,69</w:t>
            </w:r>
          </w:p>
        </w:tc>
      </w:tr>
      <w:tr w:rsidR="00587A19" w14:paraId="65AE7AA9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99B7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DBF20" w14:textId="05F2BCA9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Paul Hartmann Polska Sp. z</w:t>
            </w:r>
            <w:r w:rsidR="0019695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o.o.</w:t>
            </w:r>
          </w:p>
          <w:p w14:paraId="4DEA36D8" w14:textId="2FA37D8F" w:rsidR="00587A19" w:rsidRPr="007D7932" w:rsidRDefault="00196957" w:rsidP="00284C2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Żeromskiego 17</w:t>
            </w:r>
          </w:p>
          <w:p w14:paraId="2D46DF0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D75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41F3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48C31B1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A4F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B14A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6503807" w14:textId="6FD7E384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E823DB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287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A28CE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587A19" w14:paraId="4A12D1CA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186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35393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Medicom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669FE6D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M. Skłodowskiej - Curie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34</w:t>
            </w:r>
          </w:p>
          <w:p w14:paraId="6B5280A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D81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6B88D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51FC5F5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700A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lastRenderedPageBreak/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0C4B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SORIMEX Sp. z o.o. Sp.k.</w:t>
            </w:r>
          </w:p>
          <w:p w14:paraId="7B8E8776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Równinna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25EFC17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EA98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- 98.64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BA1EC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98,64</w:t>
            </w:r>
          </w:p>
        </w:tc>
      </w:tr>
      <w:tr w:rsidR="00587A19" w14:paraId="575920FB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A1F26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9B1CB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976B367" w14:textId="48403E2E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9CD5D9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C6EA2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- 81.72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CEB3B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81,72</w:t>
            </w:r>
          </w:p>
        </w:tc>
      </w:tr>
      <w:tr w:rsidR="00587A19" w14:paraId="3BEBBF00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3224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3F74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0CD1A2F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47725D22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BB5F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- 71.13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FE188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71,13</w:t>
            </w:r>
          </w:p>
        </w:tc>
      </w:tr>
      <w:tr w:rsidR="00587A19" w14:paraId="499EEA53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B3D5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DF4DF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3E7F1EC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4438953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15EC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F0065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4D4C46DB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03E8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AB839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E3A4922" w14:textId="639E5508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D1482C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AF06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- 71.94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6C7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71,94</w:t>
            </w:r>
          </w:p>
        </w:tc>
      </w:tr>
      <w:tr w:rsidR="00587A19" w14:paraId="2C3BA902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724C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1C11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Neo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Plus Sp. z o.o.</w:t>
            </w:r>
          </w:p>
          <w:p w14:paraId="0850AB59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Wierzejska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94/12</w:t>
            </w:r>
          </w:p>
          <w:p w14:paraId="19CA206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97-300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Piotrków Trybunalski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A6D5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- 31.25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216A6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31,25</w:t>
            </w:r>
          </w:p>
        </w:tc>
      </w:tr>
      <w:tr w:rsidR="00587A19" w14:paraId="2DCB40FA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8F3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6E503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437C735D" w14:textId="106A7888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1862975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5D02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74A9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7365C703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8788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4DEB6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0B60B5C6" w14:textId="4C310A71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182A359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782D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- 28.57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D597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28,57</w:t>
            </w:r>
          </w:p>
        </w:tc>
      </w:tr>
      <w:tr w:rsidR="00587A19" w14:paraId="3EFD381E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0B108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44BF6" w14:textId="640E3DD4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ANMAR Sp. z o.o.</w:t>
            </w:r>
          </w:p>
          <w:p w14:paraId="2E149298" w14:textId="77777777" w:rsidR="00196957" w:rsidRPr="007D7932" w:rsidRDefault="00196957" w:rsidP="001969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Strefowa 22</w:t>
            </w:r>
          </w:p>
          <w:p w14:paraId="0845EAF6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38F0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A0BD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30630509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BF5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F9B1D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Medservice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Sztandar Spółka komandytowa</w:t>
            </w:r>
          </w:p>
          <w:p w14:paraId="014E82F4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Bojkowska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59C</w:t>
            </w:r>
          </w:p>
          <w:p w14:paraId="3C026ED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44-100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Gliwice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2B0F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B6233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7DC9E8F4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012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B5CE3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5DB7511F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5CAFF83D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31E2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- 39.33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92193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39,33</w:t>
            </w:r>
          </w:p>
        </w:tc>
      </w:tr>
      <w:tr w:rsidR="00587A19" w14:paraId="3065E5B6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ACFDA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4B7BC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A098375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6A05096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59AF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CF9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08F97BAF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5082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F5975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EF782E5" w14:textId="1166DFE9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865572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E048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FBAAE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0684103F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A43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AC24C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SONDA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W.Makowski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Wspólnicy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Sp.J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C0CC229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Poznańska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82b</w:t>
            </w:r>
          </w:p>
          <w:p w14:paraId="408195F5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62-080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Tarnowo Podgórne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A39B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- 82.78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55B6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82,78</w:t>
            </w:r>
          </w:p>
        </w:tc>
      </w:tr>
      <w:tr w:rsidR="00587A19" w14:paraId="155412B6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EE4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58FEF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7E3F91BF" w14:textId="32A8A4B8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67C748FE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814CF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- 79.78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2F8D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79,78</w:t>
            </w:r>
          </w:p>
        </w:tc>
      </w:tr>
      <w:tr w:rsidR="00587A19" w14:paraId="4FF82606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E8577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30CA9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0F796E7D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lastRenderedPageBreak/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409062A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4EE0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lastRenderedPageBreak/>
              <w:t>1 - Cena - 76.74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BF162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76,74</w:t>
            </w:r>
          </w:p>
        </w:tc>
      </w:tr>
      <w:tr w:rsidR="00587A19" w14:paraId="4D143B0D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7A3D2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4A1DA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0B21E0F" w14:textId="5F9EA6F6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C37F493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7E0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6799C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4B2F864F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325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A44E5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6591C062" w14:textId="647815FD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38E5C79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E64E0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0B3D3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587A19" w14:paraId="48C2DC9D" w14:textId="77777777" w:rsidTr="00284C2E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06AAC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587A19">
              <w:rPr>
                <w:rFonts w:ascii="Arial" w:hAnsi="Arial" w:cs="Arial"/>
                <w:sz w:val="22"/>
                <w:szCs w:val="22"/>
              </w:rPr>
              <w:t>Zadanie 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50DB" w14:textId="6411CE75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ROVERS POLSKA Sp.</w:t>
            </w:r>
            <w:r w:rsidR="009C1CF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z o.o.</w:t>
            </w:r>
          </w:p>
          <w:p w14:paraId="12AFAB84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Stołeczna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7853A52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05-501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Piaseczno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34D24" w14:textId="77777777" w:rsidR="00587A19" w:rsidRPr="007D7932" w:rsidRDefault="00587A19" w:rsidP="00284C2E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1 - Cena - 14.74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29AD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 xml:space="preserve">  14,74</w:t>
            </w:r>
          </w:p>
        </w:tc>
      </w:tr>
    </w:tbl>
    <w:p w14:paraId="76965C28" w14:textId="77777777" w:rsidR="00A02E94" w:rsidRDefault="00A02E94" w:rsidP="00284C2E">
      <w:pPr>
        <w:jc w:val="both"/>
        <w:rPr>
          <w:rFonts w:ascii="Arial" w:hAnsi="Arial" w:cs="Arial"/>
          <w:color w:val="000000"/>
        </w:rPr>
      </w:pPr>
    </w:p>
    <w:p w14:paraId="015A64AB" w14:textId="77777777" w:rsidR="00A02E94" w:rsidRDefault="00A02E94" w:rsidP="00284C2E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61049FDC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3D4AA99" w14:textId="77777777" w:rsidR="00A02E94" w:rsidRPr="007D7932" w:rsidRDefault="00A02E94" w:rsidP="00284C2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0A16516" w14:textId="77777777" w:rsidR="00A02E94" w:rsidRPr="007D7932" w:rsidRDefault="00A02E94" w:rsidP="00284C2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AFB021" w14:textId="77777777" w:rsidR="00A02E94" w:rsidRPr="007D7932" w:rsidRDefault="00A02E94" w:rsidP="00284C2E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587A19" w14:paraId="21CA509B" w14:textId="77777777" w:rsidTr="007A64BE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9759DF6" w14:textId="77777777" w:rsidR="00587A19" w:rsidRPr="007D7932" w:rsidRDefault="00587A19" w:rsidP="00284C2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039A6A9" w14:textId="77777777" w:rsidR="00587A19" w:rsidRPr="007D7932" w:rsidRDefault="00587A19" w:rsidP="00284C2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587A19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EBB4F07" w14:textId="4C8B527A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2D38AC6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87A19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87F9DE0" w14:textId="77777777" w:rsidR="00587A19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587A19">
              <w:rPr>
                <w:rFonts w:ascii="Arial" w:hAnsi="Arial" w:cs="Arial"/>
                <w:sz w:val="22"/>
                <w:szCs w:val="22"/>
              </w:rPr>
              <w:t>Oferta odrzucona w zadaniu 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587A19">
              <w:rPr>
                <w:rFonts w:ascii="Arial" w:hAnsi="Arial" w:cs="Arial"/>
                <w:b/>
                <w:sz w:val="22"/>
                <w:szCs w:val="22"/>
              </w:rPr>
              <w:t>Art. 226 ust. 1 pkt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D8934F" w14:textId="77777777" w:rsidR="00587A19" w:rsidRPr="0013621B" w:rsidRDefault="00587A19" w:rsidP="00284C2E">
            <w:pPr>
              <w:rPr>
                <w:rFonts w:ascii="Arial" w:hAnsi="Arial" w:cs="Arial"/>
                <w:sz w:val="12"/>
                <w:szCs w:val="12"/>
              </w:rPr>
            </w:pPr>
          </w:p>
          <w:p w14:paraId="59981E21" w14:textId="77777777" w:rsidR="00587A19" w:rsidRPr="007D7932" w:rsidRDefault="00587A19" w:rsidP="00284C2E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BC8CF6D" w14:textId="086959DB" w:rsidR="00587A19" w:rsidRPr="00822A7F" w:rsidRDefault="00822A7F" w:rsidP="00284C2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618FD">
              <w:rPr>
                <w:rFonts w:ascii="Arial" w:hAnsi="Arial" w:cs="Arial"/>
                <w:sz w:val="22"/>
                <w:szCs w:val="22"/>
              </w:rPr>
              <w:t xml:space="preserve">Zamawiający wymagał czepek m.in.: </w:t>
            </w:r>
            <w:r w:rsidR="000618FD" w:rsidRPr="000618FD">
              <w:rPr>
                <w:rFonts w:ascii="Arial" w:hAnsi="Arial" w:cs="Arial"/>
                <w:sz w:val="22"/>
                <w:szCs w:val="22"/>
              </w:rPr>
              <w:t xml:space="preserve">chirurgiczny zakrywający owłosioną część głowy i szyję typu „hełm”, </w:t>
            </w:r>
            <w:r w:rsidRPr="000618FD">
              <w:rPr>
                <w:rFonts w:ascii="Arial" w:hAnsi="Arial" w:cs="Arial"/>
                <w:sz w:val="22"/>
                <w:szCs w:val="22"/>
              </w:rPr>
              <w:t>wiązany na troki wokół szyi ze wstawką chłonną o szerokości minimum 2 cm na całej długości</w:t>
            </w:r>
            <w:r w:rsidRPr="00822A7F">
              <w:rPr>
                <w:rFonts w:ascii="Arial" w:hAnsi="Arial" w:cs="Arial"/>
                <w:sz w:val="22"/>
                <w:szCs w:val="22"/>
              </w:rPr>
              <w:t xml:space="preserve"> czoła</w:t>
            </w:r>
            <w:r>
              <w:rPr>
                <w:rFonts w:ascii="Arial" w:hAnsi="Arial" w:cs="Arial"/>
                <w:sz w:val="22"/>
                <w:szCs w:val="22"/>
              </w:rPr>
              <w:t xml:space="preserve">, a Wykonawca przedstawił </w:t>
            </w:r>
            <w:r w:rsidR="000618FD">
              <w:rPr>
                <w:rFonts w:ascii="Arial" w:hAnsi="Arial" w:cs="Arial"/>
                <w:sz w:val="22"/>
                <w:szCs w:val="22"/>
              </w:rPr>
              <w:t>czepek zasłaniający kark.</w:t>
            </w:r>
          </w:p>
        </w:tc>
      </w:tr>
    </w:tbl>
    <w:p w14:paraId="69831323" w14:textId="77777777" w:rsidR="00A02E94" w:rsidRDefault="00A02E94" w:rsidP="00284C2E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277BF282" w14:textId="77777777" w:rsidR="00822A7F" w:rsidRDefault="007335F5" w:rsidP="00FB0EA5">
      <w:pPr>
        <w:jc w:val="both"/>
        <w:rPr>
          <w:rFonts w:ascii="Arial" w:hAnsi="Arial" w:cs="Arial"/>
          <w:bCs/>
        </w:rPr>
      </w:pPr>
      <w:r w:rsidRPr="0042078E">
        <w:rPr>
          <w:rFonts w:ascii="Arial" w:hAnsi="Arial" w:cs="Arial"/>
        </w:rPr>
        <w:t xml:space="preserve">W myśl art. 259 ustawy </w:t>
      </w:r>
      <w:proofErr w:type="spellStart"/>
      <w:r w:rsidRPr="0042078E">
        <w:rPr>
          <w:rFonts w:ascii="Arial" w:hAnsi="Arial" w:cs="Arial"/>
        </w:rPr>
        <w:t>Pzp</w:t>
      </w:r>
      <w:proofErr w:type="spellEnd"/>
      <w:r w:rsidRPr="0042078E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42078E">
        <w:rPr>
          <w:rFonts w:ascii="Arial" w:hAnsi="Arial" w:cs="Arial"/>
          <w:b/>
          <w:u w:val="single"/>
        </w:rPr>
        <w:t xml:space="preserve">unieważnia </w:t>
      </w:r>
      <w:bookmarkStart w:id="1" w:name="_Hlk139274148"/>
      <w:r w:rsidRPr="0042078E">
        <w:rPr>
          <w:rFonts w:ascii="Arial" w:hAnsi="Arial" w:cs="Arial"/>
          <w:b/>
          <w:u w:val="single"/>
        </w:rPr>
        <w:t xml:space="preserve">w zakresie zadania nr </w:t>
      </w:r>
      <w:r>
        <w:rPr>
          <w:rFonts w:ascii="Arial" w:hAnsi="Arial" w:cs="Arial"/>
          <w:b/>
          <w:u w:val="single"/>
        </w:rPr>
        <w:t>8 i 11</w:t>
      </w:r>
      <w:r w:rsidRPr="0042078E">
        <w:rPr>
          <w:rFonts w:ascii="Arial" w:hAnsi="Arial" w:cs="Arial"/>
          <w:bCs/>
        </w:rPr>
        <w:t xml:space="preserve"> </w:t>
      </w:r>
      <w:bookmarkEnd w:id="1"/>
      <w:r w:rsidRPr="0042078E">
        <w:rPr>
          <w:rFonts w:ascii="Arial" w:hAnsi="Arial" w:cs="Arial"/>
          <w:bCs/>
        </w:rPr>
        <w:t xml:space="preserve">ze względu na fakt, iż nie złożono </w:t>
      </w:r>
      <w:r w:rsidRPr="009C1CF1">
        <w:rPr>
          <w:rFonts w:ascii="Arial" w:hAnsi="Arial" w:cs="Arial"/>
          <w:bCs/>
        </w:rPr>
        <w:t>żadnej oferty</w:t>
      </w:r>
      <w:r w:rsidR="00822A7F">
        <w:rPr>
          <w:rFonts w:ascii="Arial" w:hAnsi="Arial" w:cs="Arial"/>
          <w:bCs/>
        </w:rPr>
        <w:t xml:space="preserve">. </w:t>
      </w:r>
    </w:p>
    <w:p w14:paraId="38C66090" w14:textId="517E6B53" w:rsidR="00FB0EA5" w:rsidRPr="009C1CF1" w:rsidRDefault="00822A7F" w:rsidP="00FB0EA5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Ponadto, </w:t>
      </w:r>
      <w:r w:rsidR="00FB0EA5" w:rsidRPr="009C1CF1">
        <w:rPr>
          <w:rFonts w:ascii="Arial" w:hAnsi="Arial" w:cs="Arial"/>
        </w:rPr>
        <w:t xml:space="preserve">na podstawie art. 255 pkt. 3 – </w:t>
      </w:r>
      <w:r w:rsidR="00FB0EA5" w:rsidRPr="009C1CF1">
        <w:rPr>
          <w:rFonts w:ascii="Arial" w:hAnsi="Arial" w:cs="Arial"/>
          <w:b/>
          <w:u w:val="single"/>
        </w:rPr>
        <w:t xml:space="preserve">unieważnia zadania nr: </w:t>
      </w:r>
      <w:r w:rsidR="009C1CF1" w:rsidRPr="009C1CF1">
        <w:rPr>
          <w:rFonts w:ascii="Arial" w:hAnsi="Arial" w:cs="Arial"/>
          <w:b/>
          <w:u w:val="single"/>
        </w:rPr>
        <w:t>19, 20, 15, 16, 23</w:t>
      </w:r>
      <w:r w:rsidR="00FB0EA5" w:rsidRPr="009C1CF1">
        <w:rPr>
          <w:rFonts w:ascii="Arial" w:hAnsi="Arial" w:cs="Arial"/>
          <w:bCs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3CA80890" w14:textId="77777777" w:rsidR="007335F5" w:rsidRDefault="007335F5" w:rsidP="00284C2E">
      <w:pPr>
        <w:jc w:val="both"/>
        <w:rPr>
          <w:rFonts w:ascii="Arial" w:hAnsi="Arial" w:cs="Arial"/>
          <w:b/>
          <w:bCs/>
        </w:rPr>
      </w:pPr>
    </w:p>
    <w:p w14:paraId="648214D5" w14:textId="419999A4" w:rsidR="00A02E94" w:rsidRDefault="00A02E94" w:rsidP="00284C2E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6D661787" w14:textId="77777777" w:rsidR="00A02E94" w:rsidRDefault="00A02E94" w:rsidP="00284C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587A19">
        <w:rPr>
          <w:rFonts w:ascii="Arial" w:hAnsi="Arial" w:cs="Arial"/>
        </w:rPr>
        <w:t>nie krótszym niż 5 dni od dnia przesłania niniejszej informacji o wyborze najkorzystniejszej oferty.</w:t>
      </w:r>
    </w:p>
    <w:p w14:paraId="00A18252" w14:textId="77777777" w:rsidR="00A02E94" w:rsidRDefault="00A02E94" w:rsidP="00284C2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4F112309" w14:textId="77777777" w:rsidR="0013621B" w:rsidRPr="00C6247D" w:rsidRDefault="0013621B" w:rsidP="00284C2E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F79E04B" w14:textId="77777777" w:rsidR="0013621B" w:rsidRPr="00D50535" w:rsidRDefault="0013621B" w:rsidP="00284C2E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19E823F" w14:textId="77777777" w:rsidR="0013621B" w:rsidRDefault="0013621B" w:rsidP="00284C2E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2143CDA" w14:textId="77777777" w:rsidR="009D3923" w:rsidRDefault="009D3923" w:rsidP="00284C2E">
      <w:pPr>
        <w:ind w:left="3119" w:firstLine="425"/>
        <w:jc w:val="right"/>
        <w:rPr>
          <w:rFonts w:ascii="Arial" w:hAnsi="Arial" w:cs="Arial"/>
          <w:i/>
        </w:rPr>
      </w:pPr>
    </w:p>
    <w:p w14:paraId="44C4B969" w14:textId="77777777" w:rsidR="009D3923" w:rsidRPr="002D64D4" w:rsidRDefault="009D3923" w:rsidP="009D392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4A09B7A7" w14:textId="39DF100A" w:rsidR="009D3923" w:rsidRPr="002D64D4" w:rsidRDefault="009D3923" w:rsidP="009D3923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  </w:t>
      </w:r>
      <w:r w:rsidRPr="002D64D4">
        <w:rPr>
          <w:sz w:val="22"/>
          <w:szCs w:val="22"/>
        </w:rPr>
        <w:t>w Poznaniu</w:t>
      </w:r>
    </w:p>
    <w:p w14:paraId="71D75895" w14:textId="049EC6EC" w:rsidR="009D3923" w:rsidRPr="002D64D4" w:rsidRDefault="009D3923" w:rsidP="009D3923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</w:t>
      </w:r>
      <w:r w:rsidRPr="002D64D4">
        <w:rPr>
          <w:sz w:val="22"/>
          <w:szCs w:val="22"/>
        </w:rPr>
        <w:t xml:space="preserve">   Piotr Nowicki</w:t>
      </w:r>
    </w:p>
    <w:p w14:paraId="06E2C5A3" w14:textId="77777777" w:rsidR="009D3923" w:rsidRPr="004B39E0" w:rsidRDefault="009D3923" w:rsidP="00284C2E">
      <w:pPr>
        <w:ind w:left="3119" w:firstLine="425"/>
        <w:jc w:val="right"/>
        <w:rPr>
          <w:rFonts w:ascii="Arial" w:hAnsi="Arial" w:cs="Arial"/>
          <w:i/>
        </w:rPr>
      </w:pPr>
    </w:p>
    <w:p w14:paraId="18F7A566" w14:textId="6DF076F4" w:rsidR="008642B3" w:rsidRPr="0013621B" w:rsidRDefault="00587A19" w:rsidP="00284C2E">
      <w:pPr>
        <w:jc w:val="right"/>
        <w:rPr>
          <w:rFonts w:ascii="Arial" w:hAnsi="Arial" w:cs="Arial"/>
          <w:vertAlign w:val="superscript"/>
        </w:rPr>
      </w:pPr>
      <w:r w:rsidRPr="00587A19">
        <w:rPr>
          <w:rFonts w:ascii="Arial" w:hAnsi="Arial" w:cs="Arial"/>
        </w:rPr>
        <w:t xml:space="preserve">  </w:t>
      </w:r>
      <w:bookmarkEnd w:id="0"/>
    </w:p>
    <w:sectPr w:rsidR="008642B3" w:rsidRPr="0013621B" w:rsidSect="000C69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FA68C" w14:textId="77777777" w:rsidR="000C69DD" w:rsidRDefault="000C69DD">
      <w:r>
        <w:separator/>
      </w:r>
    </w:p>
  </w:endnote>
  <w:endnote w:type="continuationSeparator" w:id="0">
    <w:p w14:paraId="50BE294E" w14:textId="77777777" w:rsidR="000C69DD" w:rsidRDefault="000C6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CF843" w14:textId="77777777" w:rsidR="00587A19" w:rsidRDefault="00587A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39967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C0E273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3DBC5468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B3304" w14:textId="77777777" w:rsidR="00587A19" w:rsidRDefault="00587A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BD24C5" w14:textId="77777777" w:rsidR="000C69DD" w:rsidRDefault="000C69DD">
      <w:r>
        <w:separator/>
      </w:r>
    </w:p>
  </w:footnote>
  <w:footnote w:type="continuationSeparator" w:id="0">
    <w:p w14:paraId="2B06138E" w14:textId="77777777" w:rsidR="000C69DD" w:rsidRDefault="000C6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E2CA5" w14:textId="77777777" w:rsidR="00587A19" w:rsidRDefault="00587A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2C2B5" w14:textId="77777777" w:rsidR="00587A19" w:rsidRDefault="00587A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6DFC" w14:textId="77777777" w:rsidR="00587A19" w:rsidRDefault="00587A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DD"/>
    <w:rsid w:val="00022322"/>
    <w:rsid w:val="00042497"/>
    <w:rsid w:val="000618FD"/>
    <w:rsid w:val="000C1E6F"/>
    <w:rsid w:val="000C69DD"/>
    <w:rsid w:val="000E4E56"/>
    <w:rsid w:val="0013621B"/>
    <w:rsid w:val="00196957"/>
    <w:rsid w:val="001A1468"/>
    <w:rsid w:val="001B7815"/>
    <w:rsid w:val="001C3F13"/>
    <w:rsid w:val="00211A34"/>
    <w:rsid w:val="002716A3"/>
    <w:rsid w:val="00284C2E"/>
    <w:rsid w:val="002B1E4F"/>
    <w:rsid w:val="002B6761"/>
    <w:rsid w:val="003445A0"/>
    <w:rsid w:val="003A0AFC"/>
    <w:rsid w:val="003D611C"/>
    <w:rsid w:val="003E244D"/>
    <w:rsid w:val="00431C0B"/>
    <w:rsid w:val="00437CAD"/>
    <w:rsid w:val="004561CC"/>
    <w:rsid w:val="004657DA"/>
    <w:rsid w:val="004B2665"/>
    <w:rsid w:val="004C3459"/>
    <w:rsid w:val="004E324A"/>
    <w:rsid w:val="004E7234"/>
    <w:rsid w:val="00506CC3"/>
    <w:rsid w:val="0054734E"/>
    <w:rsid w:val="00587A19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335F5"/>
    <w:rsid w:val="00756CDA"/>
    <w:rsid w:val="007C6731"/>
    <w:rsid w:val="007D7932"/>
    <w:rsid w:val="007E2ACC"/>
    <w:rsid w:val="007E68C5"/>
    <w:rsid w:val="00817F09"/>
    <w:rsid w:val="00822A7F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C1CF1"/>
    <w:rsid w:val="009D3923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45D82"/>
    <w:rsid w:val="00C60D7B"/>
    <w:rsid w:val="00C65E53"/>
    <w:rsid w:val="00C67802"/>
    <w:rsid w:val="00CA0B33"/>
    <w:rsid w:val="00CA3511"/>
    <w:rsid w:val="00CF0CEA"/>
    <w:rsid w:val="00CF42AB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33C66"/>
    <w:rsid w:val="00F83783"/>
    <w:rsid w:val="00F960D7"/>
    <w:rsid w:val="00FB0EA5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5DE27"/>
  <w15:chartTrackingRefBased/>
  <w15:docId w15:val="{CD617B04-0D5B-431A-BA9C-CE59859B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1490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2024-04-08T10:41:00Z</cp:lastPrinted>
  <dcterms:created xsi:type="dcterms:W3CDTF">2024-04-08T10:52:00Z</dcterms:created>
  <dcterms:modified xsi:type="dcterms:W3CDTF">2024-04-08T10:52:00Z</dcterms:modified>
</cp:coreProperties>
</file>