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4E9ED" w14:textId="29BC84F0" w:rsidR="00025386" w:rsidRPr="00EC010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C010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C0102" w:rsidRPr="00EC0102">
        <w:rPr>
          <w:rFonts w:ascii="Arial Narrow" w:hAnsi="Arial Narrow" w:cs="Arial"/>
          <w:bCs/>
          <w:i w:val="0"/>
          <w:szCs w:val="24"/>
        </w:rPr>
        <w:t>3</w:t>
      </w:r>
      <w:r w:rsidR="007666D6" w:rsidRPr="00EC010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C0102" w14:paraId="43E1E26E" w14:textId="77777777" w:rsidTr="00467CA2">
        <w:tc>
          <w:tcPr>
            <w:tcW w:w="2800" w:type="dxa"/>
            <w:shd w:val="clear" w:color="auto" w:fill="auto"/>
          </w:tcPr>
          <w:p w14:paraId="3D7EF5E6" w14:textId="77777777" w:rsidR="00D520D3" w:rsidRPr="00EC010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C010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C010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AC595D" w14:textId="77777777" w:rsidR="00D520D3" w:rsidRPr="00EC01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ED1256" w14:textId="77777777" w:rsidR="00D520D3" w:rsidRPr="00EC01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E54702" w14:textId="77777777" w:rsidR="00D520D3" w:rsidRPr="00EC010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C01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C010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C01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C0102" w14:paraId="03D208F6" w14:textId="77777777" w:rsidTr="00467CA2">
        <w:tc>
          <w:tcPr>
            <w:tcW w:w="2800" w:type="dxa"/>
            <w:shd w:val="clear" w:color="auto" w:fill="auto"/>
          </w:tcPr>
          <w:p w14:paraId="4BB87379" w14:textId="77777777" w:rsidR="00D520D3" w:rsidRPr="00EC010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C010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2B6CE" w14:textId="77777777" w:rsidR="00D520D3" w:rsidRPr="00EC01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A9BF278" w14:textId="77777777" w:rsidR="00D520D3" w:rsidRPr="00EC010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B1ECB0" w14:textId="77777777" w:rsidR="00D520D3" w:rsidRPr="00EC010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C01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C010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C01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AE83DC" w14:textId="77777777" w:rsidR="00B62AD0" w:rsidRPr="00EC010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C0102" w14:paraId="1DD865A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055521" w14:textId="77777777" w:rsidR="00053927" w:rsidRPr="00EC010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C010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49FB466" w14:textId="77777777" w:rsidR="00053927" w:rsidRPr="00EC010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C010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C010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C010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BF8A49" w14:textId="77777777" w:rsidR="0071340C" w:rsidRPr="00EC010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C010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C010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25CD6" w:rsidRPr="00EC0102">
        <w:rPr>
          <w:rFonts w:ascii="Arial Narrow" w:hAnsi="Arial Narrow" w:cs="Arial"/>
          <w:sz w:val="24"/>
          <w:szCs w:val="24"/>
        </w:rPr>
        <w:t>(</w:t>
      </w:r>
      <w:proofErr w:type="spellStart"/>
      <w:r w:rsidR="00B25CD6" w:rsidRPr="00EC0102">
        <w:rPr>
          <w:rFonts w:ascii="Arial Narrow" w:hAnsi="Arial Narrow" w:cs="Arial"/>
          <w:sz w:val="24"/>
          <w:szCs w:val="24"/>
        </w:rPr>
        <w:t>t.j</w:t>
      </w:r>
      <w:proofErr w:type="spellEnd"/>
      <w:r w:rsidR="00B25CD6" w:rsidRPr="00EC010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C01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C0102" w14:paraId="648B0AD2" w14:textId="77777777" w:rsidTr="00467CA2">
        <w:tc>
          <w:tcPr>
            <w:tcW w:w="2269" w:type="dxa"/>
            <w:shd w:val="clear" w:color="auto" w:fill="auto"/>
          </w:tcPr>
          <w:p w14:paraId="7C28E038" w14:textId="77777777" w:rsidR="00D520D3" w:rsidRPr="00EC010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2EAC0B" w14:textId="77777777" w:rsidR="00D520D3" w:rsidRPr="00EC0102" w:rsidRDefault="00B25CD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 i sukcesywne dostawy materiałów eksploatacyjnych do aparatury medycznej i sprzętu jednorazowego użytku</w:t>
            </w:r>
            <w:r w:rsidR="00D520D3" w:rsidRPr="00EC01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5CD6" w:rsidRPr="00EC0102" w14:paraId="0EA3FF56" w14:textId="77777777" w:rsidTr="00C127DC">
        <w:tc>
          <w:tcPr>
            <w:tcW w:w="2269" w:type="dxa"/>
            <w:shd w:val="clear" w:color="auto" w:fill="auto"/>
          </w:tcPr>
          <w:p w14:paraId="452AF88D" w14:textId="77777777" w:rsidR="00B25CD6" w:rsidRPr="00EC0102" w:rsidRDefault="00B25CD6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8E0008" w14:textId="77777777" w:rsidR="00B25CD6" w:rsidRPr="00EC0102" w:rsidRDefault="00B25CD6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44/2024</w:t>
            </w:r>
          </w:p>
        </w:tc>
      </w:tr>
    </w:tbl>
    <w:p w14:paraId="44874435" w14:textId="77777777" w:rsidR="00DC652A" w:rsidRPr="00EC0102" w:rsidRDefault="00B25CD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C010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450876A" w14:textId="77777777" w:rsidR="00DC652A" w:rsidRPr="00EC010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C01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0679F08" w14:textId="77777777" w:rsidR="0071340C" w:rsidRPr="00EC010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C010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C010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C010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24CF895" w14:textId="77777777" w:rsidR="0071340C" w:rsidRPr="00EC010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DE93D93" w14:textId="77777777" w:rsidR="0071340C" w:rsidRPr="00EC010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7EC1B40" w14:textId="77777777" w:rsidR="0071340C" w:rsidRPr="00EC01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C01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7DE40FD" w14:textId="77777777" w:rsidR="0071340C" w:rsidRPr="00EC010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C010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C010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C010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470027A" w14:textId="77777777" w:rsidR="0071340C" w:rsidRPr="00EC01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81BD09F" w14:textId="77777777" w:rsidR="0071340C" w:rsidRPr="00EC01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E1F367B" w14:textId="77777777" w:rsidR="00DC652A" w:rsidRPr="00EC01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C01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C010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C010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E79FAE8" w14:textId="77777777" w:rsidR="00DC652A" w:rsidRPr="00EC01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C010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C010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89B512D" w14:textId="77777777" w:rsidR="0093388F" w:rsidRPr="00EC01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C01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985FC59" w14:textId="77777777" w:rsidR="0093388F" w:rsidRPr="00EC01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42EA35E" w14:textId="77777777" w:rsidR="0093388F" w:rsidRPr="00EC01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C01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C3E4077" w14:textId="77777777" w:rsidR="00CB29AC" w:rsidRPr="00EC010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B3BDDB0" w14:textId="77777777" w:rsidR="00CB29AC" w:rsidRPr="00EC01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C010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2B47538" w14:textId="77777777" w:rsidR="00830970" w:rsidRPr="00EC01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C01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C010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001955F" w14:textId="77777777" w:rsidR="00E27ABB" w:rsidRPr="00EC010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C010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C0102" w14:paraId="190BAE73" w14:textId="77777777" w:rsidTr="00467CA2">
        <w:tc>
          <w:tcPr>
            <w:tcW w:w="2660" w:type="dxa"/>
            <w:shd w:val="clear" w:color="auto" w:fill="auto"/>
          </w:tcPr>
          <w:p w14:paraId="37CC47EA" w14:textId="77777777" w:rsidR="00D520D3" w:rsidRPr="00EC01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2EFA3CA" w14:textId="77777777" w:rsidR="00D520D3" w:rsidRPr="00EC01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E6B56AC" w14:textId="77777777" w:rsidR="00D520D3" w:rsidRPr="00EC010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E8D99A" w14:textId="77777777" w:rsidR="00D520D3" w:rsidRPr="00EC01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DF0CFFA" w14:textId="77777777" w:rsidR="00D520D3" w:rsidRPr="00EC010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6753EE" w14:textId="77777777" w:rsidR="00D520D3" w:rsidRPr="00EC010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C01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25CD6" w:rsidRPr="00EC01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C01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C01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C01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0303536" w14:textId="77777777" w:rsidR="00E27ABB" w:rsidRPr="00EC010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C0102" w:rsidSect="00F156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D399A" w14:textId="77777777" w:rsidR="00F1564A" w:rsidRDefault="00F1564A" w:rsidP="00025386">
      <w:pPr>
        <w:spacing w:after="0" w:line="240" w:lineRule="auto"/>
      </w:pPr>
      <w:r>
        <w:separator/>
      </w:r>
    </w:p>
  </w:endnote>
  <w:endnote w:type="continuationSeparator" w:id="0">
    <w:p w14:paraId="64E357AE" w14:textId="77777777" w:rsidR="00F1564A" w:rsidRDefault="00F156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866C6" w14:textId="77777777" w:rsidR="00B25CD6" w:rsidRDefault="00B25C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CD6F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202C39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1F428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491B5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456B8" w14:textId="77777777" w:rsidR="00B25CD6" w:rsidRDefault="00B25C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7533DC" w14:textId="77777777" w:rsidR="00F1564A" w:rsidRDefault="00F1564A" w:rsidP="00025386">
      <w:pPr>
        <w:spacing w:after="0" w:line="240" w:lineRule="auto"/>
      </w:pPr>
      <w:r>
        <w:separator/>
      </w:r>
    </w:p>
  </w:footnote>
  <w:footnote w:type="continuationSeparator" w:id="0">
    <w:p w14:paraId="2EB9FD66" w14:textId="77777777" w:rsidR="00F1564A" w:rsidRDefault="00F156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05F34" w14:textId="77777777" w:rsidR="00B25CD6" w:rsidRDefault="00B25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C0C00" w14:textId="77777777" w:rsidR="00B25CD6" w:rsidRDefault="00B25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CE44F" w14:textId="77777777" w:rsidR="00B25CD6" w:rsidRDefault="00B25C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18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64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5CD6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0102"/>
    <w:rsid w:val="00EC10EE"/>
    <w:rsid w:val="00ED2631"/>
    <w:rsid w:val="00EF3368"/>
    <w:rsid w:val="00F1564A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8518DC"/>
  <w15:chartTrackingRefBased/>
  <w15:docId w15:val="{7253FAB4-0C57-4D10-966D-57B0AE26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2024-04-11T04:17:00Z</cp:lastPrinted>
  <dcterms:created xsi:type="dcterms:W3CDTF">2024-04-11T04:17:00Z</dcterms:created>
  <dcterms:modified xsi:type="dcterms:W3CDTF">2024-04-11T04:17:00Z</dcterms:modified>
</cp:coreProperties>
</file>