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A3D084" w14:textId="77777777" w:rsidR="00D62E6E" w:rsidRPr="00B617CE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B617CE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C94EE6" w:rsidRPr="00B617CE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B617CE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B617CE" w14:paraId="240DAAA8" w14:textId="77777777" w:rsidTr="00D62E6E">
        <w:tc>
          <w:tcPr>
            <w:tcW w:w="2800" w:type="dxa"/>
            <w:shd w:val="clear" w:color="auto" w:fill="auto"/>
          </w:tcPr>
          <w:p w14:paraId="138333AB" w14:textId="77777777" w:rsidR="00D62E6E" w:rsidRPr="00B617C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617C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B617C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B61E730" w14:textId="77777777" w:rsidR="00D62E6E" w:rsidRPr="00B617C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5EEDB86" w14:textId="77777777" w:rsidR="00D62E6E" w:rsidRPr="00B617C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617C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68A1A3" w14:textId="77777777" w:rsidR="00D62E6E" w:rsidRPr="00B617C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617C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617C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617C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B617CE" w14:paraId="4A2E24AF" w14:textId="77777777" w:rsidTr="00D62E6E">
        <w:tc>
          <w:tcPr>
            <w:tcW w:w="2800" w:type="dxa"/>
            <w:shd w:val="clear" w:color="auto" w:fill="auto"/>
          </w:tcPr>
          <w:p w14:paraId="3B58AA9A" w14:textId="77777777" w:rsidR="00D62E6E" w:rsidRPr="00B617C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617C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39598EE" w14:textId="77777777" w:rsidR="00D62E6E" w:rsidRPr="00B617C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D18CB23" w14:textId="77777777" w:rsidR="00D62E6E" w:rsidRPr="00B617C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617C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B35CE0A" w14:textId="77777777" w:rsidR="00D62E6E" w:rsidRPr="00B617C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617C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617C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B617C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7421940" w14:textId="77777777" w:rsidR="00BC121E" w:rsidRPr="00B617C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94EE6" w:rsidRPr="00B617CE" w14:paraId="4B18E4D2" w14:textId="77777777" w:rsidTr="00C127D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DCF979F" w14:textId="77777777" w:rsidR="00C94EE6" w:rsidRPr="00B617CE" w:rsidRDefault="00C94EE6" w:rsidP="00C127D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B617CE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FF893C4" w14:textId="77777777" w:rsidR="00C94EE6" w:rsidRPr="00B617CE" w:rsidRDefault="00C94EE6" w:rsidP="00C127DC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617CE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617CE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B617CE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B617CE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B617CE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B617CE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B617CE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0E499A5A" w14:textId="77777777" w:rsidR="00C94EE6" w:rsidRPr="00B617CE" w:rsidRDefault="00C94EE6" w:rsidP="00C127D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B617CE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8B3217F" w14:textId="77777777" w:rsidR="00C94EE6" w:rsidRPr="00B617CE" w:rsidRDefault="00C94EE6" w:rsidP="00C127D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150F2468" w14:textId="77777777" w:rsidR="00BC121E" w:rsidRPr="00B617CE" w:rsidRDefault="00C94EE6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617C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B617CE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B617CE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B617CE" w14:paraId="429A8D95" w14:textId="77777777" w:rsidTr="00D62E6E">
        <w:tc>
          <w:tcPr>
            <w:tcW w:w="2269" w:type="dxa"/>
            <w:shd w:val="clear" w:color="auto" w:fill="auto"/>
          </w:tcPr>
          <w:p w14:paraId="00F474A4" w14:textId="77777777" w:rsidR="00D62E6E" w:rsidRPr="00B617C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617C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D2B564D" w14:textId="77777777" w:rsidR="00D62E6E" w:rsidRPr="00B617CE" w:rsidRDefault="00C94EE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617C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narzędzi chirurgicznych i sukcesywne dostawy materiałów eksploatacyjnych do aparatury medycznej i sprzętu jednorazowego użytku</w:t>
            </w:r>
            <w:r w:rsidR="00D62E6E" w:rsidRPr="00B617C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94EE6" w:rsidRPr="00B617CE" w14:paraId="7DA5972F" w14:textId="77777777" w:rsidTr="00C127DC">
        <w:tc>
          <w:tcPr>
            <w:tcW w:w="2269" w:type="dxa"/>
            <w:shd w:val="clear" w:color="auto" w:fill="auto"/>
          </w:tcPr>
          <w:p w14:paraId="3E36689E" w14:textId="77777777" w:rsidR="00C94EE6" w:rsidRPr="00B617CE" w:rsidRDefault="00C94EE6" w:rsidP="00C127D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617C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85846EC" w14:textId="77777777" w:rsidR="00C94EE6" w:rsidRPr="00B617CE" w:rsidRDefault="00C94EE6" w:rsidP="00C127D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617C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44/2024</w:t>
            </w:r>
          </w:p>
        </w:tc>
      </w:tr>
    </w:tbl>
    <w:p w14:paraId="54A5E2E7" w14:textId="77777777" w:rsidR="00BC121E" w:rsidRPr="00B617CE" w:rsidRDefault="00C94EE6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B617C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B617C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B617CE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B617CE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B617C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B617CE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7AFEA96E" w14:textId="77777777" w:rsidR="00BC121E" w:rsidRPr="00B617CE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B617CE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2BFD1D4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B617C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B617C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B617CE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B617CE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B617CE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B617CE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16B6E849" w14:textId="77777777" w:rsidR="00BC121E" w:rsidRPr="00B617CE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617CE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2859FE0C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B617C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B617C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B617CE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B617CE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B617CE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01F9EDCC" w14:textId="77777777" w:rsidR="00BF69A4" w:rsidRPr="00B617C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617CE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B617CE" w14:paraId="55383C09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46434" w14:textId="77777777" w:rsidR="00BC121E" w:rsidRPr="00B617C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617C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50877" w14:textId="77777777" w:rsidR="00BC121E" w:rsidRPr="00B617C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617C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2AB73" w14:textId="77777777" w:rsidR="00BC121E" w:rsidRPr="00B617C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617C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B617CE" w14:paraId="13561F3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3F644" w14:textId="77777777" w:rsidR="00BC121E" w:rsidRPr="00B617C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617C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B761B" w14:textId="77777777" w:rsidR="00BC121E" w:rsidRPr="00B617C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EB6C2" w14:textId="77777777" w:rsidR="00BC121E" w:rsidRPr="00B617C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B617CE" w14:paraId="523CAA2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8932A" w14:textId="77777777" w:rsidR="00BC121E" w:rsidRPr="00B617C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617C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29AB6" w14:textId="77777777" w:rsidR="00BC121E" w:rsidRPr="00B617C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5F389" w14:textId="77777777" w:rsidR="00BC121E" w:rsidRPr="00B617C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7C59A603" w14:textId="77777777" w:rsidR="00BC121E" w:rsidRPr="00B617C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B617CE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1642B23C" w14:textId="77777777" w:rsidR="00BC121E" w:rsidRPr="00B617C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B617CE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7BC6611" w14:textId="77777777" w:rsidR="00067B62" w:rsidRPr="00B617C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B617CE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B617CE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B617CE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1A44B7B" w14:textId="77777777" w:rsidR="00067B62" w:rsidRPr="00B617C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617CE" w14:paraId="321A7E56" w14:textId="77777777" w:rsidTr="00620E37">
        <w:tc>
          <w:tcPr>
            <w:tcW w:w="2660" w:type="dxa"/>
            <w:shd w:val="clear" w:color="auto" w:fill="auto"/>
          </w:tcPr>
          <w:p w14:paraId="06F07518" w14:textId="77777777" w:rsidR="00BC121E" w:rsidRPr="00B617C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1C8D12A" w14:textId="77777777" w:rsidR="00BC121E" w:rsidRPr="00B617C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617C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00D21FC" w14:textId="77777777" w:rsidR="00BC121E" w:rsidRPr="00B617C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617C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B617C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B617C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32DD7F57" w14:textId="77777777" w:rsidR="00BC121E" w:rsidRPr="00B617C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66AE852" w14:textId="77777777" w:rsidR="00BC121E" w:rsidRPr="00B617C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617C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E5F8912" w14:textId="77777777" w:rsidR="00BC121E" w:rsidRPr="00B617CE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617C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94EE6" w:rsidRPr="00B617C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B617C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B617C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D6D7A64" w14:textId="77777777" w:rsidR="00106AC7" w:rsidRPr="00B617CE" w:rsidRDefault="00106AC7" w:rsidP="00BC121E">
      <w:pPr>
        <w:rPr>
          <w:rFonts w:ascii="Arial Narrow" w:hAnsi="Arial Narrow"/>
        </w:rPr>
      </w:pPr>
    </w:p>
    <w:sectPr w:rsidR="00106AC7" w:rsidRPr="00B617CE" w:rsidSect="00D9691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86D65D" w14:textId="77777777" w:rsidR="00D96917" w:rsidRDefault="00D96917">
      <w:r>
        <w:separator/>
      </w:r>
    </w:p>
  </w:endnote>
  <w:endnote w:type="continuationSeparator" w:id="0">
    <w:p w14:paraId="2654F6FC" w14:textId="77777777" w:rsidR="00D96917" w:rsidRDefault="00D96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C7D89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6CDE25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952F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9D0F185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8C0FCDA">
        <v:line id="_x0000_s1025" style="position:absolute;left:0;text-align:left;z-index:251657728" from="-3.85pt,8.7pt" to="455.15pt,8.7pt"/>
      </w:pict>
    </w:r>
  </w:p>
  <w:p w14:paraId="0FCE7E12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1923B3" w14:textId="77777777" w:rsidR="00C94EE6" w:rsidRDefault="00C94E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F10C62" w14:textId="77777777" w:rsidR="00D96917" w:rsidRDefault="00D96917">
      <w:r>
        <w:separator/>
      </w:r>
    </w:p>
  </w:footnote>
  <w:footnote w:type="continuationSeparator" w:id="0">
    <w:p w14:paraId="15A68E4A" w14:textId="77777777" w:rsidR="00D96917" w:rsidRDefault="00D969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9BF39B" w14:textId="77777777" w:rsidR="00C94EE6" w:rsidRDefault="00C94E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494F1E" w14:textId="77777777" w:rsidR="00C94EE6" w:rsidRDefault="00C94E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B9C996" w14:textId="77777777" w:rsidR="00C94EE6" w:rsidRDefault="00C94E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52987048">
    <w:abstractNumId w:val="13"/>
  </w:num>
  <w:num w:numId="2" w16cid:durableId="706372753">
    <w:abstractNumId w:val="0"/>
  </w:num>
  <w:num w:numId="3" w16cid:durableId="1779328164">
    <w:abstractNumId w:val="11"/>
  </w:num>
  <w:num w:numId="4" w16cid:durableId="1060639688">
    <w:abstractNumId w:val="8"/>
  </w:num>
  <w:num w:numId="5" w16cid:durableId="540283173">
    <w:abstractNumId w:val="7"/>
  </w:num>
  <w:num w:numId="6" w16cid:durableId="1741636015">
    <w:abstractNumId w:val="1"/>
  </w:num>
  <w:num w:numId="7" w16cid:durableId="571080899">
    <w:abstractNumId w:val="6"/>
  </w:num>
  <w:num w:numId="8" w16cid:durableId="1943762837">
    <w:abstractNumId w:val="3"/>
  </w:num>
  <w:num w:numId="9" w16cid:durableId="1502357648">
    <w:abstractNumId w:val="2"/>
  </w:num>
  <w:num w:numId="10" w16cid:durableId="1199199455">
    <w:abstractNumId w:val="5"/>
  </w:num>
  <w:num w:numId="11" w16cid:durableId="989290709">
    <w:abstractNumId w:val="10"/>
  </w:num>
  <w:num w:numId="12" w16cid:durableId="594628716">
    <w:abstractNumId w:val="4"/>
  </w:num>
  <w:num w:numId="13" w16cid:durableId="157312277">
    <w:abstractNumId w:val="9"/>
  </w:num>
  <w:num w:numId="14" w16cid:durableId="7749109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6917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091C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17CE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94EE6"/>
    <w:rsid w:val="00CB6204"/>
    <w:rsid w:val="00CC527A"/>
    <w:rsid w:val="00D62E6E"/>
    <w:rsid w:val="00D74F94"/>
    <w:rsid w:val="00D96917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7FA239"/>
  <w15:chartTrackingRefBased/>
  <w15:docId w15:val="{2065C0FF-122D-4D94-BD94-A75FF7F74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237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2024-04-11T04:18:00Z</dcterms:created>
  <dcterms:modified xsi:type="dcterms:W3CDTF">2024-04-11T04:19:00Z</dcterms:modified>
</cp:coreProperties>
</file>