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6DCD9" w14:textId="5E4EEB6F" w:rsidR="00025386" w:rsidRPr="00B411C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411C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411CE" w:rsidRPr="00B411CE">
        <w:rPr>
          <w:rFonts w:ascii="Arial Narrow" w:hAnsi="Arial Narrow" w:cs="Arial"/>
          <w:bCs/>
          <w:i w:val="0"/>
          <w:szCs w:val="24"/>
        </w:rPr>
        <w:t>7</w:t>
      </w:r>
      <w:r w:rsidR="007666D6" w:rsidRPr="00B411C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411CE" w14:paraId="334F3B57" w14:textId="77777777" w:rsidTr="00467CA2">
        <w:tc>
          <w:tcPr>
            <w:tcW w:w="2800" w:type="dxa"/>
            <w:shd w:val="clear" w:color="auto" w:fill="auto"/>
          </w:tcPr>
          <w:p w14:paraId="47433398" w14:textId="77777777" w:rsidR="00D520D3" w:rsidRPr="00B411C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411C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411C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1F21FC" w14:textId="77777777" w:rsidR="00D520D3" w:rsidRPr="00B411C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D67C398" w14:textId="77777777" w:rsidR="00D520D3" w:rsidRPr="00B411C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C79294" w14:textId="77777777" w:rsidR="00D520D3" w:rsidRPr="00B411C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411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411C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411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411CE" w14:paraId="490FE489" w14:textId="77777777" w:rsidTr="00467CA2">
        <w:tc>
          <w:tcPr>
            <w:tcW w:w="2800" w:type="dxa"/>
            <w:shd w:val="clear" w:color="auto" w:fill="auto"/>
          </w:tcPr>
          <w:p w14:paraId="01A450F3" w14:textId="77777777" w:rsidR="00D520D3" w:rsidRPr="00B411C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411C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7C233AD" w14:textId="77777777" w:rsidR="00D520D3" w:rsidRPr="00B411C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452C93" w14:textId="77777777" w:rsidR="00D520D3" w:rsidRPr="00B411C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CBAF46" w14:textId="77777777" w:rsidR="00D520D3" w:rsidRPr="00B411C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411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411C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411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BF44AC" w14:textId="77777777" w:rsidR="00B62AD0" w:rsidRPr="00B411C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411CE" w14:paraId="574A376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BA395A" w14:textId="77777777" w:rsidR="00053927" w:rsidRPr="00B411C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411C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036F463" w14:textId="77777777" w:rsidR="00053927" w:rsidRPr="00B411C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411C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411C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411C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53C6886" w14:textId="77777777" w:rsidR="0071340C" w:rsidRPr="00B411C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11C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411C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411C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14E71" w:rsidRPr="00B411CE">
        <w:rPr>
          <w:rFonts w:ascii="Arial Narrow" w:hAnsi="Arial Narrow" w:cs="Arial"/>
          <w:sz w:val="24"/>
          <w:szCs w:val="24"/>
        </w:rPr>
        <w:t>(</w:t>
      </w:r>
      <w:proofErr w:type="spellStart"/>
      <w:r w:rsidR="00914E71" w:rsidRPr="00B411CE">
        <w:rPr>
          <w:rFonts w:ascii="Arial Narrow" w:hAnsi="Arial Narrow" w:cs="Arial"/>
          <w:sz w:val="24"/>
          <w:szCs w:val="24"/>
        </w:rPr>
        <w:t>t.j</w:t>
      </w:r>
      <w:proofErr w:type="spellEnd"/>
      <w:r w:rsidR="00914E71" w:rsidRPr="00B411CE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411C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411CE" w14:paraId="612B2E09" w14:textId="77777777" w:rsidTr="00467CA2">
        <w:tc>
          <w:tcPr>
            <w:tcW w:w="2269" w:type="dxa"/>
            <w:shd w:val="clear" w:color="auto" w:fill="auto"/>
          </w:tcPr>
          <w:p w14:paraId="0982B972" w14:textId="77777777" w:rsidR="00D520D3" w:rsidRPr="00B411C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10F8F1" w14:textId="77777777" w:rsidR="00D520D3" w:rsidRPr="00B411CE" w:rsidRDefault="00914E7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520D3" w:rsidRPr="00B411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4E71" w:rsidRPr="00B411CE" w14:paraId="0462CB7D" w14:textId="77777777" w:rsidTr="008E2DAC">
        <w:tc>
          <w:tcPr>
            <w:tcW w:w="2269" w:type="dxa"/>
            <w:shd w:val="clear" w:color="auto" w:fill="auto"/>
          </w:tcPr>
          <w:p w14:paraId="5091EC1B" w14:textId="77777777" w:rsidR="00914E71" w:rsidRPr="00B411CE" w:rsidRDefault="00914E71" w:rsidP="008E2D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1BA3AD" w14:textId="77777777" w:rsidR="00914E71" w:rsidRPr="00B411CE" w:rsidRDefault="00914E71" w:rsidP="008E2D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40/2024</w:t>
            </w:r>
          </w:p>
        </w:tc>
      </w:tr>
    </w:tbl>
    <w:p w14:paraId="5D253142" w14:textId="77777777" w:rsidR="00DC652A" w:rsidRPr="00B411CE" w:rsidRDefault="00914E7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411C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6DF8950" w14:textId="77777777" w:rsidR="00DC652A" w:rsidRPr="00B411C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11C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8A3C82E" w14:textId="77777777" w:rsidR="0071340C" w:rsidRPr="00B411C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411C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411C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411C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E43924F" w14:textId="77777777" w:rsidR="0071340C" w:rsidRPr="00B411C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150B572" w14:textId="77777777" w:rsidR="0071340C" w:rsidRPr="00B411C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04D9A99" w14:textId="77777777" w:rsidR="0071340C" w:rsidRPr="00B411C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11C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C30C4A9" w14:textId="77777777" w:rsidR="0071340C" w:rsidRPr="00B411C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411C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411C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411C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5F56283" w14:textId="77777777" w:rsidR="0071340C" w:rsidRPr="00B411C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1D0EA45" w14:textId="77777777" w:rsidR="0071340C" w:rsidRPr="00B411C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6B83920" w14:textId="77777777" w:rsidR="00DC652A" w:rsidRPr="00B411C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411C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411C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411C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4745538" w14:textId="77777777" w:rsidR="00DC652A" w:rsidRPr="00B411C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411C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411C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DF621F5" w14:textId="77777777" w:rsidR="0093388F" w:rsidRPr="00B411C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411C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6817AF6" w14:textId="77777777" w:rsidR="0093388F" w:rsidRPr="00B411C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05709BC" w14:textId="77777777" w:rsidR="0093388F" w:rsidRPr="00B411C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411C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61D2705" w14:textId="77777777" w:rsidR="00CB29AC" w:rsidRPr="00B411C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676ECDB8" w14:textId="77777777" w:rsidR="00CB29AC" w:rsidRPr="00B411C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11C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0D7030F" w14:textId="77777777" w:rsidR="00830970" w:rsidRPr="00B411C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411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411C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39D098C" w14:textId="77777777" w:rsidR="00E27ABB" w:rsidRPr="00B411C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11C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411CE" w14:paraId="0BEF5B4F" w14:textId="77777777" w:rsidTr="00467CA2">
        <w:tc>
          <w:tcPr>
            <w:tcW w:w="2660" w:type="dxa"/>
            <w:shd w:val="clear" w:color="auto" w:fill="auto"/>
          </w:tcPr>
          <w:p w14:paraId="6A843B6A" w14:textId="77777777" w:rsidR="00D520D3" w:rsidRPr="00B41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DE83F93" w14:textId="77777777" w:rsidR="00D520D3" w:rsidRPr="00B41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1DBE417" w14:textId="77777777" w:rsidR="00D520D3" w:rsidRPr="00B411C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C9F93B" w14:textId="77777777" w:rsidR="00D520D3" w:rsidRPr="00B41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6B3317" w14:textId="77777777" w:rsidR="00D520D3" w:rsidRPr="00B41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93BE11" w14:textId="77777777" w:rsidR="00D520D3" w:rsidRPr="00B411C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411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14E71" w:rsidRPr="00B411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411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411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411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88EA3F6" w14:textId="77777777" w:rsidR="00E27ABB" w:rsidRPr="00B411C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411CE" w:rsidSect="00335C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13107" w14:textId="77777777" w:rsidR="00335CE3" w:rsidRDefault="00335CE3" w:rsidP="00025386">
      <w:pPr>
        <w:spacing w:after="0" w:line="240" w:lineRule="auto"/>
      </w:pPr>
      <w:r>
        <w:separator/>
      </w:r>
    </w:p>
  </w:endnote>
  <w:endnote w:type="continuationSeparator" w:id="0">
    <w:p w14:paraId="177F4D14" w14:textId="77777777" w:rsidR="00335CE3" w:rsidRDefault="00335C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0C75B" w14:textId="77777777" w:rsidR="00914E71" w:rsidRDefault="00914E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32E9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FAA3B8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0FECC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0FAE9B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480B3" w14:textId="77777777" w:rsidR="00914E71" w:rsidRDefault="00914E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10268D" w14:textId="77777777" w:rsidR="00335CE3" w:rsidRDefault="00335CE3" w:rsidP="00025386">
      <w:pPr>
        <w:spacing w:after="0" w:line="240" w:lineRule="auto"/>
      </w:pPr>
      <w:r>
        <w:separator/>
      </w:r>
    </w:p>
  </w:footnote>
  <w:footnote w:type="continuationSeparator" w:id="0">
    <w:p w14:paraId="58D8374F" w14:textId="77777777" w:rsidR="00335CE3" w:rsidRDefault="00335C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EA0A5" w14:textId="77777777" w:rsidR="00914E71" w:rsidRDefault="00914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0F481" w14:textId="77777777" w:rsidR="00914E71" w:rsidRDefault="00914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49C06" w14:textId="77777777" w:rsidR="00914E71" w:rsidRDefault="00914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09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CE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5CE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14E71"/>
    <w:rsid w:val="0093388F"/>
    <w:rsid w:val="00A56A6F"/>
    <w:rsid w:val="00A87380"/>
    <w:rsid w:val="00AF4E90"/>
    <w:rsid w:val="00AF7375"/>
    <w:rsid w:val="00B411CE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9EEA4"/>
  <w15:chartTrackingRefBased/>
  <w15:docId w15:val="{52791F02-C992-48FD-A1DB-CFE31978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2024-04-10T13:01:00Z</cp:lastPrinted>
  <dcterms:created xsi:type="dcterms:W3CDTF">2024-04-10T13:01:00Z</dcterms:created>
  <dcterms:modified xsi:type="dcterms:W3CDTF">2024-04-10T13:01:00Z</dcterms:modified>
</cp:coreProperties>
</file>