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21C876" w14:textId="77777777" w:rsidR="00D62E6E" w:rsidRPr="0099336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9336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D2706" w:rsidRPr="0099336B">
        <w:rPr>
          <w:rFonts w:ascii="Arial Narrow" w:eastAsia="Times New Roman" w:hAnsi="Arial Narrow" w:cs="Arial"/>
          <w:bCs/>
          <w:sz w:val="24"/>
          <w:szCs w:val="20"/>
          <w:lang w:eastAsia="pl-PL"/>
        </w:rPr>
        <w:t>9</w:t>
      </w:r>
      <w:r w:rsidRPr="0099336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9336B" w14:paraId="7FC716D0" w14:textId="77777777" w:rsidTr="00D62E6E">
        <w:tc>
          <w:tcPr>
            <w:tcW w:w="2800" w:type="dxa"/>
            <w:shd w:val="clear" w:color="auto" w:fill="auto"/>
          </w:tcPr>
          <w:p w14:paraId="24143BF3" w14:textId="77777777" w:rsidR="00D62E6E" w:rsidRPr="0099336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9336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9336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74C8E07" w14:textId="77777777" w:rsidR="00D62E6E" w:rsidRPr="0099336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EF17797" w14:textId="77777777" w:rsidR="00D62E6E" w:rsidRPr="0099336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85958C" w14:textId="77777777" w:rsidR="00D62E6E" w:rsidRPr="0099336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933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9336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933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9336B" w14:paraId="3836645E" w14:textId="77777777" w:rsidTr="00D62E6E">
        <w:tc>
          <w:tcPr>
            <w:tcW w:w="2800" w:type="dxa"/>
            <w:shd w:val="clear" w:color="auto" w:fill="auto"/>
          </w:tcPr>
          <w:p w14:paraId="13C32C8A" w14:textId="77777777" w:rsidR="00D62E6E" w:rsidRPr="0099336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9336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1907117" w14:textId="77777777" w:rsidR="00D62E6E" w:rsidRPr="0099336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D4F59B8" w14:textId="77777777" w:rsidR="00D62E6E" w:rsidRPr="0099336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31C3EE" w14:textId="77777777" w:rsidR="00D62E6E" w:rsidRPr="0099336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933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9336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933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9B53B00" w14:textId="77777777" w:rsidR="00BC121E" w:rsidRPr="0099336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2706" w:rsidRPr="0099336B" w14:paraId="4B205574" w14:textId="77777777" w:rsidTr="008E2DA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A5221A" w14:textId="77777777" w:rsidR="008D2706" w:rsidRPr="0099336B" w:rsidRDefault="008D2706" w:rsidP="008E2DA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21A14A3" w14:textId="77777777" w:rsidR="008D2706" w:rsidRPr="0099336B" w:rsidRDefault="008D2706" w:rsidP="008E2DA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9336B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9336B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9336B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99336B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99336B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99336B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4D969F36" w14:textId="77777777" w:rsidR="008D2706" w:rsidRPr="0099336B" w:rsidRDefault="008D2706" w:rsidP="008E2DA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666A6F9" w14:textId="77777777" w:rsidR="008D2706" w:rsidRPr="0099336B" w:rsidRDefault="008D2706" w:rsidP="008E2DA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27B296B" w14:textId="77777777" w:rsidR="00BC121E" w:rsidRPr="0099336B" w:rsidRDefault="008D270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933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9336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9336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9336B" w14:paraId="4B95E629" w14:textId="77777777" w:rsidTr="00D62E6E">
        <w:tc>
          <w:tcPr>
            <w:tcW w:w="2269" w:type="dxa"/>
            <w:shd w:val="clear" w:color="auto" w:fill="auto"/>
          </w:tcPr>
          <w:p w14:paraId="39F0C563" w14:textId="77777777" w:rsidR="00D62E6E" w:rsidRPr="0099336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D146CC" w14:textId="77777777" w:rsidR="00D62E6E" w:rsidRPr="0099336B" w:rsidRDefault="008D270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D62E6E" w:rsidRPr="009933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2706" w:rsidRPr="0099336B" w14:paraId="03406667" w14:textId="77777777" w:rsidTr="008E2DAC">
        <w:tc>
          <w:tcPr>
            <w:tcW w:w="2269" w:type="dxa"/>
            <w:shd w:val="clear" w:color="auto" w:fill="auto"/>
          </w:tcPr>
          <w:p w14:paraId="50AB9BDE" w14:textId="77777777" w:rsidR="008D2706" w:rsidRPr="0099336B" w:rsidRDefault="008D2706" w:rsidP="008E2DA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877FD8" w14:textId="77777777" w:rsidR="008D2706" w:rsidRPr="0099336B" w:rsidRDefault="008D2706" w:rsidP="008E2DA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40/2024</w:t>
            </w:r>
          </w:p>
        </w:tc>
      </w:tr>
    </w:tbl>
    <w:p w14:paraId="58A5243B" w14:textId="77777777" w:rsidR="00BC121E" w:rsidRPr="0099336B" w:rsidRDefault="008D270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933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933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9336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9336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933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9336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26BC8B9" w14:textId="77777777" w:rsidR="00BC121E" w:rsidRPr="0099336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9336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9E9E8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9933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933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9336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9336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99336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9336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C003129" w14:textId="77777777" w:rsidR="00BC121E" w:rsidRPr="0099336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9336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D937E7E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9933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933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9336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9336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99336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E6A9E19" w14:textId="77777777" w:rsidR="00BF69A4" w:rsidRPr="0099336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9336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9336B" w14:paraId="6CA3595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2BBA" w14:textId="77777777" w:rsidR="00BC121E" w:rsidRPr="0099336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A6825" w14:textId="77777777" w:rsidR="00BC121E" w:rsidRPr="0099336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A2AA9" w14:textId="77777777" w:rsidR="00BC121E" w:rsidRPr="0099336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9336B" w14:paraId="061A6EB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7C83B" w14:textId="77777777" w:rsidR="00BC121E" w:rsidRPr="0099336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6710" w14:textId="77777777" w:rsidR="00BC121E" w:rsidRPr="0099336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8C4E" w14:textId="77777777" w:rsidR="00BC121E" w:rsidRPr="0099336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9336B" w14:paraId="42BDBC8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64F47" w14:textId="77777777" w:rsidR="00BC121E" w:rsidRPr="0099336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26BE" w14:textId="77777777" w:rsidR="00BC121E" w:rsidRPr="0099336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1998" w14:textId="77777777" w:rsidR="00BC121E" w:rsidRPr="0099336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3F56401" w14:textId="77777777" w:rsidR="00BC121E" w:rsidRPr="0099336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9336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780A243F" w14:textId="77777777" w:rsidR="00BC121E" w:rsidRPr="0099336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9336B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81D7355" w14:textId="77777777" w:rsidR="00067B62" w:rsidRPr="0099336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9336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9336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9336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CDE53D3" w14:textId="77777777" w:rsidR="00067B62" w:rsidRPr="0099336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9336B" w14:paraId="37047BA7" w14:textId="77777777" w:rsidTr="00620E37">
        <w:tc>
          <w:tcPr>
            <w:tcW w:w="2660" w:type="dxa"/>
            <w:shd w:val="clear" w:color="auto" w:fill="auto"/>
          </w:tcPr>
          <w:p w14:paraId="5842BE96" w14:textId="77777777" w:rsidR="00BC121E" w:rsidRPr="0099336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39660C7" w14:textId="77777777" w:rsidR="00BC121E" w:rsidRPr="0099336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B0B756F" w14:textId="77777777" w:rsidR="00BC121E" w:rsidRPr="0099336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933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933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1A4CD35" w14:textId="77777777" w:rsidR="00BC121E" w:rsidRPr="0099336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A6158B3" w14:textId="77777777" w:rsidR="00BC121E" w:rsidRPr="0099336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949AD3" w14:textId="77777777" w:rsidR="00BC121E" w:rsidRPr="0099336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933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D2706" w:rsidRPr="009933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9933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933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20877D4" w14:textId="77777777" w:rsidR="00106AC7" w:rsidRPr="0099336B" w:rsidRDefault="00106AC7" w:rsidP="00BC121E">
      <w:pPr>
        <w:rPr>
          <w:rFonts w:ascii="Arial Narrow" w:hAnsi="Arial Narrow"/>
        </w:rPr>
      </w:pPr>
    </w:p>
    <w:sectPr w:rsidR="00106AC7" w:rsidRPr="0099336B" w:rsidSect="0031112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8ED8D4" w14:textId="77777777" w:rsidR="00311120" w:rsidRDefault="00311120">
      <w:r>
        <w:separator/>
      </w:r>
    </w:p>
  </w:endnote>
  <w:endnote w:type="continuationSeparator" w:id="0">
    <w:p w14:paraId="200603BF" w14:textId="77777777" w:rsidR="00311120" w:rsidRDefault="0031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D948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78669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ADF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AEF777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A7ABD5C">
        <v:line id="_x0000_s1025" style="position:absolute;left:0;text-align:left;z-index:251657728" from="-3.85pt,8.7pt" to="455.15pt,8.7pt"/>
      </w:pict>
    </w:r>
  </w:p>
  <w:p w14:paraId="2FC639C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1ADEE" w14:textId="77777777" w:rsidR="008D2706" w:rsidRDefault="008D27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9D0E4F" w14:textId="77777777" w:rsidR="00311120" w:rsidRDefault="00311120">
      <w:r>
        <w:separator/>
      </w:r>
    </w:p>
  </w:footnote>
  <w:footnote w:type="continuationSeparator" w:id="0">
    <w:p w14:paraId="65CB7A38" w14:textId="77777777" w:rsidR="00311120" w:rsidRDefault="00311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2BF3D9" w14:textId="77777777" w:rsidR="008D2706" w:rsidRDefault="008D27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D28E7" w14:textId="77777777" w:rsidR="008D2706" w:rsidRDefault="008D27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0FB28" w14:textId="77777777" w:rsidR="008D2706" w:rsidRDefault="008D27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07550066">
    <w:abstractNumId w:val="13"/>
  </w:num>
  <w:num w:numId="2" w16cid:durableId="1645085707">
    <w:abstractNumId w:val="0"/>
  </w:num>
  <w:num w:numId="3" w16cid:durableId="1281693243">
    <w:abstractNumId w:val="11"/>
  </w:num>
  <w:num w:numId="4" w16cid:durableId="378357807">
    <w:abstractNumId w:val="8"/>
  </w:num>
  <w:num w:numId="5" w16cid:durableId="2139296832">
    <w:abstractNumId w:val="7"/>
  </w:num>
  <w:num w:numId="6" w16cid:durableId="70349239">
    <w:abstractNumId w:val="1"/>
  </w:num>
  <w:num w:numId="7" w16cid:durableId="978149152">
    <w:abstractNumId w:val="6"/>
  </w:num>
  <w:num w:numId="8" w16cid:durableId="532962890">
    <w:abstractNumId w:val="3"/>
  </w:num>
  <w:num w:numId="9" w16cid:durableId="386029365">
    <w:abstractNumId w:val="2"/>
  </w:num>
  <w:num w:numId="10" w16cid:durableId="1413814281">
    <w:abstractNumId w:val="5"/>
  </w:num>
  <w:num w:numId="11" w16cid:durableId="1406221067">
    <w:abstractNumId w:val="10"/>
  </w:num>
  <w:num w:numId="12" w16cid:durableId="1412000911">
    <w:abstractNumId w:val="4"/>
  </w:num>
  <w:num w:numId="13" w16cid:durableId="2015958724">
    <w:abstractNumId w:val="9"/>
  </w:num>
  <w:num w:numId="14" w16cid:durableId="2249486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112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1120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2706"/>
    <w:rsid w:val="008D4CAF"/>
    <w:rsid w:val="008E296F"/>
    <w:rsid w:val="008E370F"/>
    <w:rsid w:val="00952336"/>
    <w:rsid w:val="0099336B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73397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7B14B"/>
  <w15:chartTrackingRefBased/>
  <w15:docId w15:val="{1C7DE75A-55E8-49A2-8C17-EF50EC845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238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2024-04-10T13:14:00Z</cp:lastPrinted>
  <dcterms:created xsi:type="dcterms:W3CDTF">2024-04-10T13:14:00Z</dcterms:created>
  <dcterms:modified xsi:type="dcterms:W3CDTF">2024-04-10T13:14:00Z</dcterms:modified>
</cp:coreProperties>
</file>