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CF034" w14:textId="70D0611B" w:rsidR="006676AE" w:rsidRPr="0024058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240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40584" w:rsidRPr="00240584">
        <w:rPr>
          <w:rFonts w:ascii="Arial Narrow" w:hAnsi="Arial Narrow" w:cs="Arial"/>
          <w:bCs/>
          <w:i w:val="0"/>
          <w:sz w:val="22"/>
          <w:szCs w:val="22"/>
        </w:rPr>
        <w:t>6</w:t>
      </w:r>
      <w:r w:rsidR="00B36ABD" w:rsidRPr="002405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EB7E07F" w14:textId="77777777" w:rsidR="005103B9" w:rsidRPr="0024058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5F2C274D" w14:textId="77777777" w:rsidR="006676AE" w:rsidRPr="0024058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240584">
        <w:rPr>
          <w:rFonts w:ascii="Arial Narrow" w:hAnsi="Arial Narrow" w:cs="Arial"/>
        </w:rPr>
        <w:t>Znak sprawy:</w:t>
      </w:r>
      <w:r w:rsidRPr="00240584">
        <w:rPr>
          <w:rFonts w:ascii="Arial Narrow" w:hAnsi="Arial Narrow" w:cs="Arial"/>
          <w:b/>
        </w:rPr>
        <w:t xml:space="preserve"> </w:t>
      </w:r>
      <w:r w:rsidR="00D05D2E" w:rsidRPr="00240584">
        <w:rPr>
          <w:rFonts w:ascii="Arial Narrow" w:hAnsi="Arial Narrow" w:cs="Arial"/>
          <w:b/>
        </w:rPr>
        <w:t>40/2024</w:t>
      </w:r>
    </w:p>
    <w:p w14:paraId="3BEC9388" w14:textId="77777777" w:rsidR="00C4103F" w:rsidRPr="0024058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240584">
        <w:rPr>
          <w:rFonts w:ascii="Arial Narrow" w:hAnsi="Arial Narrow" w:cs="Arial"/>
          <w:b/>
        </w:rPr>
        <w:t xml:space="preserve"> </w:t>
      </w:r>
      <w:r w:rsidR="007118F0" w:rsidRPr="00240584">
        <w:rPr>
          <w:rFonts w:ascii="Arial Narrow" w:hAnsi="Arial Narrow" w:cs="Arial"/>
          <w:b/>
        </w:rPr>
        <w:t>Zamawiający</w:t>
      </w:r>
      <w:r w:rsidR="007936D6" w:rsidRPr="00240584">
        <w:rPr>
          <w:rFonts w:ascii="Arial Narrow" w:hAnsi="Arial Narrow" w:cs="Arial"/>
          <w:b/>
        </w:rPr>
        <w:t>:</w:t>
      </w:r>
    </w:p>
    <w:p w14:paraId="7DE4AB15" w14:textId="77777777" w:rsidR="006676AE" w:rsidRPr="0024058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240584">
        <w:rPr>
          <w:rFonts w:ascii="Arial Narrow" w:hAnsi="Arial Narrow" w:cs="Arial"/>
          <w:sz w:val="22"/>
          <w:szCs w:val="22"/>
        </w:rPr>
        <w:t xml:space="preserve"> </w:t>
      </w:r>
      <w:r w:rsidR="00D05D2E" w:rsidRPr="00240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8844D4C" w14:textId="77777777" w:rsidR="006676AE" w:rsidRPr="0024058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40584">
        <w:rPr>
          <w:rFonts w:ascii="Arial Narrow" w:hAnsi="Arial Narrow" w:cs="Arial"/>
          <w:sz w:val="22"/>
          <w:szCs w:val="22"/>
        </w:rPr>
        <w:t xml:space="preserve"> </w:t>
      </w:r>
      <w:r w:rsidR="00D05D2E" w:rsidRPr="00240584">
        <w:rPr>
          <w:rFonts w:ascii="Arial Narrow" w:hAnsi="Arial Narrow" w:cs="Arial"/>
          <w:sz w:val="22"/>
          <w:szCs w:val="22"/>
        </w:rPr>
        <w:t>ul. Powstańców Warszawy</w:t>
      </w:r>
      <w:r w:rsidRPr="00240584">
        <w:rPr>
          <w:rFonts w:ascii="Arial Narrow" w:hAnsi="Arial Narrow" w:cs="Arial"/>
          <w:sz w:val="22"/>
          <w:szCs w:val="22"/>
        </w:rPr>
        <w:t xml:space="preserve"> </w:t>
      </w:r>
      <w:r w:rsidR="00D05D2E" w:rsidRPr="00240584">
        <w:rPr>
          <w:rFonts w:ascii="Arial Narrow" w:hAnsi="Arial Narrow" w:cs="Arial"/>
          <w:sz w:val="22"/>
          <w:szCs w:val="22"/>
        </w:rPr>
        <w:t>5</w:t>
      </w:r>
      <w:r w:rsidRPr="00240584">
        <w:rPr>
          <w:rFonts w:ascii="Arial Narrow" w:hAnsi="Arial Narrow" w:cs="Arial"/>
          <w:sz w:val="22"/>
          <w:szCs w:val="22"/>
        </w:rPr>
        <w:t xml:space="preserve"> </w:t>
      </w:r>
    </w:p>
    <w:p w14:paraId="16964271" w14:textId="77777777" w:rsidR="00F90CD1" w:rsidRPr="002405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40584">
        <w:rPr>
          <w:rFonts w:ascii="Arial Narrow" w:hAnsi="Arial Narrow" w:cs="Arial"/>
          <w:sz w:val="22"/>
          <w:szCs w:val="22"/>
        </w:rPr>
        <w:t xml:space="preserve"> </w:t>
      </w:r>
      <w:r w:rsidR="00D05D2E" w:rsidRPr="00240584">
        <w:rPr>
          <w:rFonts w:ascii="Arial Narrow" w:hAnsi="Arial Narrow" w:cs="Arial"/>
          <w:sz w:val="22"/>
          <w:szCs w:val="22"/>
        </w:rPr>
        <w:t>85-681</w:t>
      </w:r>
      <w:r w:rsidRPr="00240584">
        <w:rPr>
          <w:rFonts w:ascii="Arial Narrow" w:hAnsi="Arial Narrow" w:cs="Arial"/>
          <w:sz w:val="22"/>
          <w:szCs w:val="22"/>
        </w:rPr>
        <w:t xml:space="preserve"> </w:t>
      </w:r>
      <w:r w:rsidR="00D05D2E" w:rsidRPr="00240584">
        <w:rPr>
          <w:rFonts w:ascii="Arial Narrow" w:hAnsi="Arial Narrow" w:cs="Arial"/>
          <w:sz w:val="22"/>
          <w:szCs w:val="22"/>
        </w:rPr>
        <w:t>Bydgoszcz</w:t>
      </w:r>
    </w:p>
    <w:p w14:paraId="1D7F96C2" w14:textId="77777777" w:rsidR="009169D4" w:rsidRPr="0024058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4058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2C762A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4058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1C641C2" w14:textId="77777777" w:rsidR="00240584" w:rsidRPr="00240584" w:rsidRDefault="0024058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</w:p>
    <w:p w14:paraId="76214449" w14:textId="77777777" w:rsidR="00C4103F" w:rsidRPr="002405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4058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545A29F" w14:textId="77777777" w:rsidR="00C4103F" w:rsidRPr="0024058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240584">
        <w:rPr>
          <w:rFonts w:ascii="Arial Narrow" w:hAnsi="Arial Narrow" w:cs="Arial"/>
          <w:b/>
        </w:rPr>
        <w:t>Wykonawca</w:t>
      </w:r>
      <w:r w:rsidR="007936D6" w:rsidRPr="00240584">
        <w:rPr>
          <w:rFonts w:ascii="Arial Narrow" w:hAnsi="Arial Narrow" w:cs="Arial"/>
          <w:b/>
        </w:rPr>
        <w:t>:</w:t>
      </w:r>
    </w:p>
    <w:p w14:paraId="0B7CA294" w14:textId="77777777" w:rsidR="00757EFB" w:rsidRPr="0024058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24058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240584">
        <w:rPr>
          <w:rFonts w:ascii="Arial Narrow" w:hAnsi="Arial Narrow" w:cs="Arial"/>
          <w:sz w:val="20"/>
          <w:szCs w:val="20"/>
        </w:rPr>
        <w:t>…………………………</w:t>
      </w:r>
      <w:r w:rsidRPr="00240584">
        <w:rPr>
          <w:rFonts w:ascii="Arial Narrow" w:hAnsi="Arial Narrow" w:cs="Arial"/>
          <w:sz w:val="20"/>
          <w:szCs w:val="20"/>
        </w:rPr>
        <w:t>…</w:t>
      </w:r>
    </w:p>
    <w:p w14:paraId="4775C222" w14:textId="77777777" w:rsidR="007118F0" w:rsidRPr="0024058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24058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24058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24058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24058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240584">
        <w:rPr>
          <w:rFonts w:ascii="Arial Narrow" w:hAnsi="Arial Narrow" w:cs="Arial"/>
          <w:i/>
          <w:sz w:val="14"/>
          <w:szCs w:val="14"/>
        </w:rPr>
        <w:t>KRS/CEiDG)</w:t>
      </w:r>
    </w:p>
    <w:p w14:paraId="0BA57F4D" w14:textId="77777777" w:rsidR="00C4103F" w:rsidRPr="0024058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240584">
        <w:rPr>
          <w:rFonts w:ascii="Arial Narrow" w:hAnsi="Arial Narrow" w:cs="Arial"/>
          <w:u w:val="single"/>
        </w:rPr>
        <w:t>reprezentowany przez:</w:t>
      </w:r>
    </w:p>
    <w:p w14:paraId="6711647E" w14:textId="77777777" w:rsidR="00757EFB" w:rsidRPr="0024058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24058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240584">
        <w:rPr>
          <w:rFonts w:ascii="Arial Narrow" w:hAnsi="Arial Narrow" w:cs="Arial"/>
          <w:sz w:val="20"/>
          <w:szCs w:val="20"/>
        </w:rPr>
        <w:t>……</w:t>
      </w:r>
      <w:r w:rsidRPr="00240584">
        <w:rPr>
          <w:rFonts w:ascii="Arial Narrow" w:hAnsi="Arial Narrow" w:cs="Arial"/>
          <w:sz w:val="20"/>
          <w:szCs w:val="20"/>
        </w:rPr>
        <w:t>…</w:t>
      </w:r>
    </w:p>
    <w:p w14:paraId="21492678" w14:textId="77777777" w:rsidR="00484F88" w:rsidRPr="0024058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24058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24058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24058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24058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240584">
        <w:rPr>
          <w:rFonts w:ascii="Arial Narrow" w:hAnsi="Arial Narrow" w:cs="Arial"/>
          <w:i/>
          <w:sz w:val="14"/>
          <w:szCs w:val="14"/>
        </w:rPr>
        <w:t>reprezentacji</w:t>
      </w:r>
      <w:r w:rsidRPr="0024058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5D2E" w:rsidRPr="00240584" w14:paraId="286185FC" w14:textId="77777777" w:rsidTr="008E2DAC">
        <w:tc>
          <w:tcPr>
            <w:tcW w:w="9104" w:type="dxa"/>
            <w:shd w:val="clear" w:color="auto" w:fill="D9D9D9"/>
          </w:tcPr>
          <w:p w14:paraId="0E558444" w14:textId="77777777" w:rsidR="00D05D2E" w:rsidRPr="00240584" w:rsidRDefault="00D05D2E" w:rsidP="008E2DA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40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1BFE0CD" w14:textId="77777777" w:rsidR="00D05D2E" w:rsidRPr="00240584" w:rsidRDefault="00D05D2E" w:rsidP="008E2DAC">
            <w:pPr>
              <w:jc w:val="both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240584">
              <w:rPr>
                <w:rFonts w:ascii="Arial Narrow" w:hAnsi="Arial Narrow" w:cs="Arial"/>
              </w:rPr>
              <w:t>(</w:t>
            </w:r>
            <w:proofErr w:type="spellStart"/>
            <w:r w:rsidRPr="00240584">
              <w:rPr>
                <w:rFonts w:ascii="Arial Narrow" w:hAnsi="Arial Narrow" w:cs="Arial"/>
              </w:rPr>
              <w:t>t.j</w:t>
            </w:r>
            <w:proofErr w:type="spellEnd"/>
            <w:r w:rsidRPr="00240584">
              <w:rPr>
                <w:rFonts w:ascii="Arial Narrow" w:hAnsi="Arial Narrow" w:cs="Arial"/>
              </w:rPr>
              <w:t>. Dz. U. z 2023r. poz. 1605)</w:t>
            </w:r>
            <w:r w:rsidRPr="00240584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240584">
              <w:rPr>
                <w:rFonts w:ascii="Arial Narrow" w:hAnsi="Arial Narrow" w:cs="Arial"/>
              </w:rPr>
              <w:t>Pzp</w:t>
            </w:r>
            <w:proofErr w:type="spellEnd"/>
            <w:r w:rsidRPr="00240584">
              <w:rPr>
                <w:rFonts w:ascii="Arial Narrow" w:hAnsi="Arial Narrow" w:cs="Arial"/>
              </w:rPr>
              <w:t>), dotyczące przesłanek wykluczenia z:</w:t>
            </w:r>
          </w:p>
          <w:p w14:paraId="391FBF83" w14:textId="77777777" w:rsidR="00D05D2E" w:rsidRPr="00240584" w:rsidRDefault="00D05D2E" w:rsidP="008E2DA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4058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202D06C" w14:textId="77777777" w:rsidR="00D05D2E" w:rsidRPr="00240584" w:rsidRDefault="00D05D2E" w:rsidP="008E2DAC">
            <w:pPr>
              <w:jc w:val="center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</w:rPr>
              <w:t>oraz</w:t>
            </w:r>
          </w:p>
          <w:p w14:paraId="110282D3" w14:textId="77777777" w:rsidR="00D05D2E" w:rsidRPr="00240584" w:rsidRDefault="00D05D2E" w:rsidP="008E2DA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4058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40584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240584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405DEA44" w14:textId="77777777" w:rsidR="00E50194" w:rsidRPr="00240584" w:rsidRDefault="00D05D2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 </w:t>
      </w:r>
      <w:r w:rsidR="001F027E" w:rsidRPr="00240584">
        <w:rPr>
          <w:rFonts w:ascii="Arial Narrow" w:hAnsi="Arial Narrow" w:cs="Arial"/>
        </w:rPr>
        <w:t>Na potrzeby postę</w:t>
      </w:r>
      <w:r w:rsidR="008D0487" w:rsidRPr="00240584">
        <w:rPr>
          <w:rFonts w:ascii="Arial Narrow" w:hAnsi="Arial Narrow" w:cs="Arial"/>
        </w:rPr>
        <w:t xml:space="preserve">powania o udzielenie </w:t>
      </w:r>
      <w:r w:rsidR="007936D6" w:rsidRPr="00240584">
        <w:rPr>
          <w:rFonts w:ascii="Arial Narrow" w:hAnsi="Arial Narrow" w:cs="Arial"/>
        </w:rPr>
        <w:t>zamówienia publicznego</w:t>
      </w:r>
      <w:r w:rsidR="00E50194" w:rsidRPr="00240584">
        <w:rPr>
          <w:rFonts w:ascii="Arial Narrow" w:hAnsi="Arial Narrow" w:cs="Arial"/>
        </w:rPr>
        <w:t xml:space="preserve"> pn.:</w:t>
      </w:r>
    </w:p>
    <w:p w14:paraId="6DF104BF" w14:textId="77777777" w:rsidR="00E50194" w:rsidRPr="00240584" w:rsidRDefault="00D05D2E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240584">
        <w:rPr>
          <w:rFonts w:ascii="Arial Narrow" w:hAnsi="Arial Narrow" w:cs="Arial"/>
          <w:b/>
        </w:rPr>
        <w:t>Dostawy sukcesywne sprzętu jednorazowego użytku dla Oddziału Gastrologii i Oddziału Pulmonologii oraz dzierżawa 2 polisomnografów i 4 aparatów CPAP na okres 12 miesięcy</w:t>
      </w:r>
    </w:p>
    <w:p w14:paraId="52500F9E" w14:textId="77777777" w:rsidR="00F90CD1" w:rsidRPr="0024058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prowadzonego przez </w:t>
      </w:r>
      <w:r w:rsidR="00D05D2E" w:rsidRPr="0024058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240584">
        <w:rPr>
          <w:rFonts w:ascii="Arial Narrow" w:hAnsi="Arial Narrow" w:cs="Arial"/>
          <w:b/>
        </w:rPr>
        <w:t>,</w:t>
      </w:r>
      <w:r w:rsidR="002B2AD9" w:rsidRPr="00240584">
        <w:rPr>
          <w:rFonts w:ascii="Arial Narrow" w:hAnsi="Arial Narrow" w:cs="Arial"/>
        </w:rPr>
        <w:t xml:space="preserve"> </w:t>
      </w:r>
      <w:r w:rsidR="00E65685" w:rsidRPr="00240584">
        <w:rPr>
          <w:rFonts w:ascii="Arial Narrow" w:hAnsi="Arial Narrow" w:cs="Arial"/>
        </w:rPr>
        <w:t>oświa</w:t>
      </w:r>
      <w:r w:rsidR="00825A09" w:rsidRPr="00240584">
        <w:rPr>
          <w:rFonts w:ascii="Arial Narrow" w:hAnsi="Arial Narrow" w:cs="Arial"/>
        </w:rPr>
        <w:t>dczam</w:t>
      </w:r>
      <w:r w:rsidR="00E65685" w:rsidRPr="00240584">
        <w:rPr>
          <w:rFonts w:ascii="Arial Narrow" w:hAnsi="Arial Narrow" w:cs="Arial"/>
        </w:rPr>
        <w:t>,</w:t>
      </w:r>
      <w:r w:rsidR="002B2AD9" w:rsidRPr="0024058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40584" w14:paraId="51453CF8" w14:textId="77777777" w:rsidTr="00650D6C">
        <w:tc>
          <w:tcPr>
            <w:tcW w:w="9104" w:type="dxa"/>
            <w:shd w:val="clear" w:color="auto" w:fill="D9D9D9"/>
          </w:tcPr>
          <w:p w14:paraId="64740088" w14:textId="77777777" w:rsidR="00E50194" w:rsidRPr="0024058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24058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840CE95" w14:textId="77777777" w:rsidR="0032618A" w:rsidRPr="0024058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40584">
        <w:rPr>
          <w:rFonts w:ascii="Arial Narrow" w:hAnsi="Arial Narrow" w:cs="Arial"/>
          <w:i/>
          <w:iCs/>
        </w:rPr>
        <w:t>dalej: rozporządzenie 833/2014</w:t>
      </w:r>
      <w:r w:rsidRPr="00240584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240584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240584">
        <w:rPr>
          <w:rFonts w:ascii="Arial Narrow" w:hAnsi="Arial Narrow" w:cs="Arial"/>
          <w:i/>
          <w:iCs/>
        </w:rPr>
        <w:t>dalej: rozporządzenie 2022/576</w:t>
      </w:r>
      <w:r w:rsidR="0032618A" w:rsidRPr="00240584">
        <w:rPr>
          <w:rFonts w:ascii="Arial Narrow" w:hAnsi="Arial Narrow" w:cs="Arial"/>
          <w:i/>
          <w:iCs/>
        </w:rPr>
        <w:t xml:space="preserve"> </w:t>
      </w:r>
      <w:r w:rsidR="0032618A" w:rsidRPr="0024058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240584">
        <w:rPr>
          <w:rFonts w:ascii="Arial Narrow" w:hAnsi="Arial Narrow" w:cs="Arial"/>
        </w:rPr>
        <w:t>.</w:t>
      </w:r>
    </w:p>
    <w:p w14:paraId="194217D4" w14:textId="77777777" w:rsidR="0011306C" w:rsidRPr="0024058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24058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240584">
        <w:rPr>
          <w:rFonts w:ascii="Arial Narrow" w:hAnsi="Arial Narrow" w:cs="Arial"/>
        </w:rPr>
        <w:t xml:space="preserve"> (</w:t>
      </w:r>
      <w:r w:rsidR="00486223" w:rsidRPr="00240584">
        <w:rPr>
          <w:rFonts w:ascii="Arial Narrow" w:hAnsi="Arial Narrow" w:cs="Arial"/>
        </w:rPr>
        <w:t>t.j. Dz.U. z 2023r. poz. 1497</w:t>
      </w:r>
      <w:r w:rsidRPr="00240584">
        <w:rPr>
          <w:rFonts w:ascii="Arial Narrow" w:hAnsi="Arial Narrow" w:cs="Arial"/>
        </w:rPr>
        <w:t>)</w:t>
      </w:r>
      <w:r w:rsidR="0032618A" w:rsidRPr="00240584">
        <w:rPr>
          <w:rFonts w:ascii="Arial Narrow" w:hAnsi="Arial Narrow" w:cs="Arial"/>
        </w:rPr>
        <w:t xml:space="preserve"> </w:t>
      </w:r>
      <w:r w:rsidR="0011306C" w:rsidRPr="00240584">
        <w:rPr>
          <w:rStyle w:val="Odwoanieprzypisudolnego"/>
          <w:rFonts w:ascii="Arial Narrow" w:hAnsi="Arial Narrow" w:cs="Arial"/>
        </w:rPr>
        <w:footnoteReference w:id="2"/>
      </w:r>
      <w:r w:rsidRPr="0024058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40584" w14:paraId="5C835F9E" w14:textId="77777777" w:rsidTr="00CD4DD1">
        <w:tc>
          <w:tcPr>
            <w:tcW w:w="9104" w:type="dxa"/>
            <w:shd w:val="clear" w:color="auto" w:fill="D9D9D9"/>
          </w:tcPr>
          <w:p w14:paraId="1798D07F" w14:textId="77777777" w:rsidR="0011306C" w:rsidRPr="0024058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6F8152E" w14:textId="77777777" w:rsidR="00103D09" w:rsidRPr="0024058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5144F3" w14:textId="77777777" w:rsidR="00D2702A" w:rsidRPr="0024058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0584" w14:paraId="32CE096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03CE" w14:textId="77777777" w:rsidR="00D2702A" w:rsidRPr="0024058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24058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D465" w14:textId="77777777" w:rsidR="00D2702A" w:rsidRPr="0024058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05D2E" w:rsidRPr="00240584" w14:paraId="720929DE" w14:textId="77777777" w:rsidTr="008E2D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63D2" w14:textId="77777777" w:rsidR="00D05D2E" w:rsidRPr="00240584" w:rsidRDefault="00D05D2E" w:rsidP="008E2DA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2EC1" w14:textId="77777777" w:rsidR="00D05D2E" w:rsidRPr="00240584" w:rsidRDefault="00D05D2E" w:rsidP="008E2DA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24058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9E2762F" w14:textId="77777777" w:rsidR="00D05D2E" w:rsidRPr="00240584" w:rsidRDefault="00D05D2E" w:rsidP="008E2DA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240584">
              <w:rPr>
                <w:rFonts w:ascii="Arial Narrow" w:hAnsi="Arial Narrow" w:cs="Arial"/>
              </w:rPr>
              <w:t>dotyczące  zdolności</w:t>
            </w:r>
            <w:proofErr w:type="gramEnd"/>
            <w:r w:rsidRPr="00240584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1FDCBB46" w14:textId="77777777" w:rsidR="00D05D2E" w:rsidRPr="00240584" w:rsidRDefault="00D05D2E" w:rsidP="008E2DA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240584">
              <w:rPr>
                <w:rFonts w:ascii="Arial Narrow" w:hAnsi="Arial Narrow" w:cs="Arial"/>
              </w:rPr>
              <w:t>ppkt</w:t>
            </w:r>
            <w:proofErr w:type="spellEnd"/>
            <w:r w:rsidRPr="00240584">
              <w:rPr>
                <w:rFonts w:ascii="Arial Narrow" w:hAnsi="Arial Narrow" w:cs="Arial"/>
              </w:rPr>
              <w:t>. 1</w:t>
            </w:r>
          </w:p>
        </w:tc>
      </w:tr>
    </w:tbl>
    <w:p w14:paraId="649827C0" w14:textId="77777777" w:rsidR="00122954" w:rsidRPr="00240584" w:rsidRDefault="00D05D2E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 </w:t>
      </w:r>
      <w:r w:rsidR="00122954" w:rsidRPr="00240584">
        <w:rPr>
          <w:rFonts w:ascii="Arial Narrow" w:hAnsi="Arial Narrow" w:cs="Arial"/>
        </w:rPr>
        <w:t>polegam na zdolnościach lub sytuacji następującego podmiotu udostępniającego zasoby:</w:t>
      </w:r>
    </w:p>
    <w:p w14:paraId="3C39E590" w14:textId="77777777" w:rsidR="00721D87" w:rsidRPr="0024058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……………</w:t>
      </w:r>
      <w:r w:rsidR="00721D87" w:rsidRPr="0024058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428A5F9" w14:textId="77777777" w:rsidR="00721D87" w:rsidRPr="0024058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240584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24058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24058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6740111" w14:textId="77777777" w:rsidR="00721D87" w:rsidRPr="0024058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w następującym zakresie: </w:t>
      </w:r>
    </w:p>
    <w:p w14:paraId="5B59F18B" w14:textId="77777777" w:rsidR="00E21BB4" w:rsidRPr="0024058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……………</w:t>
      </w:r>
      <w:r w:rsidR="00721D87" w:rsidRPr="00240584">
        <w:rPr>
          <w:rFonts w:ascii="Arial Narrow" w:hAnsi="Arial Narrow" w:cs="Arial"/>
        </w:rPr>
        <w:t>………………………………………………………….</w:t>
      </w:r>
      <w:r w:rsidRPr="00240584">
        <w:rPr>
          <w:rFonts w:ascii="Arial Narrow" w:hAnsi="Arial Narrow" w:cs="Arial"/>
        </w:rPr>
        <w:t>………………………….</w:t>
      </w:r>
    </w:p>
    <w:p w14:paraId="249451D1" w14:textId="77777777" w:rsidR="00E21BB4" w:rsidRPr="0024058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24058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24058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24058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9137D1D" w14:textId="77777777" w:rsidR="00334A77" w:rsidRPr="0024058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40584" w14:paraId="28BD911D" w14:textId="77777777" w:rsidTr="0061040C">
        <w:tc>
          <w:tcPr>
            <w:tcW w:w="9104" w:type="dxa"/>
            <w:shd w:val="clear" w:color="auto" w:fill="D9D9D9"/>
          </w:tcPr>
          <w:p w14:paraId="2BB3B899" w14:textId="77777777" w:rsidR="00334A77" w:rsidRPr="0024058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0B74BC9C" w14:textId="77777777" w:rsidR="00334A77" w:rsidRPr="0024058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874738F" w14:textId="77777777" w:rsidR="004175AB" w:rsidRPr="0024058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4681E1FB" w14:textId="77777777" w:rsidR="004175AB" w:rsidRPr="0024058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FC73A63" w14:textId="77777777" w:rsidR="004175AB" w:rsidRPr="0024058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24058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917F0DD" w14:textId="77777777" w:rsidR="00334A77" w:rsidRPr="0024058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240584">
        <w:rPr>
          <w:rFonts w:ascii="Arial Narrow" w:hAnsi="Arial Narrow" w:cs="Arial"/>
        </w:rPr>
        <w:t>w  art.</w:t>
      </w:r>
      <w:proofErr w:type="gramEnd"/>
      <w:r w:rsidRPr="00240584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40584" w14:paraId="370170D3" w14:textId="77777777" w:rsidTr="0061040C">
        <w:tc>
          <w:tcPr>
            <w:tcW w:w="9104" w:type="dxa"/>
            <w:shd w:val="clear" w:color="auto" w:fill="D9D9D9"/>
          </w:tcPr>
          <w:p w14:paraId="467FFC5E" w14:textId="77777777" w:rsidR="00C37715" w:rsidRPr="0024058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D521DDA" w14:textId="77777777" w:rsidR="00334A77" w:rsidRPr="0024058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24058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4058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2500DCF" w14:textId="77777777" w:rsidR="0044648E" w:rsidRPr="0024058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240584">
        <w:rPr>
          <w:rFonts w:ascii="Arial Narrow" w:hAnsi="Arial Narrow" w:cs="Arial"/>
        </w:rPr>
        <w:t>:</w:t>
      </w:r>
    </w:p>
    <w:p w14:paraId="342EA155" w14:textId="77777777" w:rsidR="0044648E" w:rsidRPr="0024058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BEFF944" w14:textId="77777777" w:rsidR="0044648E" w:rsidRPr="0024058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24058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03A992B" w14:textId="77777777" w:rsidR="00C62F57" w:rsidRPr="0024058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240584">
        <w:rPr>
          <w:rFonts w:ascii="Arial Narrow" w:hAnsi="Arial Narrow" w:cs="Arial"/>
        </w:rPr>
        <w:t>w  art.</w:t>
      </w:r>
      <w:proofErr w:type="gramEnd"/>
      <w:r w:rsidRPr="00240584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24058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40584" w14:paraId="25B5A67D" w14:textId="77777777" w:rsidTr="00CD4DD1">
        <w:tc>
          <w:tcPr>
            <w:tcW w:w="9104" w:type="dxa"/>
            <w:shd w:val="clear" w:color="auto" w:fill="D9D9D9"/>
          </w:tcPr>
          <w:p w14:paraId="2312DD04" w14:textId="77777777" w:rsidR="00BE6F04" w:rsidRPr="0024058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4C0E08D" w14:textId="77777777" w:rsidR="00FE4E2B" w:rsidRPr="0024058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4058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40584" w14:paraId="03E65610" w14:textId="77777777" w:rsidTr="00847232">
        <w:tc>
          <w:tcPr>
            <w:tcW w:w="9104" w:type="dxa"/>
            <w:shd w:val="clear" w:color="auto" w:fill="D9D9D9"/>
          </w:tcPr>
          <w:p w14:paraId="36736494" w14:textId="77777777" w:rsidR="00E426EB" w:rsidRPr="0024058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24058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680648D" w14:textId="77777777" w:rsidR="00E426EB" w:rsidRPr="0024058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69E4CA9" w14:textId="77777777" w:rsidR="00E426EB" w:rsidRPr="0024058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1EFEEA0" w14:textId="77777777" w:rsidR="00E426EB" w:rsidRPr="0024058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CA23415" w14:textId="77777777" w:rsidR="00E426EB" w:rsidRPr="0024058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24058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5B5002A" w14:textId="77777777" w:rsidR="00E426EB" w:rsidRPr="0024058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40584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1BD432BC" w14:textId="77777777" w:rsidR="00E426EB" w:rsidRPr="0024058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24058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6AB2A38" w14:textId="77777777" w:rsidR="0012157F" w:rsidRPr="0024058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F7F6A9A" w14:textId="77777777" w:rsidR="008C60E1" w:rsidRPr="0024058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62981FE" w14:textId="77777777" w:rsidR="00524951" w:rsidRPr="0024058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240584">
        <w:rPr>
          <w:rFonts w:ascii="Arial Narrow" w:hAnsi="Arial Narrow" w:cs="Arial"/>
          <w:sz w:val="18"/>
          <w:szCs w:val="18"/>
        </w:rPr>
        <w:tab/>
      </w:r>
      <w:r w:rsidRPr="00240584">
        <w:rPr>
          <w:rFonts w:ascii="Arial Narrow" w:hAnsi="Arial Narrow" w:cs="Arial"/>
          <w:sz w:val="18"/>
          <w:szCs w:val="18"/>
        </w:rPr>
        <w:tab/>
      </w:r>
      <w:r w:rsidRPr="00240584">
        <w:rPr>
          <w:rFonts w:ascii="Arial Narrow" w:hAnsi="Arial Narrow" w:cs="Arial"/>
          <w:sz w:val="18"/>
          <w:szCs w:val="18"/>
        </w:rPr>
        <w:tab/>
      </w:r>
      <w:r w:rsidRPr="00240584">
        <w:rPr>
          <w:rFonts w:ascii="Arial Narrow" w:hAnsi="Arial Narrow" w:cs="Arial"/>
          <w:sz w:val="18"/>
          <w:szCs w:val="18"/>
        </w:rPr>
        <w:tab/>
      </w:r>
      <w:r w:rsidRPr="00240584">
        <w:rPr>
          <w:rFonts w:ascii="Arial Narrow" w:hAnsi="Arial Narrow" w:cs="Arial"/>
          <w:sz w:val="18"/>
          <w:szCs w:val="18"/>
        </w:rPr>
        <w:tab/>
      </w:r>
      <w:r w:rsidRPr="00240584">
        <w:rPr>
          <w:rFonts w:ascii="Arial Narrow" w:hAnsi="Arial Narrow" w:cs="Arial"/>
          <w:sz w:val="18"/>
          <w:szCs w:val="18"/>
        </w:rPr>
        <w:tab/>
      </w:r>
      <w:r w:rsidRPr="00240584">
        <w:rPr>
          <w:rFonts w:ascii="Arial Narrow" w:hAnsi="Arial Narrow" w:cs="Arial"/>
          <w:sz w:val="18"/>
          <w:szCs w:val="18"/>
        </w:rPr>
        <w:tab/>
      </w:r>
    </w:p>
    <w:p w14:paraId="716CC443" w14:textId="77777777" w:rsidR="00524951" w:rsidRPr="0024058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4B23A1E" w14:textId="77777777" w:rsidR="00FE4E2B" w:rsidRPr="0024058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24058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24058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46C93CC" w14:textId="77777777" w:rsidR="00484F88" w:rsidRPr="0024058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4058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24058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240584" w:rsidSect="002405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2A9CD" w14:textId="77777777" w:rsidR="00C00AD2" w:rsidRDefault="00C00AD2" w:rsidP="0038231F">
      <w:pPr>
        <w:spacing w:after="0" w:line="240" w:lineRule="auto"/>
      </w:pPr>
      <w:r>
        <w:separator/>
      </w:r>
    </w:p>
  </w:endnote>
  <w:endnote w:type="continuationSeparator" w:id="0">
    <w:p w14:paraId="52ABF66C" w14:textId="77777777" w:rsidR="00C00AD2" w:rsidRDefault="00C00A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4DA79" w14:textId="77777777" w:rsidR="00D05D2E" w:rsidRDefault="00D05D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19D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1043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1A924" w14:textId="77777777" w:rsidR="00D05D2E" w:rsidRDefault="00D05D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20547" w14:textId="77777777" w:rsidR="00C00AD2" w:rsidRDefault="00C00AD2" w:rsidP="0038231F">
      <w:pPr>
        <w:spacing w:after="0" w:line="240" w:lineRule="auto"/>
      </w:pPr>
      <w:r>
        <w:separator/>
      </w:r>
    </w:p>
  </w:footnote>
  <w:footnote w:type="continuationSeparator" w:id="0">
    <w:p w14:paraId="15141FBA" w14:textId="77777777" w:rsidR="00C00AD2" w:rsidRDefault="00C00AD2" w:rsidP="0038231F">
      <w:pPr>
        <w:spacing w:after="0" w:line="240" w:lineRule="auto"/>
      </w:pPr>
      <w:r>
        <w:continuationSeparator/>
      </w:r>
    </w:p>
  </w:footnote>
  <w:footnote w:id="1">
    <w:p w14:paraId="6CBF490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625F5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5F0BB4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F4CE2B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3A16E1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308BDB9" w14:textId="77777777" w:rsidR="0032618A" w:rsidRDefault="0032618A" w:rsidP="0032618A">
      <w:pPr>
        <w:pStyle w:val="Tekstprzypisudolnego"/>
      </w:pPr>
    </w:p>
  </w:footnote>
  <w:footnote w:id="2">
    <w:p w14:paraId="51632E8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4FE01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8519F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42635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DA7CB" w14:textId="77777777" w:rsidR="00D05D2E" w:rsidRDefault="00D05D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2FEC0" w14:textId="77777777" w:rsidR="00D05D2E" w:rsidRDefault="00D05D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AFF02" w14:textId="77777777" w:rsidR="00D05D2E" w:rsidRDefault="00D05D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114217">
    <w:abstractNumId w:val="11"/>
  </w:num>
  <w:num w:numId="2" w16cid:durableId="163863129">
    <w:abstractNumId w:val="0"/>
  </w:num>
  <w:num w:numId="3" w16cid:durableId="1398088562">
    <w:abstractNumId w:val="10"/>
  </w:num>
  <w:num w:numId="4" w16cid:durableId="233442437">
    <w:abstractNumId w:val="13"/>
  </w:num>
  <w:num w:numId="5" w16cid:durableId="1855419097">
    <w:abstractNumId w:val="12"/>
  </w:num>
  <w:num w:numId="6" w16cid:durableId="1286233680">
    <w:abstractNumId w:val="9"/>
  </w:num>
  <w:num w:numId="7" w16cid:durableId="2135949450">
    <w:abstractNumId w:val="1"/>
  </w:num>
  <w:num w:numId="8" w16cid:durableId="1727486263">
    <w:abstractNumId w:val="6"/>
  </w:num>
  <w:num w:numId="9" w16cid:durableId="1496460613">
    <w:abstractNumId w:val="4"/>
  </w:num>
  <w:num w:numId="10" w16cid:durableId="1680237270">
    <w:abstractNumId w:val="7"/>
  </w:num>
  <w:num w:numId="11" w16cid:durableId="2050837294">
    <w:abstractNumId w:val="5"/>
  </w:num>
  <w:num w:numId="12" w16cid:durableId="1871142589">
    <w:abstractNumId w:val="8"/>
  </w:num>
  <w:num w:numId="13" w16cid:durableId="1053820012">
    <w:abstractNumId w:val="3"/>
  </w:num>
  <w:num w:numId="14" w16cid:durableId="1347172888">
    <w:abstractNumId w:val="2"/>
  </w:num>
  <w:num w:numId="15" w16cid:durableId="17138439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A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0584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AD2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5D2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BF7F9"/>
  <w15:docId w15:val="{C71AFF1D-6492-42D1-9E03-53E9A2FDE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2024-04-10T13:02:00Z</cp:lastPrinted>
  <dcterms:created xsi:type="dcterms:W3CDTF">2024-04-10T13:01:00Z</dcterms:created>
  <dcterms:modified xsi:type="dcterms:W3CDTF">2024-04-10T13:02:00Z</dcterms:modified>
</cp:coreProperties>
</file>