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E5758" w14:textId="77777777" w:rsidR="003E6519" w:rsidRPr="00F655AB" w:rsidRDefault="00086C42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655AB">
        <w:rPr>
          <w:rFonts w:ascii="Arial Narrow" w:hAnsi="Arial Narrow" w:cs="Arial"/>
          <w:sz w:val="22"/>
          <w:szCs w:val="22"/>
        </w:rPr>
        <w:t>Bydgoszcz</w:t>
      </w:r>
      <w:r w:rsidR="003E6519" w:rsidRPr="00F655AB">
        <w:rPr>
          <w:rFonts w:ascii="Arial Narrow" w:hAnsi="Arial Narrow" w:cs="Arial"/>
          <w:sz w:val="22"/>
          <w:szCs w:val="22"/>
        </w:rPr>
        <w:t xml:space="preserve"> dnia: </w:t>
      </w:r>
      <w:r w:rsidRPr="00F655AB">
        <w:rPr>
          <w:rFonts w:ascii="Arial Narrow" w:hAnsi="Arial Narrow" w:cs="Arial"/>
          <w:sz w:val="22"/>
          <w:szCs w:val="22"/>
        </w:rPr>
        <w:t>2024-04-12</w:t>
      </w:r>
    </w:p>
    <w:p w14:paraId="30D9BF2F" w14:textId="77777777" w:rsidR="003E6519" w:rsidRPr="00F655AB" w:rsidRDefault="00086C42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655A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C883D6D" w14:textId="77777777" w:rsidR="003E6519" w:rsidRPr="00F655AB" w:rsidRDefault="00086C42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655AB">
        <w:rPr>
          <w:rFonts w:ascii="Arial Narrow" w:hAnsi="Arial Narrow" w:cs="Arial"/>
          <w:sz w:val="22"/>
          <w:szCs w:val="22"/>
        </w:rPr>
        <w:t>Powstańców Warszawy</w:t>
      </w:r>
      <w:r w:rsidR="003E6519" w:rsidRPr="00F655AB">
        <w:rPr>
          <w:rFonts w:ascii="Arial Narrow" w:hAnsi="Arial Narrow" w:cs="Arial"/>
          <w:sz w:val="22"/>
          <w:szCs w:val="22"/>
        </w:rPr>
        <w:t xml:space="preserve"> </w:t>
      </w:r>
      <w:r w:rsidRPr="00F655AB">
        <w:rPr>
          <w:rFonts w:ascii="Arial Narrow" w:hAnsi="Arial Narrow" w:cs="Arial"/>
          <w:sz w:val="22"/>
          <w:szCs w:val="22"/>
        </w:rPr>
        <w:t>5</w:t>
      </w:r>
    </w:p>
    <w:p w14:paraId="01A93FCA" w14:textId="77777777" w:rsidR="003E6519" w:rsidRPr="00F655AB" w:rsidRDefault="00086C42" w:rsidP="003E6519">
      <w:pPr>
        <w:rPr>
          <w:rFonts w:ascii="Arial Narrow" w:hAnsi="Arial Narrow" w:cs="Arial"/>
          <w:sz w:val="22"/>
          <w:szCs w:val="22"/>
        </w:rPr>
      </w:pPr>
      <w:r w:rsidRPr="00F655AB">
        <w:rPr>
          <w:rFonts w:ascii="Arial Narrow" w:hAnsi="Arial Narrow" w:cs="Arial"/>
          <w:sz w:val="22"/>
          <w:szCs w:val="22"/>
        </w:rPr>
        <w:t>85-681</w:t>
      </w:r>
      <w:r w:rsidR="003E6519" w:rsidRPr="00F655AB">
        <w:rPr>
          <w:rFonts w:ascii="Arial Narrow" w:hAnsi="Arial Narrow" w:cs="Arial"/>
          <w:sz w:val="22"/>
          <w:szCs w:val="22"/>
        </w:rPr>
        <w:t xml:space="preserve"> </w:t>
      </w:r>
      <w:r w:rsidRPr="00F655AB">
        <w:rPr>
          <w:rFonts w:ascii="Arial Narrow" w:hAnsi="Arial Narrow" w:cs="Arial"/>
          <w:sz w:val="22"/>
          <w:szCs w:val="22"/>
        </w:rPr>
        <w:t>Bydgoszcz</w:t>
      </w:r>
    </w:p>
    <w:p w14:paraId="5500DCE8" w14:textId="77777777" w:rsidR="003E6519" w:rsidRPr="00F655AB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F655A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D2796C9" w14:textId="77777777" w:rsidR="003E6519" w:rsidRPr="00F655AB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F655A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655AB" w14:paraId="2CDE61B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D06E8B" w14:textId="77777777" w:rsidR="003E6519" w:rsidRPr="00F655A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655AB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12D95F2" w14:textId="77777777" w:rsidR="003E6519" w:rsidRPr="00F655A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655AB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A58A763" w14:textId="77777777" w:rsidR="003E6519" w:rsidRPr="00F655A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655A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61A7A59" w14:textId="77777777" w:rsidR="003E6519" w:rsidRPr="00F655A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655A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655A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655A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655AB" w14:paraId="57EBD6FD" w14:textId="77777777" w:rsidTr="001A0FA2">
        <w:tc>
          <w:tcPr>
            <w:tcW w:w="2269" w:type="dxa"/>
            <w:shd w:val="clear" w:color="auto" w:fill="auto"/>
          </w:tcPr>
          <w:p w14:paraId="20D48C10" w14:textId="77777777" w:rsidR="003E6519" w:rsidRPr="00F655A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0E1297" w14:textId="77777777" w:rsidR="003E6519" w:rsidRPr="00F655AB" w:rsidRDefault="00086C4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  <w:r w:rsidR="003E6519" w:rsidRPr="00F655A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86C42" w:rsidRPr="00F655AB" w14:paraId="4C534764" w14:textId="77777777" w:rsidTr="00AA5221">
        <w:tc>
          <w:tcPr>
            <w:tcW w:w="2269" w:type="dxa"/>
            <w:shd w:val="clear" w:color="auto" w:fill="auto"/>
          </w:tcPr>
          <w:p w14:paraId="0DA3813A" w14:textId="77777777" w:rsidR="00086C42" w:rsidRPr="00F655AB" w:rsidRDefault="00086C42" w:rsidP="00AA52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A15554" w14:textId="77777777" w:rsidR="00086C42" w:rsidRPr="00F655AB" w:rsidRDefault="00086C42" w:rsidP="00AA52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b/>
                <w:sz w:val="22"/>
                <w:szCs w:val="22"/>
              </w:rPr>
              <w:t>37/2024</w:t>
            </w:r>
          </w:p>
        </w:tc>
      </w:tr>
    </w:tbl>
    <w:p w14:paraId="31E692EF" w14:textId="77777777" w:rsidR="00890B92" w:rsidRPr="00F655A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655A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655AB">
        <w:rPr>
          <w:rFonts w:ascii="Arial Narrow" w:hAnsi="Arial Narrow" w:cs="Arial"/>
          <w:sz w:val="22"/>
          <w:szCs w:val="22"/>
        </w:rPr>
        <w:t>22</w:t>
      </w:r>
      <w:r w:rsidR="0049054E" w:rsidRPr="00F655AB">
        <w:rPr>
          <w:rFonts w:ascii="Arial Narrow" w:hAnsi="Arial Narrow" w:cs="Arial"/>
          <w:sz w:val="22"/>
          <w:szCs w:val="22"/>
        </w:rPr>
        <w:t>2</w:t>
      </w:r>
      <w:r w:rsidRPr="00F655A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655AB">
        <w:rPr>
          <w:rFonts w:ascii="Arial Narrow" w:hAnsi="Arial Narrow" w:cs="Arial"/>
          <w:sz w:val="22"/>
          <w:szCs w:val="22"/>
        </w:rPr>
        <w:t>4</w:t>
      </w:r>
      <w:r w:rsidRPr="00F655AB">
        <w:rPr>
          <w:rFonts w:ascii="Arial Narrow" w:hAnsi="Arial Narrow" w:cs="Arial"/>
          <w:sz w:val="22"/>
          <w:szCs w:val="22"/>
        </w:rPr>
        <w:t xml:space="preserve"> </w:t>
      </w:r>
      <w:r w:rsidR="00890B92" w:rsidRPr="00F655A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655AB">
        <w:rPr>
          <w:rFonts w:ascii="Arial Narrow" w:hAnsi="Arial Narrow" w:cs="Arial"/>
          <w:sz w:val="22"/>
          <w:szCs w:val="22"/>
        </w:rPr>
        <w:t xml:space="preserve"> </w:t>
      </w:r>
      <w:r w:rsidR="00086C42" w:rsidRPr="00F655AB">
        <w:rPr>
          <w:rFonts w:ascii="Arial Narrow" w:hAnsi="Arial Narrow" w:cs="Arial"/>
          <w:sz w:val="22"/>
          <w:szCs w:val="22"/>
        </w:rPr>
        <w:t>(</w:t>
      </w:r>
      <w:proofErr w:type="spellStart"/>
      <w:r w:rsidR="00086C42" w:rsidRPr="00F655AB">
        <w:rPr>
          <w:rFonts w:ascii="Arial Narrow" w:hAnsi="Arial Narrow" w:cs="Arial"/>
          <w:sz w:val="22"/>
          <w:szCs w:val="22"/>
        </w:rPr>
        <w:t>t.j</w:t>
      </w:r>
      <w:proofErr w:type="spellEnd"/>
      <w:r w:rsidR="00086C42" w:rsidRPr="00F655A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655AB">
        <w:rPr>
          <w:rFonts w:ascii="Arial Narrow" w:hAnsi="Arial Narrow" w:cs="Arial"/>
          <w:sz w:val="22"/>
          <w:szCs w:val="22"/>
        </w:rPr>
        <w:t xml:space="preserve"> </w:t>
      </w:r>
      <w:r w:rsidR="00890B92" w:rsidRPr="00F655A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655AB">
        <w:rPr>
          <w:rFonts w:ascii="Arial Narrow" w:hAnsi="Arial Narrow" w:cs="Arial"/>
          <w:sz w:val="22"/>
          <w:szCs w:val="22"/>
        </w:rPr>
        <w:t xml:space="preserve"> dla</w:t>
      </w:r>
      <w:r w:rsidR="00890B92" w:rsidRPr="00F655A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86C42" w:rsidRPr="00F655AB" w14:paraId="06B83F6A" w14:textId="77777777" w:rsidTr="00AA52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9F98DD" w14:textId="2DE947ED" w:rsidR="00086C42" w:rsidRPr="00F655AB" w:rsidRDefault="00086C42" w:rsidP="00AA522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Pr="00F655AB">
              <w:rPr>
                <w:rFonts w:ascii="Arial Narrow" w:hAnsi="Arial Narrow" w:cs="Arial"/>
                <w:sz w:val="22"/>
                <w:szCs w:val="22"/>
              </w:rPr>
              <w:t>82 080.00 zł brutto;</w:t>
            </w:r>
          </w:p>
        </w:tc>
      </w:tr>
      <w:tr w:rsidR="00086C42" w:rsidRPr="00F655AB" w14:paraId="7FF93790" w14:textId="77777777" w:rsidTr="00AA52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6572FD" w14:textId="683B4FD3" w:rsidR="00086C42" w:rsidRPr="00F655AB" w:rsidRDefault="00086C42" w:rsidP="00AA522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Pr="00F655AB">
              <w:rPr>
                <w:rFonts w:ascii="Arial Narrow" w:hAnsi="Arial Narrow" w:cs="Arial"/>
                <w:sz w:val="22"/>
                <w:szCs w:val="22"/>
              </w:rPr>
              <w:t>7 560.00 zł brutto;</w:t>
            </w:r>
          </w:p>
        </w:tc>
      </w:tr>
      <w:tr w:rsidR="00086C42" w:rsidRPr="00F655AB" w14:paraId="17886861" w14:textId="77777777" w:rsidTr="00AA52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D57F7C" w14:textId="25B909E9" w:rsidR="00086C42" w:rsidRPr="00F655AB" w:rsidRDefault="00086C42" w:rsidP="00AA522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Pr="00F655AB">
              <w:rPr>
                <w:rFonts w:ascii="Arial Narrow" w:hAnsi="Arial Narrow" w:cs="Arial"/>
                <w:sz w:val="22"/>
                <w:szCs w:val="22"/>
              </w:rPr>
              <w:t>12 841.20 zł brutto;</w:t>
            </w:r>
          </w:p>
        </w:tc>
      </w:tr>
      <w:tr w:rsidR="00086C42" w:rsidRPr="00F655AB" w14:paraId="46BF87AD" w14:textId="77777777" w:rsidTr="00AA52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190AC8" w14:textId="02E93273" w:rsidR="00086C42" w:rsidRPr="00F655AB" w:rsidRDefault="00086C42" w:rsidP="00AA522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55AB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="00F655AB">
              <w:rPr>
                <w:rFonts w:ascii="Arial Narrow" w:hAnsi="Arial Narrow" w:cs="Arial"/>
                <w:sz w:val="22"/>
                <w:szCs w:val="22"/>
              </w:rPr>
              <w:tab/>
            </w:r>
            <w:r w:rsidRPr="00F655AB">
              <w:rPr>
                <w:rFonts w:ascii="Arial Narrow" w:hAnsi="Arial Narrow" w:cs="Arial"/>
                <w:sz w:val="22"/>
                <w:szCs w:val="22"/>
              </w:rPr>
              <w:t>172 800.00 zł brutto;</w:t>
            </w:r>
          </w:p>
        </w:tc>
      </w:tr>
    </w:tbl>
    <w:p w14:paraId="3CC4DCB4" w14:textId="77777777" w:rsidR="00890B92" w:rsidRPr="00F655A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753AB99" w14:textId="77777777" w:rsidR="00510EC8" w:rsidRPr="00F655AB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0FEAEDFE" w14:textId="5E959247" w:rsidR="00A80738" w:rsidRDefault="00F655AB" w:rsidP="00F655AB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655AB">
        <w:rPr>
          <w:rFonts w:ascii="Arial Narrow" w:hAnsi="Arial Narrow" w:cs="Arial"/>
          <w:i/>
          <w:sz w:val="22"/>
          <w:szCs w:val="22"/>
        </w:rPr>
        <w:t>ZAMAWIAJĄCY</w:t>
      </w:r>
    </w:p>
    <w:p w14:paraId="038E471C" w14:textId="77777777" w:rsidR="00F655AB" w:rsidRDefault="00F655AB" w:rsidP="00F655AB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47E8C48" w14:textId="77777777" w:rsidR="00F655AB" w:rsidRDefault="00F655AB" w:rsidP="00F655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C96FF19" w14:textId="77777777" w:rsidR="00F655AB" w:rsidRDefault="00F655AB" w:rsidP="00F655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00992EA" w14:textId="77777777" w:rsidR="00F655AB" w:rsidRDefault="00F655AB" w:rsidP="00F655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5494E3" w14:textId="77777777" w:rsidR="00F655AB" w:rsidRDefault="00F655AB" w:rsidP="00F655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68E50C1" w14:textId="2A55E590" w:rsidR="00F655AB" w:rsidRPr="00681E50" w:rsidRDefault="00F655AB" w:rsidP="00F655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1CBCA6E6" w14:textId="77777777" w:rsidR="00F655AB" w:rsidRPr="00681E50" w:rsidRDefault="00F655AB" w:rsidP="00F655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0C5B9488" w14:textId="77777777" w:rsidR="00F655AB" w:rsidRPr="00681E50" w:rsidRDefault="00F655AB" w:rsidP="00F655AB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3E315B74" w14:textId="1F57EF9C" w:rsidR="00F655AB" w:rsidRPr="00F655AB" w:rsidRDefault="00F655AB" w:rsidP="00F655AB">
      <w:pPr>
        <w:pStyle w:val="Tekstpodstawowy"/>
        <w:spacing w:after="360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 xml:space="preserve"> 12.04.2024 r.</w:t>
      </w:r>
    </w:p>
    <w:sectPr w:rsidR="00F655AB" w:rsidRPr="00F655AB" w:rsidSect="008B0F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7D293" w14:textId="77777777" w:rsidR="008B0FF0" w:rsidRDefault="008B0FF0">
      <w:r>
        <w:separator/>
      </w:r>
    </w:p>
  </w:endnote>
  <w:endnote w:type="continuationSeparator" w:id="0">
    <w:p w14:paraId="0876BA1C" w14:textId="77777777" w:rsidR="008B0FF0" w:rsidRDefault="008B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026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179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5F4E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902B3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A7F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AE2E03" w14:textId="77777777" w:rsidR="009F189D" w:rsidRDefault="009F189D">
    <w:pPr>
      <w:pStyle w:val="Stopka"/>
      <w:tabs>
        <w:tab w:val="clear" w:pos="4536"/>
      </w:tabs>
      <w:jc w:val="center"/>
    </w:pPr>
  </w:p>
  <w:p w14:paraId="0627CE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CA36D" w14:textId="77777777" w:rsidR="008B0FF0" w:rsidRDefault="008B0FF0">
      <w:r>
        <w:separator/>
      </w:r>
    </w:p>
  </w:footnote>
  <w:footnote w:type="continuationSeparator" w:id="0">
    <w:p w14:paraId="6FA699DF" w14:textId="77777777" w:rsidR="008B0FF0" w:rsidRDefault="008B0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2833A" w14:textId="77777777" w:rsidR="00086C42" w:rsidRDefault="00086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B5EF8" w14:textId="77777777" w:rsidR="00086C42" w:rsidRDefault="00086C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3CD2B" w14:textId="77777777" w:rsidR="00086C42" w:rsidRDefault="00086C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3877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FF0"/>
    <w:rsid w:val="00007727"/>
    <w:rsid w:val="00017720"/>
    <w:rsid w:val="00035488"/>
    <w:rsid w:val="00086C42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B0FF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655A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5FB05"/>
  <w15:chartTrackingRefBased/>
  <w15:docId w15:val="{E87C4C0F-EC22-45F8-8DB7-3ED03A80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F655AB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655A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655A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655A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655A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655A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F655A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655A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655A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655A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655A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655AB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F655A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655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2024-04-12T04:57:00Z</cp:lastPrinted>
  <dcterms:created xsi:type="dcterms:W3CDTF">2024-04-12T04:55:00Z</dcterms:created>
  <dcterms:modified xsi:type="dcterms:W3CDTF">2024-04-12T04:57:00Z</dcterms:modified>
</cp:coreProperties>
</file>