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3AED7" w14:textId="77777777" w:rsidR="003E6519" w:rsidRPr="0092569F" w:rsidRDefault="007164B6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92569F">
        <w:rPr>
          <w:rFonts w:ascii="Arial Narrow" w:hAnsi="Arial Narrow" w:cs="Arial"/>
          <w:sz w:val="22"/>
          <w:szCs w:val="22"/>
        </w:rPr>
        <w:t>Bydgoszcz</w:t>
      </w:r>
      <w:r w:rsidR="003E6519" w:rsidRPr="0092569F">
        <w:rPr>
          <w:rFonts w:ascii="Arial Narrow" w:hAnsi="Arial Narrow" w:cs="Arial"/>
          <w:sz w:val="22"/>
          <w:szCs w:val="22"/>
        </w:rPr>
        <w:t xml:space="preserve"> dnia: </w:t>
      </w:r>
      <w:r w:rsidRPr="0092569F">
        <w:rPr>
          <w:rFonts w:ascii="Arial Narrow" w:hAnsi="Arial Narrow" w:cs="Arial"/>
          <w:sz w:val="22"/>
          <w:szCs w:val="22"/>
        </w:rPr>
        <w:t>2024-04-12</w:t>
      </w:r>
    </w:p>
    <w:p w14:paraId="2A17646B" w14:textId="77777777" w:rsidR="003E6519" w:rsidRPr="0092569F" w:rsidRDefault="007164B6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2569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E742F84" w14:textId="77777777" w:rsidR="003E6519" w:rsidRPr="0092569F" w:rsidRDefault="007164B6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2569F">
        <w:rPr>
          <w:rFonts w:ascii="Arial Narrow" w:hAnsi="Arial Narrow" w:cs="Arial"/>
          <w:sz w:val="22"/>
          <w:szCs w:val="22"/>
        </w:rPr>
        <w:t>Powstańców Warszawy</w:t>
      </w:r>
      <w:r w:rsidR="003E6519" w:rsidRPr="0092569F">
        <w:rPr>
          <w:rFonts w:ascii="Arial Narrow" w:hAnsi="Arial Narrow" w:cs="Arial"/>
          <w:sz w:val="22"/>
          <w:szCs w:val="22"/>
        </w:rPr>
        <w:t xml:space="preserve"> </w:t>
      </w:r>
      <w:r w:rsidRPr="0092569F">
        <w:rPr>
          <w:rFonts w:ascii="Arial Narrow" w:hAnsi="Arial Narrow" w:cs="Arial"/>
          <w:sz w:val="22"/>
          <w:szCs w:val="22"/>
        </w:rPr>
        <w:t>5</w:t>
      </w:r>
    </w:p>
    <w:p w14:paraId="2A4FC235" w14:textId="77777777" w:rsidR="003E6519" w:rsidRPr="0092569F" w:rsidRDefault="007164B6" w:rsidP="003E6519">
      <w:pPr>
        <w:rPr>
          <w:rFonts w:ascii="Arial Narrow" w:hAnsi="Arial Narrow" w:cs="Arial"/>
          <w:sz w:val="22"/>
          <w:szCs w:val="22"/>
        </w:rPr>
      </w:pPr>
      <w:r w:rsidRPr="0092569F">
        <w:rPr>
          <w:rFonts w:ascii="Arial Narrow" w:hAnsi="Arial Narrow" w:cs="Arial"/>
          <w:sz w:val="22"/>
          <w:szCs w:val="22"/>
        </w:rPr>
        <w:t>85-681</w:t>
      </w:r>
      <w:r w:rsidR="003E6519" w:rsidRPr="0092569F">
        <w:rPr>
          <w:rFonts w:ascii="Arial Narrow" w:hAnsi="Arial Narrow" w:cs="Arial"/>
          <w:sz w:val="22"/>
          <w:szCs w:val="22"/>
        </w:rPr>
        <w:t xml:space="preserve"> </w:t>
      </w:r>
      <w:r w:rsidRPr="0092569F">
        <w:rPr>
          <w:rFonts w:ascii="Arial Narrow" w:hAnsi="Arial Narrow" w:cs="Arial"/>
          <w:sz w:val="22"/>
          <w:szCs w:val="22"/>
        </w:rPr>
        <w:t>Bydgoszcz</w:t>
      </w:r>
    </w:p>
    <w:p w14:paraId="50DA2A45" w14:textId="77777777" w:rsidR="003E6519" w:rsidRPr="0092569F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92569F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C9469B0" w14:textId="77777777" w:rsidR="003E6519" w:rsidRPr="0092569F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92569F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2569F" w14:paraId="1E66313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A76FDC" w14:textId="77777777" w:rsidR="003E6519" w:rsidRPr="0092569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14:paraId="667B2C7A" w14:textId="77777777" w:rsidR="003E6519" w:rsidRPr="0092569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5179FBB8" w14:textId="77777777" w:rsidR="003E6519" w:rsidRPr="0092569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2569F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FBA904B" w14:textId="77777777" w:rsidR="003E6519" w:rsidRPr="0092569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2569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2569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2569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2569F" w14:paraId="3E605F33" w14:textId="77777777" w:rsidTr="001A0FA2">
        <w:tc>
          <w:tcPr>
            <w:tcW w:w="2269" w:type="dxa"/>
            <w:shd w:val="clear" w:color="auto" w:fill="auto"/>
          </w:tcPr>
          <w:p w14:paraId="433E6DE7" w14:textId="77777777" w:rsidR="003E6519" w:rsidRPr="0092569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0B1CE5" w14:textId="77777777" w:rsidR="003E6519" w:rsidRPr="0092569F" w:rsidRDefault="007164B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biurowych, papieru ksero oraz jednorazowa dostawa kserokopiarki</w:t>
            </w:r>
            <w:r w:rsidR="003E6519" w:rsidRPr="0092569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164B6" w:rsidRPr="0092569F" w14:paraId="552354DB" w14:textId="77777777" w:rsidTr="0066419F">
        <w:tc>
          <w:tcPr>
            <w:tcW w:w="2269" w:type="dxa"/>
            <w:shd w:val="clear" w:color="auto" w:fill="auto"/>
          </w:tcPr>
          <w:p w14:paraId="1230F17C" w14:textId="77777777" w:rsidR="007164B6" w:rsidRPr="0092569F" w:rsidRDefault="007164B6" w:rsidP="006641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ACE03C" w14:textId="77777777" w:rsidR="007164B6" w:rsidRPr="0092569F" w:rsidRDefault="007164B6" w:rsidP="006641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bCs/>
                <w:sz w:val="22"/>
                <w:szCs w:val="22"/>
              </w:rPr>
              <w:t>38/2024</w:t>
            </w:r>
          </w:p>
        </w:tc>
      </w:tr>
    </w:tbl>
    <w:p w14:paraId="477B4786" w14:textId="77777777" w:rsidR="00890B92" w:rsidRPr="0092569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2569F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2569F">
        <w:rPr>
          <w:rFonts w:ascii="Arial Narrow" w:hAnsi="Arial Narrow" w:cs="Arial"/>
          <w:sz w:val="22"/>
          <w:szCs w:val="22"/>
        </w:rPr>
        <w:t>22</w:t>
      </w:r>
      <w:r w:rsidR="0049054E" w:rsidRPr="0092569F">
        <w:rPr>
          <w:rFonts w:ascii="Arial Narrow" w:hAnsi="Arial Narrow" w:cs="Arial"/>
          <w:sz w:val="22"/>
          <w:szCs w:val="22"/>
        </w:rPr>
        <w:t>2</w:t>
      </w:r>
      <w:r w:rsidRPr="0092569F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2569F">
        <w:rPr>
          <w:rFonts w:ascii="Arial Narrow" w:hAnsi="Arial Narrow" w:cs="Arial"/>
          <w:sz w:val="22"/>
          <w:szCs w:val="22"/>
        </w:rPr>
        <w:t>4</w:t>
      </w:r>
      <w:r w:rsidRPr="0092569F">
        <w:rPr>
          <w:rFonts w:ascii="Arial Narrow" w:hAnsi="Arial Narrow" w:cs="Arial"/>
          <w:sz w:val="22"/>
          <w:szCs w:val="22"/>
        </w:rPr>
        <w:t xml:space="preserve"> </w:t>
      </w:r>
      <w:r w:rsidR="00890B92" w:rsidRPr="0092569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2569F">
        <w:rPr>
          <w:rFonts w:ascii="Arial Narrow" w:hAnsi="Arial Narrow" w:cs="Arial"/>
          <w:sz w:val="22"/>
          <w:szCs w:val="22"/>
        </w:rPr>
        <w:t xml:space="preserve"> </w:t>
      </w:r>
      <w:r w:rsidR="007164B6" w:rsidRPr="0092569F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92569F">
        <w:rPr>
          <w:rFonts w:ascii="Arial Narrow" w:hAnsi="Arial Narrow" w:cs="Arial"/>
          <w:sz w:val="22"/>
          <w:szCs w:val="22"/>
        </w:rPr>
        <w:t xml:space="preserve"> </w:t>
      </w:r>
      <w:r w:rsidR="00890B92" w:rsidRPr="0092569F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92569F">
        <w:rPr>
          <w:rFonts w:ascii="Arial Narrow" w:hAnsi="Arial Narrow" w:cs="Arial"/>
          <w:sz w:val="22"/>
          <w:szCs w:val="22"/>
        </w:rPr>
        <w:t xml:space="preserve"> dla</w:t>
      </w:r>
      <w:r w:rsidR="00890B92" w:rsidRPr="0092569F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64B6" w:rsidRPr="0092569F" w14:paraId="773642C0" w14:textId="77777777" w:rsidTr="006641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73C415" w14:textId="77777777" w:rsidR="007164B6" w:rsidRPr="0092569F" w:rsidRDefault="007164B6" w:rsidP="0066419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części 1 zamówienia w wysokości 184 500.00 zł brutto;</w:t>
            </w:r>
          </w:p>
        </w:tc>
      </w:tr>
      <w:tr w:rsidR="007164B6" w:rsidRPr="0092569F" w14:paraId="1206EFF1" w14:textId="77777777" w:rsidTr="006641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ABB9E1" w14:textId="77777777" w:rsidR="007164B6" w:rsidRPr="0092569F" w:rsidRDefault="007164B6" w:rsidP="0066419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części 2 zamówienia w wysokości 18 573.00 zł brutto;</w:t>
            </w:r>
          </w:p>
        </w:tc>
      </w:tr>
      <w:tr w:rsidR="007164B6" w:rsidRPr="0092569F" w14:paraId="5204EE98" w14:textId="77777777" w:rsidTr="006641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2FA620" w14:textId="77777777" w:rsidR="007164B6" w:rsidRPr="0092569F" w:rsidRDefault="007164B6" w:rsidP="0066419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części 3 zamówienia w wysokości 6 150.00 zł brutto;</w:t>
            </w:r>
          </w:p>
        </w:tc>
      </w:tr>
      <w:tr w:rsidR="007164B6" w:rsidRPr="0092569F" w14:paraId="5C5EAD6A" w14:textId="77777777" w:rsidTr="006641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421650" w14:textId="77777777" w:rsidR="007164B6" w:rsidRPr="0092569F" w:rsidRDefault="007164B6" w:rsidP="0066419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części 4 zamówienia w wysokości 26 445.00 zł brutto;</w:t>
            </w:r>
          </w:p>
        </w:tc>
      </w:tr>
      <w:tr w:rsidR="007164B6" w:rsidRPr="0092569F" w14:paraId="37DD44DE" w14:textId="77777777" w:rsidTr="006641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2F97BF" w14:textId="77777777" w:rsidR="007164B6" w:rsidRPr="0092569F" w:rsidRDefault="007164B6" w:rsidP="0066419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części 5 zamówienia w wysokości 83 640.00 zł brutto;</w:t>
            </w:r>
          </w:p>
        </w:tc>
      </w:tr>
      <w:tr w:rsidR="007164B6" w:rsidRPr="0092569F" w14:paraId="44ADB4D4" w14:textId="77777777" w:rsidTr="006641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A7C141" w14:textId="77777777" w:rsidR="007164B6" w:rsidRPr="0092569F" w:rsidRDefault="007164B6" w:rsidP="0066419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części 6 zamówienia w wysokości 11 869.50 zł brutto;</w:t>
            </w:r>
          </w:p>
        </w:tc>
      </w:tr>
      <w:tr w:rsidR="007164B6" w:rsidRPr="0092569F" w14:paraId="0E5CF169" w14:textId="77777777" w:rsidTr="006641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FEF72A" w14:textId="77777777" w:rsidR="007164B6" w:rsidRPr="0092569F" w:rsidRDefault="007164B6" w:rsidP="0066419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części 7 zamówienia w wysokości 14 760.00 zł brutto;</w:t>
            </w:r>
          </w:p>
        </w:tc>
      </w:tr>
      <w:tr w:rsidR="007164B6" w:rsidRPr="0092569F" w14:paraId="5F63823F" w14:textId="77777777" w:rsidTr="006641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A5F2E2" w14:textId="77777777" w:rsidR="007164B6" w:rsidRPr="0092569F" w:rsidRDefault="007164B6" w:rsidP="0066419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części 8 zamówienia w wysokości 3 690.00 zł brutto;</w:t>
            </w:r>
          </w:p>
        </w:tc>
      </w:tr>
      <w:tr w:rsidR="007164B6" w:rsidRPr="0092569F" w14:paraId="1B13A859" w14:textId="77777777" w:rsidTr="006641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8882EE" w14:textId="77777777" w:rsidR="007164B6" w:rsidRPr="0092569F" w:rsidRDefault="007164B6" w:rsidP="0066419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części 9 zamówienia w wysokości 59 040.00 zł brutto;</w:t>
            </w:r>
          </w:p>
        </w:tc>
      </w:tr>
      <w:tr w:rsidR="007164B6" w:rsidRPr="0092569F" w14:paraId="71AF9E5D" w14:textId="77777777" w:rsidTr="006641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2E2789" w14:textId="77777777" w:rsidR="007164B6" w:rsidRPr="0092569F" w:rsidRDefault="007164B6" w:rsidP="0066419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części 10 zamówienia w wysokości 175 890.00 zł brutto;</w:t>
            </w:r>
          </w:p>
        </w:tc>
      </w:tr>
      <w:tr w:rsidR="007164B6" w:rsidRPr="0092569F" w14:paraId="3F0D2785" w14:textId="77777777" w:rsidTr="006641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5B4FB1" w14:textId="77777777" w:rsidR="007164B6" w:rsidRPr="0092569F" w:rsidRDefault="007164B6" w:rsidP="0066419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2569F">
              <w:rPr>
                <w:rFonts w:ascii="Arial Narrow" w:hAnsi="Arial Narrow" w:cs="Arial"/>
                <w:sz w:val="22"/>
                <w:szCs w:val="22"/>
              </w:rPr>
              <w:t>części 11 zamówienia w wysokości 37 945.50 zł brutto;</w:t>
            </w:r>
          </w:p>
        </w:tc>
      </w:tr>
    </w:tbl>
    <w:p w14:paraId="2E6A5C7F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2569F">
        <w:rPr>
          <w:rFonts w:ascii="Arial Narrow" w:hAnsi="Arial Narrow" w:cs="Arial"/>
          <w:i/>
          <w:sz w:val="22"/>
          <w:szCs w:val="22"/>
        </w:rPr>
        <w:t>Zamawiający</w:t>
      </w:r>
    </w:p>
    <w:p w14:paraId="2FAF30CD" w14:textId="77777777" w:rsidR="0092569F" w:rsidRPr="0092569F" w:rsidRDefault="0092569F" w:rsidP="009256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2569F">
        <w:rPr>
          <w:rFonts w:ascii="Arial Narrow" w:hAnsi="Arial Narrow"/>
          <w:sz w:val="16"/>
          <w:szCs w:val="16"/>
        </w:rPr>
        <w:t>Wykonano w 1 egz. na … ark.</w:t>
      </w:r>
    </w:p>
    <w:p w14:paraId="6EEFEF5A" w14:textId="77777777" w:rsidR="0092569F" w:rsidRPr="0092569F" w:rsidRDefault="0092569F" w:rsidP="009256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2569F">
        <w:rPr>
          <w:rFonts w:ascii="Arial Narrow" w:hAnsi="Arial Narrow"/>
          <w:sz w:val="16"/>
          <w:szCs w:val="16"/>
        </w:rPr>
        <w:t>Egz. 1 – a/a SZPubl.  str. int. 10wsk.mil.pl i platforma: e-propublico.pl</w:t>
      </w:r>
    </w:p>
    <w:p w14:paraId="432BE7F6" w14:textId="5A971C5A" w:rsidR="0092569F" w:rsidRDefault="0092569F" w:rsidP="0092569F">
      <w:pPr>
        <w:rPr>
          <w:rFonts w:ascii="Arial Narrow" w:hAnsi="Arial Narrow"/>
          <w:sz w:val="16"/>
          <w:szCs w:val="16"/>
        </w:rPr>
      </w:pPr>
      <w:r w:rsidRPr="0092569F">
        <w:rPr>
          <w:rFonts w:ascii="Arial Narrow" w:hAnsi="Arial Narrow"/>
          <w:sz w:val="16"/>
          <w:szCs w:val="16"/>
        </w:rPr>
        <w:t>Wyk. M. Sierek – tel. 261 417</w:t>
      </w:r>
      <w:r>
        <w:rPr>
          <w:rFonts w:ascii="Arial Narrow" w:hAnsi="Arial Narrow"/>
          <w:sz w:val="16"/>
          <w:szCs w:val="16"/>
        </w:rPr>
        <w:t> </w:t>
      </w:r>
      <w:r w:rsidRPr="0092569F">
        <w:rPr>
          <w:rFonts w:ascii="Arial Narrow" w:hAnsi="Arial Narrow"/>
          <w:sz w:val="16"/>
          <w:szCs w:val="16"/>
        </w:rPr>
        <w:t>449</w:t>
      </w:r>
    </w:p>
    <w:p w14:paraId="0E22B6E8" w14:textId="41590B68" w:rsidR="0092569F" w:rsidRPr="0092569F" w:rsidRDefault="0092569F" w:rsidP="0092569F">
      <w:pPr>
        <w:rPr>
          <w:rFonts w:ascii="Arial Narrow" w:hAnsi="Arial Narrow"/>
          <w:sz w:val="16"/>
          <w:szCs w:val="16"/>
        </w:rPr>
      </w:pPr>
      <w:r w:rsidRPr="0092569F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6"/>
          <w:szCs w:val="16"/>
        </w:rPr>
        <w:t>: 12.04.2024 r</w:t>
      </w:r>
    </w:p>
    <w:sectPr w:rsidR="0092569F" w:rsidRPr="0092569F" w:rsidSect="00CB7D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C00D60" w14:textId="77777777" w:rsidR="00CB7D43" w:rsidRDefault="00CB7D43">
      <w:r>
        <w:separator/>
      </w:r>
    </w:p>
  </w:endnote>
  <w:endnote w:type="continuationSeparator" w:id="0">
    <w:p w14:paraId="531E3F35" w14:textId="77777777" w:rsidR="00CB7D43" w:rsidRDefault="00CB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B86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6BD6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D7FE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491B3D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A5E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1EE889" w14:textId="77777777" w:rsidR="009F189D" w:rsidRDefault="009F189D">
    <w:pPr>
      <w:pStyle w:val="Stopka"/>
      <w:tabs>
        <w:tab w:val="clear" w:pos="4536"/>
      </w:tabs>
      <w:jc w:val="center"/>
    </w:pPr>
  </w:p>
  <w:p w14:paraId="35CBB2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0CCCF" w14:textId="77777777" w:rsidR="00CB7D43" w:rsidRDefault="00CB7D43">
      <w:r>
        <w:separator/>
      </w:r>
    </w:p>
  </w:footnote>
  <w:footnote w:type="continuationSeparator" w:id="0">
    <w:p w14:paraId="77EFEF3B" w14:textId="77777777" w:rsidR="00CB7D43" w:rsidRDefault="00CB7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06243" w14:textId="77777777" w:rsidR="007164B6" w:rsidRDefault="00716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76151" w14:textId="77777777" w:rsidR="007164B6" w:rsidRDefault="007164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6D512" w14:textId="77777777" w:rsidR="007164B6" w:rsidRDefault="007164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D4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164B6"/>
    <w:rsid w:val="00804A9B"/>
    <w:rsid w:val="00843263"/>
    <w:rsid w:val="00861E75"/>
    <w:rsid w:val="00890B92"/>
    <w:rsid w:val="0092569F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B7D4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A16162"/>
  <w15:chartTrackingRefBased/>
  <w15:docId w15:val="{86A0107E-5173-4F2D-870B-9F578CC91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2569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256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2024-04-12T05:36:00Z</dcterms:created>
  <dcterms:modified xsi:type="dcterms:W3CDTF">2024-04-12T05:37:00Z</dcterms:modified>
</cp:coreProperties>
</file>