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4F299DC" w14:textId="77777777" w:rsidR="002B1CA8" w:rsidRDefault="002B1CA8" w:rsidP="00656C93">
      <w:pPr>
        <w:keepNext/>
        <w:jc w:val="right"/>
        <w:outlineLvl w:val="3"/>
        <w:rPr>
          <w:bCs/>
          <w:sz w:val="22"/>
          <w:szCs w:val="22"/>
        </w:rPr>
      </w:pP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2421B0BE" w14:textId="77777777" w:rsidR="002B1CA8" w:rsidRDefault="002B1CA8" w:rsidP="00656C93">
      <w:pPr>
        <w:jc w:val="both"/>
        <w:rPr>
          <w:sz w:val="22"/>
          <w:szCs w:val="22"/>
        </w:rPr>
      </w:pPr>
    </w:p>
    <w:p w14:paraId="4A693CCD" w14:textId="07BC48DD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B2643C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3F436BB2" w14:textId="1FA94BD7" w:rsidR="00A8444F" w:rsidRDefault="00B2643C" w:rsidP="00656C93">
      <w:pPr>
        <w:jc w:val="both"/>
        <w:rPr>
          <w:b/>
          <w:sz w:val="28"/>
          <w:szCs w:val="28"/>
        </w:rPr>
      </w:pPr>
      <w:r w:rsidRPr="00B2643C">
        <w:rPr>
          <w:b/>
          <w:sz w:val="28"/>
          <w:szCs w:val="28"/>
        </w:rPr>
        <w:t>Systematyczna dostawa mięsa drobiowego i wieprzowego na potrzeby Szpitala Wojewódzkiego w Poznaniu i SZOZ nad Matką i Dzieckiem w Poznaniu</w:t>
      </w:r>
    </w:p>
    <w:p w14:paraId="52264483" w14:textId="1D137986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0438BCC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AF5D1E">
              <w:rPr>
                <w:rFonts w:eastAsia="Calibri"/>
                <w:sz w:val="22"/>
                <w:szCs w:val="22"/>
              </w:rPr>
              <w:t xml:space="preserve">ulica, miasto, </w:t>
            </w:r>
            <w:r>
              <w:rPr>
                <w:rFonts w:eastAsia="Calibri"/>
                <w:sz w:val="22"/>
                <w:szCs w:val="22"/>
              </w:rPr>
              <w:t>województwo)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6711BC29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B2643C">
        <w:rPr>
          <w:sz w:val="22"/>
        </w:rPr>
        <w:t>, formularzem cenowym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011DBD4A" w14:textId="5796D68D" w:rsidR="00AE3EEE" w:rsidRDefault="00AE3EEE" w:rsidP="00656C93">
      <w:pPr>
        <w:ind w:left="284"/>
        <w:contextualSpacing/>
        <w:jc w:val="both"/>
        <w:rPr>
          <w:b/>
          <w:sz w:val="22"/>
        </w:rPr>
      </w:pPr>
      <w:r>
        <w:rPr>
          <w:b/>
          <w:sz w:val="22"/>
        </w:rPr>
        <w:t>Zadanie częściowe nr 1:</w:t>
      </w:r>
    </w:p>
    <w:p w14:paraId="613A5501" w14:textId="4D20020E" w:rsidR="00872282" w:rsidRPr="006679F4" w:rsidRDefault="00872282" w:rsidP="00741589">
      <w:pPr>
        <w:ind w:left="284"/>
        <w:jc w:val="both"/>
      </w:pPr>
      <w:r w:rsidRPr="006679F4">
        <w:t>wartość netto za wykonanie całości przedmiotu zamówienia wynosi....................... zł</w:t>
      </w:r>
    </w:p>
    <w:p w14:paraId="15DBFA2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741589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8C72B0D" w14:textId="77777777" w:rsidR="00872282" w:rsidRPr="006679F4" w:rsidRDefault="00872282" w:rsidP="00741589">
      <w:pPr>
        <w:ind w:left="284"/>
        <w:jc w:val="both"/>
      </w:pPr>
      <w:r w:rsidRPr="006679F4">
        <w:t xml:space="preserve">wyliczona zgodnie z odpowiednią tabelą formularza cenowego </w:t>
      </w:r>
    </w:p>
    <w:p w14:paraId="4F0D9B67" w14:textId="5DD0DF52" w:rsidR="00741589" w:rsidRDefault="00741589" w:rsidP="00741589">
      <w:pPr>
        <w:jc w:val="both"/>
      </w:pPr>
      <w:r>
        <w:t xml:space="preserve">     Termin realizacji </w:t>
      </w:r>
      <w:r w:rsidR="00A53DA8">
        <w:t xml:space="preserve">zamówienia – </w:t>
      </w:r>
      <w:r w:rsidR="00E10BC9">
        <w:t xml:space="preserve">w poniedziałki, środy, piątki </w:t>
      </w:r>
      <w:r w:rsidR="00A53DA8">
        <w:t xml:space="preserve">do godz. </w:t>
      </w:r>
      <w:r w:rsidR="00E10BC9">
        <w:t>7</w:t>
      </w:r>
      <w:r w:rsidR="00A53DA8">
        <w:t>:00</w:t>
      </w:r>
      <w:r w:rsidR="002B1CA8">
        <w:t xml:space="preserve"> </w:t>
      </w:r>
    </w:p>
    <w:p w14:paraId="083213C1" w14:textId="73B50123" w:rsidR="00CA7C6C" w:rsidRDefault="00A53DA8" w:rsidP="00741589">
      <w:pPr>
        <w:jc w:val="both"/>
      </w:pPr>
      <w:r>
        <w:t xml:space="preserve">     </w:t>
      </w:r>
      <w:r w:rsidR="00872282">
        <w:t>T</w:t>
      </w:r>
      <w:r w:rsidR="00872282" w:rsidRPr="006679F4">
        <w:t xml:space="preserve">ermin wykonania umowy wynosi </w:t>
      </w:r>
      <w:r w:rsidR="00B2643C">
        <w:t>12</w:t>
      </w:r>
      <w:r w:rsidR="00872282" w:rsidRPr="006679F4">
        <w:t xml:space="preserve"> miesięcy </w:t>
      </w:r>
      <w:r w:rsidR="00B6079A">
        <w:t xml:space="preserve">od dnia </w:t>
      </w:r>
      <w:r w:rsidR="00B2643C">
        <w:t>zawarcia umowy</w:t>
      </w:r>
      <w:r w:rsidR="002B1CA8">
        <w:t>.</w:t>
      </w:r>
    </w:p>
    <w:p w14:paraId="02BE69B7" w14:textId="2E85B44B" w:rsidR="00AE3EEE" w:rsidRDefault="00AE3EEE" w:rsidP="00AE3EEE">
      <w:pPr>
        <w:ind w:left="284"/>
        <w:contextualSpacing/>
        <w:jc w:val="both"/>
        <w:rPr>
          <w:b/>
          <w:sz w:val="22"/>
        </w:rPr>
      </w:pPr>
      <w:r>
        <w:rPr>
          <w:b/>
          <w:sz w:val="22"/>
        </w:rPr>
        <w:lastRenderedPageBreak/>
        <w:t xml:space="preserve">Zadanie częściowe nr </w:t>
      </w:r>
      <w:r>
        <w:rPr>
          <w:b/>
          <w:sz w:val="22"/>
        </w:rPr>
        <w:t>2</w:t>
      </w:r>
      <w:r>
        <w:rPr>
          <w:b/>
          <w:sz w:val="22"/>
        </w:rPr>
        <w:t>:</w:t>
      </w:r>
    </w:p>
    <w:p w14:paraId="5DEA4208" w14:textId="77777777" w:rsidR="00AE3EEE" w:rsidRPr="006679F4" w:rsidRDefault="00AE3EEE" w:rsidP="00AE3EEE">
      <w:pPr>
        <w:ind w:left="284"/>
        <w:jc w:val="both"/>
      </w:pPr>
      <w:r w:rsidRPr="006679F4">
        <w:t>wartość netto za wykonanie całości przedmiotu zamówienia wynosi....................... zł</w:t>
      </w:r>
    </w:p>
    <w:p w14:paraId="7EF421B8" w14:textId="77777777" w:rsidR="00AE3EEE" w:rsidRPr="006679F4" w:rsidRDefault="00AE3EEE" w:rsidP="00AE3EEE">
      <w:pPr>
        <w:ind w:left="284" w:hanging="284"/>
        <w:jc w:val="both"/>
      </w:pPr>
      <w:r w:rsidRPr="006679F4">
        <w:t xml:space="preserve">     stawka  podatku VAT wynosi  ......%</w:t>
      </w:r>
    </w:p>
    <w:p w14:paraId="76BE8780" w14:textId="77777777" w:rsidR="00AE3EEE" w:rsidRPr="006679F4" w:rsidRDefault="00AE3EEE" w:rsidP="00AE3EEE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06613CDA" w14:textId="77777777" w:rsidR="00AE3EEE" w:rsidRPr="006679F4" w:rsidRDefault="00AE3EEE" w:rsidP="00AE3EEE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5B683AB4" w14:textId="77777777" w:rsidR="00AE3EEE" w:rsidRPr="006679F4" w:rsidRDefault="00AE3EEE" w:rsidP="00AE3EEE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48A0FE7B" w14:textId="77777777" w:rsidR="00AE3EEE" w:rsidRPr="006679F4" w:rsidRDefault="00AE3EEE" w:rsidP="00AE3EEE">
      <w:pPr>
        <w:ind w:left="284"/>
        <w:jc w:val="both"/>
      </w:pPr>
      <w:r w:rsidRPr="006679F4">
        <w:t xml:space="preserve">wyliczona zgodnie z odpowiednią tabelą formularza cenowego </w:t>
      </w:r>
    </w:p>
    <w:p w14:paraId="634F8E85" w14:textId="77777777" w:rsidR="00AE3EEE" w:rsidRDefault="00AE3EEE" w:rsidP="00AE3EEE">
      <w:pPr>
        <w:jc w:val="both"/>
      </w:pPr>
      <w:r>
        <w:t xml:space="preserve">     Termin realizacji zamówienia – w poniedziałki, środy, piątki do godz. 7:00 </w:t>
      </w:r>
    </w:p>
    <w:p w14:paraId="7E1B7C59" w14:textId="77777777" w:rsidR="00AE3EEE" w:rsidRDefault="00AE3EEE" w:rsidP="00AE3EEE">
      <w:pPr>
        <w:jc w:val="both"/>
      </w:pPr>
      <w:r>
        <w:t xml:space="preserve">     T</w:t>
      </w:r>
      <w:r w:rsidRPr="006679F4">
        <w:t xml:space="preserve">ermin wykonania umowy wynosi </w:t>
      </w:r>
      <w:r>
        <w:t>12</w:t>
      </w:r>
      <w:r w:rsidRPr="006679F4">
        <w:t xml:space="preserve"> miesięcy </w:t>
      </w:r>
      <w:r>
        <w:t>od dnia zawarcia umowy.</w:t>
      </w:r>
    </w:p>
    <w:p w14:paraId="274D1AA4" w14:textId="77777777" w:rsidR="002B1CA8" w:rsidRPr="002B1CA8" w:rsidRDefault="002B1CA8" w:rsidP="002B1CA8">
      <w:pPr>
        <w:pStyle w:val="Akapitzlist"/>
        <w:ind w:left="644"/>
        <w:jc w:val="both"/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656C93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73795B2" w14:textId="77777777" w:rsidR="003A51F8" w:rsidRDefault="003A51F8" w:rsidP="00656C93">
      <w:pPr>
        <w:numPr>
          <w:ilvl w:val="0"/>
          <w:numId w:val="36"/>
        </w:numPr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A76AA80" w14:textId="77777777" w:rsidR="003A51F8" w:rsidRDefault="003A51F8" w:rsidP="00656C93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577CC5C" w14:textId="220E9673" w:rsidR="003A51F8" w:rsidRDefault="003A51F8" w:rsidP="00FC2AFC">
      <w:pPr>
        <w:numPr>
          <w:ilvl w:val="0"/>
          <w:numId w:val="36"/>
        </w:numPr>
        <w:jc w:val="both"/>
      </w:pPr>
      <w:r>
        <w:t xml:space="preserve">oświadczam, że nie podlegam wykluczeniu z postępowania na podstawie art. 7 ust. 1 ustawy z dnia 13 kwietnia 2022r. o szczególnych rozwiązaniach w zakresie </w:t>
      </w:r>
      <w:r w:rsidR="00FC2AFC">
        <w:t>p</w:t>
      </w:r>
      <w:r>
        <w:t>rzeciwdziałania wspieraniu agresji na Ukrainę oraz służących ochronie bezpieczeństwa narodowego</w:t>
      </w:r>
    </w:p>
    <w:p w14:paraId="4AA934AB" w14:textId="77777777" w:rsidR="005201CC" w:rsidRPr="000540D7" w:rsidRDefault="005201CC" w:rsidP="00656C93">
      <w:pPr>
        <w:ind w:left="641"/>
        <w:contextualSpacing/>
        <w:jc w:val="both"/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656C93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656C93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656C93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832293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0D611A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FFE5A53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FD542AA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D243C26" w14:textId="4BDBF1BA" w:rsidR="00281DC6" w:rsidRPr="00281DC6" w:rsidRDefault="00281DC6" w:rsidP="00656C93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3C57F3E" w:rsidR="00281DC6" w:rsidRDefault="00281DC6" w:rsidP="00656C9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0C658894" w:rsidR="00D74BC1" w:rsidRDefault="00281DC6">
    <w:pPr>
      <w:pStyle w:val="Nagwek"/>
    </w:pPr>
    <w:r w:rsidRPr="00074235">
      <w:t>Znak sprawy: SZW/DZP/</w:t>
    </w:r>
    <w:r w:rsidR="00741589">
      <w:t>1</w:t>
    </w:r>
    <w:r w:rsidR="000F2148">
      <w:t>7</w:t>
    </w:r>
    <w:r w:rsidR="00AF5D1E">
      <w:t>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F937984"/>
    <w:multiLevelType w:val="hybridMultilevel"/>
    <w:tmpl w:val="63343A72"/>
    <w:lvl w:ilvl="0" w:tplc="85BC18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10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2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7"/>
  </w:num>
  <w:num w:numId="9" w16cid:durableId="319426508">
    <w:abstractNumId w:val="4"/>
  </w:num>
  <w:num w:numId="10" w16cid:durableId="1474179351">
    <w:abstractNumId w:val="36"/>
  </w:num>
  <w:num w:numId="11" w16cid:durableId="2046980568">
    <w:abstractNumId w:val="29"/>
  </w:num>
  <w:num w:numId="12" w16cid:durableId="795681154">
    <w:abstractNumId w:val="12"/>
  </w:num>
  <w:num w:numId="13" w16cid:durableId="1075974091">
    <w:abstractNumId w:val="28"/>
  </w:num>
  <w:num w:numId="14" w16cid:durableId="278297732">
    <w:abstractNumId w:val="43"/>
  </w:num>
  <w:num w:numId="15" w16cid:durableId="1821657206">
    <w:abstractNumId w:val="24"/>
  </w:num>
  <w:num w:numId="16" w16cid:durableId="1367175952">
    <w:abstractNumId w:val="42"/>
  </w:num>
  <w:num w:numId="17" w16cid:durableId="1784300058">
    <w:abstractNumId w:val="11"/>
  </w:num>
  <w:num w:numId="18" w16cid:durableId="1623728478">
    <w:abstractNumId w:val="17"/>
  </w:num>
  <w:num w:numId="19" w16cid:durableId="991717998">
    <w:abstractNumId w:val="40"/>
  </w:num>
  <w:num w:numId="20" w16cid:durableId="1262254918">
    <w:abstractNumId w:val="1"/>
  </w:num>
  <w:num w:numId="21" w16cid:durableId="727924369">
    <w:abstractNumId w:val="34"/>
  </w:num>
  <w:num w:numId="22" w16cid:durableId="1159885711">
    <w:abstractNumId w:val="2"/>
  </w:num>
  <w:num w:numId="23" w16cid:durableId="2093508931">
    <w:abstractNumId w:val="13"/>
  </w:num>
  <w:num w:numId="24" w16cid:durableId="1011372559">
    <w:abstractNumId w:val="38"/>
  </w:num>
  <w:num w:numId="25" w16cid:durableId="1529829315">
    <w:abstractNumId w:val="9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1"/>
  </w:num>
  <w:num w:numId="33" w16cid:durableId="1127505350">
    <w:abstractNumId w:val="22"/>
  </w:num>
  <w:num w:numId="34" w16cid:durableId="1012881505">
    <w:abstractNumId w:val="35"/>
  </w:num>
  <w:num w:numId="35" w16cid:durableId="1442384712">
    <w:abstractNumId w:val="41"/>
  </w:num>
  <w:num w:numId="36" w16cid:durableId="1179658513">
    <w:abstractNumId w:val="39"/>
  </w:num>
  <w:num w:numId="37" w16cid:durableId="1943565411">
    <w:abstractNumId w:val="15"/>
  </w:num>
  <w:num w:numId="38" w16cid:durableId="1248687749">
    <w:abstractNumId w:val="25"/>
  </w:num>
  <w:num w:numId="39" w16cid:durableId="2111973711">
    <w:abstractNumId w:val="33"/>
  </w:num>
  <w:num w:numId="40" w16cid:durableId="140123524">
    <w:abstractNumId w:val="14"/>
  </w:num>
  <w:num w:numId="41" w16cid:durableId="1261379622">
    <w:abstractNumId w:val="27"/>
  </w:num>
  <w:num w:numId="42" w16cid:durableId="612253130">
    <w:abstractNumId w:val="30"/>
  </w:num>
  <w:num w:numId="43" w16cid:durableId="1933113">
    <w:abstractNumId w:val="5"/>
  </w:num>
  <w:num w:numId="44" w16cid:durableId="485123363">
    <w:abstractNumId w:val="21"/>
  </w:num>
  <w:num w:numId="45" w16cid:durableId="46925078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0F2148"/>
    <w:rsid w:val="0011274B"/>
    <w:rsid w:val="00116BA4"/>
    <w:rsid w:val="00132CB2"/>
    <w:rsid w:val="00180314"/>
    <w:rsid w:val="0018410E"/>
    <w:rsid w:val="00184F55"/>
    <w:rsid w:val="002235C4"/>
    <w:rsid w:val="00240EFE"/>
    <w:rsid w:val="00281DC6"/>
    <w:rsid w:val="00284D2A"/>
    <w:rsid w:val="002B1CA8"/>
    <w:rsid w:val="002C3230"/>
    <w:rsid w:val="0030391A"/>
    <w:rsid w:val="00307C65"/>
    <w:rsid w:val="003A51F8"/>
    <w:rsid w:val="003A60C7"/>
    <w:rsid w:val="003A652F"/>
    <w:rsid w:val="003A6964"/>
    <w:rsid w:val="004135CD"/>
    <w:rsid w:val="00443C09"/>
    <w:rsid w:val="0044482A"/>
    <w:rsid w:val="00460383"/>
    <w:rsid w:val="00492DFD"/>
    <w:rsid w:val="004A2566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A0EFD"/>
    <w:rsid w:val="006C69A1"/>
    <w:rsid w:val="00710688"/>
    <w:rsid w:val="00740C0B"/>
    <w:rsid w:val="00741589"/>
    <w:rsid w:val="007717C3"/>
    <w:rsid w:val="007B7258"/>
    <w:rsid w:val="007C31FA"/>
    <w:rsid w:val="007E65D6"/>
    <w:rsid w:val="00804388"/>
    <w:rsid w:val="00812E90"/>
    <w:rsid w:val="00872282"/>
    <w:rsid w:val="008A73B0"/>
    <w:rsid w:val="00901B81"/>
    <w:rsid w:val="00916B87"/>
    <w:rsid w:val="0099068B"/>
    <w:rsid w:val="009E2DA0"/>
    <w:rsid w:val="00A53DA8"/>
    <w:rsid w:val="00A8444F"/>
    <w:rsid w:val="00AE3EEE"/>
    <w:rsid w:val="00AE5D60"/>
    <w:rsid w:val="00AF5D1E"/>
    <w:rsid w:val="00B22D6B"/>
    <w:rsid w:val="00B2643C"/>
    <w:rsid w:val="00B43830"/>
    <w:rsid w:val="00B6079A"/>
    <w:rsid w:val="00B679F6"/>
    <w:rsid w:val="00BD4660"/>
    <w:rsid w:val="00C03622"/>
    <w:rsid w:val="00C15918"/>
    <w:rsid w:val="00C434DC"/>
    <w:rsid w:val="00CA0475"/>
    <w:rsid w:val="00CA7C6C"/>
    <w:rsid w:val="00CB2BB2"/>
    <w:rsid w:val="00CB2BE7"/>
    <w:rsid w:val="00CE3997"/>
    <w:rsid w:val="00CF1BA2"/>
    <w:rsid w:val="00D052E3"/>
    <w:rsid w:val="00D44BFC"/>
    <w:rsid w:val="00D44F2E"/>
    <w:rsid w:val="00D64384"/>
    <w:rsid w:val="00D74BC1"/>
    <w:rsid w:val="00E10BC9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172</TotalTime>
  <Pages>3</Pages>
  <Words>674</Words>
  <Characters>4718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68</cp:revision>
  <cp:lastPrinted>2007-10-05T06:59:00Z</cp:lastPrinted>
  <dcterms:created xsi:type="dcterms:W3CDTF">2021-03-05T08:11:00Z</dcterms:created>
  <dcterms:modified xsi:type="dcterms:W3CDTF">2024-04-08T07:16:00Z</dcterms:modified>
</cp:coreProperties>
</file>