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9DE79" w14:textId="6D07F7A6" w:rsidR="006676AE" w:rsidRPr="0012157F" w:rsidRDefault="006676AE" w:rsidP="000B021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B0216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A8FDCA5" w14:textId="77777777" w:rsidR="006676AE" w:rsidRPr="0012157F" w:rsidRDefault="005103B9" w:rsidP="000B021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A4C69" w:rsidRPr="008A4C69">
        <w:rPr>
          <w:rFonts w:ascii="Arial" w:hAnsi="Arial" w:cs="Arial"/>
          <w:b/>
          <w:sz w:val="24"/>
          <w:szCs w:val="24"/>
        </w:rPr>
        <w:t>SZW/DZP/17/2024</w:t>
      </w:r>
    </w:p>
    <w:p w14:paraId="1C198B12" w14:textId="77777777" w:rsidR="000B0216" w:rsidRDefault="006676AE" w:rsidP="000B021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</w:p>
    <w:p w14:paraId="3C106E8C" w14:textId="4595BA51" w:rsidR="00C4103F" w:rsidRPr="0012157F" w:rsidRDefault="007118F0" w:rsidP="000B021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D6DCB12" w14:textId="77777777" w:rsidR="006676AE" w:rsidRPr="0012157F" w:rsidRDefault="006676AE" w:rsidP="000B021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A4C69" w:rsidRPr="008A4C69">
        <w:rPr>
          <w:rFonts w:ascii="Arial" w:hAnsi="Arial" w:cs="Arial"/>
        </w:rPr>
        <w:t>SZPITAL WOJEWÓDZKI W POZNANIU</w:t>
      </w:r>
    </w:p>
    <w:p w14:paraId="5814660D" w14:textId="77777777" w:rsidR="006676AE" w:rsidRPr="0012157F" w:rsidRDefault="006676AE" w:rsidP="000B021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A4C69" w:rsidRPr="008A4C69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8A4C69" w:rsidRPr="008A4C69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219BEBDF" w14:textId="77777777" w:rsidR="00F90CD1" w:rsidRDefault="006676AE" w:rsidP="000B021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A4C69" w:rsidRPr="008A4C69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8A4C69" w:rsidRPr="008A4C69">
        <w:rPr>
          <w:rFonts w:ascii="Arial" w:hAnsi="Arial" w:cs="Arial"/>
        </w:rPr>
        <w:t>Poznań</w:t>
      </w:r>
    </w:p>
    <w:p w14:paraId="75B49A1B" w14:textId="77777777" w:rsidR="009169D4" w:rsidRDefault="009169D4" w:rsidP="000B021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C8904AE" w14:textId="77777777" w:rsidR="009169D4" w:rsidRPr="0012157F" w:rsidRDefault="009169D4" w:rsidP="000B021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F855F41" w14:textId="77777777" w:rsidR="00C4103F" w:rsidRPr="0012157F" w:rsidRDefault="006676AE" w:rsidP="000B021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AA4047F" w14:textId="77777777" w:rsidR="00C4103F" w:rsidRPr="0012157F" w:rsidRDefault="007118F0" w:rsidP="000B021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14D6BB4" w14:textId="77777777" w:rsidR="00757EFB" w:rsidRPr="0012157F" w:rsidRDefault="00757EFB" w:rsidP="000B0216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229C3FC" w14:textId="77777777" w:rsidR="007118F0" w:rsidRPr="0012157F" w:rsidRDefault="007118F0" w:rsidP="000B0216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7509475" w14:textId="77777777" w:rsidR="00C4103F" w:rsidRPr="00650D6C" w:rsidRDefault="007936D6" w:rsidP="000B021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95C145B" w14:textId="77777777" w:rsidR="00757EFB" w:rsidRPr="0012157F" w:rsidRDefault="00757EFB" w:rsidP="000B0216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C85EEAD" w14:textId="77777777" w:rsidR="00484F88" w:rsidRDefault="007936D6" w:rsidP="000B021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D001363" w14:textId="77777777" w:rsidR="000B0216" w:rsidRPr="00612283" w:rsidRDefault="000B0216" w:rsidP="000B021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4C69" w:rsidRPr="0012157F" w14:paraId="346EE2F8" w14:textId="77777777" w:rsidTr="00AC407F">
        <w:tc>
          <w:tcPr>
            <w:tcW w:w="9104" w:type="dxa"/>
            <w:shd w:val="clear" w:color="auto" w:fill="D9D9D9"/>
          </w:tcPr>
          <w:p w14:paraId="19225A5C" w14:textId="77777777" w:rsidR="008A4C69" w:rsidRPr="0012157F" w:rsidRDefault="008A4C69" w:rsidP="000B0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5F14A65" w14:textId="77777777" w:rsidR="008A4C69" w:rsidRDefault="008A4C69" w:rsidP="000B02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A4C6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A4C6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A4C69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4BFEFC4" w14:textId="77777777" w:rsidR="008A4C69" w:rsidRPr="00C86421" w:rsidRDefault="008A4C69" w:rsidP="000B021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25DFB55" w14:textId="77777777" w:rsidR="008A4C69" w:rsidRDefault="008A4C69" w:rsidP="000B02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A7FD083" w14:textId="77777777" w:rsidR="008A4C69" w:rsidRPr="00C86421" w:rsidRDefault="008A4C69" w:rsidP="000B021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127848D" w14:textId="77777777" w:rsidR="000B0216" w:rsidRDefault="000B0216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061279" w14:textId="66F49C92" w:rsidR="00E50194" w:rsidRDefault="001F027E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CFF5F49" w14:textId="77777777" w:rsidR="00E50194" w:rsidRDefault="008A4C69" w:rsidP="000B021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4C69">
        <w:rPr>
          <w:rFonts w:ascii="Arial" w:hAnsi="Arial" w:cs="Arial"/>
          <w:b/>
          <w:sz w:val="24"/>
          <w:szCs w:val="24"/>
        </w:rPr>
        <w:t>Systematyczna dostawa mięsa drobiowego i wieprzowego na potrzeby Szpitala Wojewódzkiego w Poznaniu i SZOZ nad Matką i Dzieckiem w Poznaniu</w:t>
      </w:r>
    </w:p>
    <w:p w14:paraId="3BF73741" w14:textId="77777777" w:rsidR="00F90CD1" w:rsidRDefault="005434B3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A4C69" w:rsidRPr="008A4C6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0833D3C" w14:textId="77777777" w:rsidR="000B0216" w:rsidRPr="0012157F" w:rsidRDefault="000B0216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F9D305C" w14:textId="77777777" w:rsidTr="00650D6C">
        <w:tc>
          <w:tcPr>
            <w:tcW w:w="9104" w:type="dxa"/>
            <w:shd w:val="clear" w:color="auto" w:fill="D9D9D9"/>
          </w:tcPr>
          <w:p w14:paraId="160F9A3F" w14:textId="77777777" w:rsidR="00E50194" w:rsidRPr="00650D6C" w:rsidRDefault="00650D6C" w:rsidP="000B02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C553294" w14:textId="77777777" w:rsidR="0032618A" w:rsidRPr="0032618A" w:rsidRDefault="00BA53CA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B824D07" w14:textId="77777777" w:rsidR="0011306C" w:rsidRDefault="007A2BCB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 xml:space="preserve">o szczególnych rozwiązaniach w zakresie przeciwdziałania wspieraniu agresji na </w:t>
      </w:r>
      <w:r w:rsidRPr="0032618A">
        <w:rPr>
          <w:rFonts w:ascii="Arial" w:hAnsi="Arial" w:cs="Arial"/>
          <w:i/>
          <w:iCs/>
          <w:sz w:val="24"/>
          <w:szCs w:val="24"/>
        </w:rPr>
        <w:lastRenderedPageBreak/>
        <w:t>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6153D961" w14:textId="77777777" w:rsidR="000B0216" w:rsidRDefault="000B0216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0003281" w14:textId="77777777" w:rsidTr="00CD4DD1">
        <w:tc>
          <w:tcPr>
            <w:tcW w:w="9104" w:type="dxa"/>
            <w:shd w:val="clear" w:color="auto" w:fill="D9D9D9"/>
          </w:tcPr>
          <w:p w14:paraId="00D1E9BA" w14:textId="77777777" w:rsidR="0011306C" w:rsidRPr="00650D6C" w:rsidRDefault="00103D09" w:rsidP="000B02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29E3F9A" w14:textId="77777777" w:rsidR="00103D09" w:rsidRDefault="00103D09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BFAD9E4" w14:textId="77777777" w:rsidR="00D2702A" w:rsidRPr="0012157F" w:rsidRDefault="00122954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FD06F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5C118" w14:textId="77777777" w:rsidR="00D2702A" w:rsidRPr="0012157F" w:rsidRDefault="00D2702A" w:rsidP="000B021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D7137" w14:textId="77777777" w:rsidR="00D2702A" w:rsidRPr="0012157F" w:rsidRDefault="00D2702A" w:rsidP="000B02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A4C69" w:rsidRPr="0012157F" w14:paraId="5A01076E" w14:textId="77777777" w:rsidTr="00AC40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2516F" w14:textId="77777777" w:rsidR="008A4C69" w:rsidRPr="0012157F" w:rsidRDefault="008A4C69" w:rsidP="000B02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C6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ADF45" w14:textId="77777777" w:rsidR="008A4C69" w:rsidRPr="0012157F" w:rsidRDefault="008A4C69" w:rsidP="000B021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C6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C545300" w14:textId="77777777" w:rsidR="008A4C69" w:rsidRPr="0012157F" w:rsidRDefault="008A4C69" w:rsidP="000B02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C6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A4C69" w:rsidRPr="0012157F" w14:paraId="782967A4" w14:textId="77777777" w:rsidTr="00AC40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FE65" w14:textId="77777777" w:rsidR="008A4C69" w:rsidRPr="0012157F" w:rsidRDefault="008A4C69" w:rsidP="000B02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C6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A570F" w14:textId="77777777" w:rsidR="008A4C69" w:rsidRPr="0012157F" w:rsidRDefault="008A4C69" w:rsidP="000B021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C6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84AC9B8" w14:textId="77777777" w:rsidR="008A4C69" w:rsidRPr="0012157F" w:rsidRDefault="008A4C69" w:rsidP="000B02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C6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A4C69" w:rsidRPr="0012157F" w14:paraId="6416CC1F" w14:textId="77777777" w:rsidTr="00AC40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9E993" w14:textId="77777777" w:rsidR="008A4C69" w:rsidRPr="0012157F" w:rsidRDefault="008A4C69" w:rsidP="000B02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C6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294ED" w14:textId="77777777" w:rsidR="008A4C69" w:rsidRPr="0012157F" w:rsidRDefault="008A4C69" w:rsidP="000B021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C6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D1830D9" w14:textId="77777777" w:rsidR="008A4C69" w:rsidRPr="0012157F" w:rsidRDefault="008A4C69" w:rsidP="000B02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C6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A4C69" w:rsidRPr="0012157F" w14:paraId="6E3DA292" w14:textId="77777777" w:rsidTr="00AC40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B28D" w14:textId="77777777" w:rsidR="008A4C69" w:rsidRPr="0012157F" w:rsidRDefault="008A4C69" w:rsidP="000B021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C6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BBDA4" w14:textId="77777777" w:rsidR="008A4C69" w:rsidRPr="0012157F" w:rsidRDefault="008A4C69" w:rsidP="000B021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C6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3B6FE12" w14:textId="77777777" w:rsidR="008A4C69" w:rsidRPr="0012157F" w:rsidRDefault="008A4C69" w:rsidP="000B02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C6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4D92B76B" w14:textId="77777777" w:rsidR="00122954" w:rsidRDefault="00122954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109371CB" w14:textId="77777777" w:rsidR="00721D87" w:rsidRDefault="00E21BB4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3813E22" w14:textId="77777777" w:rsidR="00721D87" w:rsidRPr="00721D87" w:rsidRDefault="00721D87" w:rsidP="000B021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95979" w14:textId="77777777" w:rsidR="00721D87" w:rsidRDefault="00E21BB4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32A3680" w14:textId="77777777" w:rsidR="00E21BB4" w:rsidRPr="00E21BB4" w:rsidRDefault="00E21BB4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579812E" w14:textId="77777777" w:rsidR="00E21BB4" w:rsidRPr="00721D87" w:rsidRDefault="00E21BB4" w:rsidP="000B021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15D696D" w14:textId="77777777" w:rsidR="00334A77" w:rsidRDefault="00334A77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428D7196" w14:textId="77777777" w:rsidR="000B0216" w:rsidRDefault="000B0216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48CD2B0D" w14:textId="77777777" w:rsidTr="0061040C">
        <w:tc>
          <w:tcPr>
            <w:tcW w:w="9104" w:type="dxa"/>
            <w:shd w:val="clear" w:color="auto" w:fill="D9D9D9"/>
          </w:tcPr>
          <w:p w14:paraId="17A24F69" w14:textId="77777777" w:rsidR="00334A77" w:rsidRPr="00650D6C" w:rsidRDefault="00560F5C" w:rsidP="000B02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1F960E3" w14:textId="77777777" w:rsidR="00334A77" w:rsidRDefault="004175AB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706A773" w14:textId="77777777" w:rsidR="004175AB" w:rsidRDefault="004175AB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14:paraId="3552CF75" w14:textId="77777777" w:rsidR="004175AB" w:rsidRDefault="004175AB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4ED7C77" w14:textId="77777777" w:rsidR="004175AB" w:rsidRPr="004175AB" w:rsidRDefault="004175AB" w:rsidP="000B021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5CCCD93" w14:textId="77777777" w:rsidR="00334A77" w:rsidRDefault="004175AB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31F30AC7" w14:textId="77777777" w:rsidR="000B0216" w:rsidRDefault="000B0216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3C0DE300" w14:textId="77777777" w:rsidTr="0061040C">
        <w:tc>
          <w:tcPr>
            <w:tcW w:w="9104" w:type="dxa"/>
            <w:shd w:val="clear" w:color="auto" w:fill="D9D9D9"/>
          </w:tcPr>
          <w:p w14:paraId="7CF77344" w14:textId="77777777" w:rsidR="00C37715" w:rsidRPr="00650D6C" w:rsidRDefault="00747CEE" w:rsidP="000B02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BCA5508" w14:textId="77777777" w:rsidR="00334A77" w:rsidRDefault="00747CEE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C2D128A" w14:textId="77777777" w:rsidR="0044648E" w:rsidRDefault="008C60E1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82CEAB7" w14:textId="77777777" w:rsidR="0044648E" w:rsidRDefault="0044648E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E3512E5" w14:textId="77777777" w:rsidR="0044648E" w:rsidRPr="004175AB" w:rsidRDefault="0044648E" w:rsidP="000B021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522BFAC" w14:textId="77777777" w:rsidR="00C62F57" w:rsidRDefault="0044648E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67896B7A" w14:textId="77777777" w:rsidR="000B0216" w:rsidRDefault="000B0216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1C254A0" w14:textId="77777777" w:rsidTr="00CD4DD1">
        <w:tc>
          <w:tcPr>
            <w:tcW w:w="9104" w:type="dxa"/>
            <w:shd w:val="clear" w:color="auto" w:fill="D9D9D9"/>
          </w:tcPr>
          <w:p w14:paraId="711FF336" w14:textId="77777777" w:rsidR="00BE6F04" w:rsidRPr="00650D6C" w:rsidRDefault="00E426EB" w:rsidP="000B02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73581A0" w14:textId="77777777" w:rsidR="00FE4E2B" w:rsidRDefault="008C60E1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8CB0E23" w14:textId="77777777" w:rsidR="000B0216" w:rsidRPr="00E426EB" w:rsidRDefault="000B0216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5E1D3E4" w14:textId="77777777" w:rsidTr="00847232">
        <w:tc>
          <w:tcPr>
            <w:tcW w:w="9104" w:type="dxa"/>
            <w:shd w:val="clear" w:color="auto" w:fill="D9D9D9"/>
          </w:tcPr>
          <w:p w14:paraId="6ABAA892" w14:textId="77777777" w:rsidR="00E426EB" w:rsidRPr="00650D6C" w:rsidRDefault="00E426EB" w:rsidP="000B021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38A860E" w14:textId="77777777" w:rsidR="00E426EB" w:rsidRPr="0012157F" w:rsidRDefault="00E426EB" w:rsidP="000B02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4591B7" w14:textId="77777777" w:rsidR="00E426EB" w:rsidRPr="00E426EB" w:rsidRDefault="00E426EB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BF3F006" w14:textId="77777777" w:rsidR="00E426EB" w:rsidRPr="00E426EB" w:rsidRDefault="00E426EB" w:rsidP="000B021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4BE827" w14:textId="77777777" w:rsidR="00E426EB" w:rsidRPr="00FF0EBB" w:rsidRDefault="00E426EB" w:rsidP="000B021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15EF12" w14:textId="77777777" w:rsidR="00E426EB" w:rsidRPr="00E426EB" w:rsidRDefault="00E426EB" w:rsidP="000B021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B814347" w14:textId="77777777" w:rsidR="00E426EB" w:rsidRPr="00FF0EBB" w:rsidRDefault="00E426EB" w:rsidP="000B021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8FEEE68" w14:textId="77777777" w:rsidR="0012157F" w:rsidRDefault="0012157F" w:rsidP="000B021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0CF01C" w14:textId="77777777" w:rsidR="008C60E1" w:rsidRPr="0012157F" w:rsidRDefault="008C60E1" w:rsidP="000B02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644454" w14:textId="77777777" w:rsidR="00524951" w:rsidRDefault="00FE4E2B" w:rsidP="000B021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F9E2268" w14:textId="77777777" w:rsidR="00524951" w:rsidRDefault="00524951" w:rsidP="000B021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09ACC18" w14:textId="77777777" w:rsidR="00FE4E2B" w:rsidRPr="0012157F" w:rsidRDefault="00524951" w:rsidP="000B021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D94862A" w14:textId="77777777" w:rsidR="00484F88" w:rsidRPr="0012157F" w:rsidRDefault="008C60E1" w:rsidP="000B0216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381D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C7E35" w14:textId="77777777" w:rsidR="00381D7A" w:rsidRDefault="00381D7A" w:rsidP="0038231F">
      <w:pPr>
        <w:spacing w:after="0" w:line="240" w:lineRule="auto"/>
      </w:pPr>
      <w:r>
        <w:separator/>
      </w:r>
    </w:p>
  </w:endnote>
  <w:endnote w:type="continuationSeparator" w:id="0">
    <w:p w14:paraId="2661AED7" w14:textId="77777777" w:rsidR="00381D7A" w:rsidRDefault="00381D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66E3C" w14:textId="77777777" w:rsidR="008A4C69" w:rsidRDefault="008A4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884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80A2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0534" w14:textId="77777777" w:rsidR="008A4C69" w:rsidRDefault="008A4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52D50" w14:textId="77777777" w:rsidR="00381D7A" w:rsidRDefault="00381D7A" w:rsidP="0038231F">
      <w:pPr>
        <w:spacing w:after="0" w:line="240" w:lineRule="auto"/>
      </w:pPr>
      <w:r>
        <w:separator/>
      </w:r>
    </w:p>
  </w:footnote>
  <w:footnote w:type="continuationSeparator" w:id="0">
    <w:p w14:paraId="4E7D13DE" w14:textId="77777777" w:rsidR="00381D7A" w:rsidRDefault="00381D7A" w:rsidP="0038231F">
      <w:pPr>
        <w:spacing w:after="0" w:line="240" w:lineRule="auto"/>
      </w:pPr>
      <w:r>
        <w:continuationSeparator/>
      </w:r>
    </w:p>
  </w:footnote>
  <w:footnote w:id="1">
    <w:p w14:paraId="61763A5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FA7E77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7681A0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BC195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E244C4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18E6847" w14:textId="77777777" w:rsidR="0032618A" w:rsidRDefault="0032618A" w:rsidP="0032618A">
      <w:pPr>
        <w:pStyle w:val="Tekstprzypisudolnego"/>
      </w:pPr>
    </w:p>
  </w:footnote>
  <w:footnote w:id="2">
    <w:p w14:paraId="3F433F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ED33D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EBBBD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91178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892D2" w14:textId="77777777" w:rsidR="008A4C69" w:rsidRDefault="008A4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286BD" w14:textId="77777777" w:rsidR="008A4C69" w:rsidRDefault="008A4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E3CF9" w14:textId="77777777" w:rsidR="008A4C69" w:rsidRDefault="008A4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399223">
    <w:abstractNumId w:val="11"/>
  </w:num>
  <w:num w:numId="2" w16cid:durableId="1234394231">
    <w:abstractNumId w:val="0"/>
  </w:num>
  <w:num w:numId="3" w16cid:durableId="2015956154">
    <w:abstractNumId w:val="10"/>
  </w:num>
  <w:num w:numId="4" w16cid:durableId="2054651831">
    <w:abstractNumId w:val="13"/>
  </w:num>
  <w:num w:numId="5" w16cid:durableId="1914268674">
    <w:abstractNumId w:val="12"/>
  </w:num>
  <w:num w:numId="6" w16cid:durableId="1474715590">
    <w:abstractNumId w:val="9"/>
  </w:num>
  <w:num w:numId="7" w16cid:durableId="1820684185">
    <w:abstractNumId w:val="1"/>
  </w:num>
  <w:num w:numId="8" w16cid:durableId="89549853">
    <w:abstractNumId w:val="6"/>
  </w:num>
  <w:num w:numId="9" w16cid:durableId="1982692400">
    <w:abstractNumId w:val="4"/>
  </w:num>
  <w:num w:numId="10" w16cid:durableId="258373705">
    <w:abstractNumId w:val="7"/>
  </w:num>
  <w:num w:numId="11" w16cid:durableId="1757748771">
    <w:abstractNumId w:val="5"/>
  </w:num>
  <w:num w:numId="12" w16cid:durableId="1277983945">
    <w:abstractNumId w:val="8"/>
  </w:num>
  <w:num w:numId="13" w16cid:durableId="2088333719">
    <w:abstractNumId w:val="3"/>
  </w:num>
  <w:num w:numId="14" w16cid:durableId="2011565123">
    <w:abstractNumId w:val="2"/>
  </w:num>
  <w:num w:numId="15" w16cid:durableId="7121988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D7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0216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1D7A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4C69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19797"/>
  <w15:docId w15:val="{DD8D6C8B-7D60-4E9C-BEFC-1D2E8FE9F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938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2024-04-09T06:10:00Z</cp:lastPrinted>
  <dcterms:created xsi:type="dcterms:W3CDTF">2024-04-09T06:11:00Z</dcterms:created>
  <dcterms:modified xsi:type="dcterms:W3CDTF">2024-04-09T06:11:00Z</dcterms:modified>
</cp:coreProperties>
</file>