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4FA73" w14:textId="32194226" w:rsidR="00B95C96" w:rsidRDefault="00B95C96" w:rsidP="00E811C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811CF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052B9E3" w14:textId="77777777" w:rsidR="00E811CF" w:rsidRPr="00E811CF" w:rsidRDefault="00E811CF" w:rsidP="00E811CF">
      <w:pPr>
        <w:rPr>
          <w:lang w:eastAsia="pl-PL"/>
        </w:rPr>
      </w:pPr>
    </w:p>
    <w:p w14:paraId="29990956" w14:textId="77777777" w:rsidR="00B95C96" w:rsidRPr="0012157F" w:rsidRDefault="00B95C96" w:rsidP="00E811C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F07EFF2" w14:textId="77777777" w:rsidR="00B95C96" w:rsidRPr="0012157F" w:rsidRDefault="00D4221E" w:rsidP="00E811CF">
      <w:pPr>
        <w:pStyle w:val="Tekstpodstawowy"/>
        <w:spacing w:after="0"/>
        <w:ind w:left="4111"/>
        <w:rPr>
          <w:rFonts w:ascii="Arial" w:hAnsi="Arial" w:cs="Arial"/>
        </w:rPr>
      </w:pPr>
      <w:r w:rsidRPr="00D4221E">
        <w:rPr>
          <w:rFonts w:ascii="Arial" w:hAnsi="Arial" w:cs="Arial"/>
        </w:rPr>
        <w:t>SZPITAL WOJEWÓDZKI W POZNANIU</w:t>
      </w:r>
    </w:p>
    <w:p w14:paraId="1E8D109A" w14:textId="77777777" w:rsidR="00B95C96" w:rsidRPr="0012157F" w:rsidRDefault="00D4221E" w:rsidP="00E811CF">
      <w:pPr>
        <w:pStyle w:val="Tekstpodstawowy"/>
        <w:spacing w:after="0"/>
        <w:ind w:left="4111"/>
        <w:rPr>
          <w:rFonts w:ascii="Arial" w:hAnsi="Arial" w:cs="Arial"/>
        </w:rPr>
      </w:pPr>
      <w:r w:rsidRPr="00D4221E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D4221E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4C296D3" w14:textId="77777777" w:rsidR="00B95C96" w:rsidRDefault="00D4221E" w:rsidP="00E811CF">
      <w:pPr>
        <w:pStyle w:val="Tekstpodstawowy"/>
        <w:spacing w:after="0"/>
        <w:ind w:left="4111"/>
        <w:rPr>
          <w:rFonts w:ascii="Arial" w:hAnsi="Arial" w:cs="Arial"/>
        </w:rPr>
      </w:pPr>
      <w:r w:rsidRPr="00D4221E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D4221E">
        <w:rPr>
          <w:rFonts w:ascii="Arial" w:hAnsi="Arial" w:cs="Arial"/>
        </w:rPr>
        <w:t>Poznań</w:t>
      </w:r>
    </w:p>
    <w:p w14:paraId="5820DCF1" w14:textId="77777777" w:rsidR="00B95C96" w:rsidRDefault="00B95C96" w:rsidP="00E811C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C8DD8B" w14:textId="77777777" w:rsidR="00B95C96" w:rsidRPr="00ED79A4" w:rsidRDefault="00B95C96" w:rsidP="00E811CF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7E80F16" w14:textId="77777777" w:rsidR="00B95C96" w:rsidRDefault="00B95C96" w:rsidP="00E811C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E60C4C0" w14:textId="77777777" w:rsidTr="006C3667">
        <w:tc>
          <w:tcPr>
            <w:tcW w:w="2800" w:type="dxa"/>
            <w:shd w:val="clear" w:color="auto" w:fill="auto"/>
          </w:tcPr>
          <w:p w14:paraId="7C97A6EA" w14:textId="77777777" w:rsidR="00B95C96" w:rsidRPr="00A2540E" w:rsidRDefault="00B95C96" w:rsidP="00E811C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EB5CBC" w14:textId="77777777" w:rsidR="00B95C96" w:rsidRPr="00A2540E" w:rsidRDefault="00B95C96" w:rsidP="00E811C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5190B5" w14:textId="77777777" w:rsidR="00B95C96" w:rsidRPr="00A2540E" w:rsidRDefault="00B95C96" w:rsidP="00E811C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2945A0" w14:textId="77777777" w:rsidR="00B95C96" w:rsidRPr="00A2540E" w:rsidRDefault="00B95C96" w:rsidP="00E811C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052EFE8" w14:textId="77777777" w:rsidTr="006C3667">
        <w:tc>
          <w:tcPr>
            <w:tcW w:w="2800" w:type="dxa"/>
            <w:shd w:val="clear" w:color="auto" w:fill="auto"/>
          </w:tcPr>
          <w:p w14:paraId="3168A103" w14:textId="77777777" w:rsidR="00B95C96" w:rsidRPr="00A2540E" w:rsidRDefault="00B95C96" w:rsidP="00E811C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F5D0D3" w14:textId="77777777" w:rsidR="00B95C96" w:rsidRPr="00A2540E" w:rsidRDefault="00B95C96" w:rsidP="00E811C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58F53D" w14:textId="77777777" w:rsidR="00B95C96" w:rsidRPr="00A2540E" w:rsidRDefault="00B95C96" w:rsidP="00E811C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C4DCAE" w14:textId="77777777" w:rsidR="00B95C96" w:rsidRPr="00A2540E" w:rsidRDefault="00B95C96" w:rsidP="00E811C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8CA51F3" w14:textId="77777777" w:rsidR="00484F88" w:rsidRPr="00B95C96" w:rsidRDefault="00484F88" w:rsidP="00E811CF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221E" w:rsidRPr="0012157F" w14:paraId="4AE40405" w14:textId="77777777" w:rsidTr="00AA582A">
        <w:tc>
          <w:tcPr>
            <w:tcW w:w="9104" w:type="dxa"/>
            <w:shd w:val="clear" w:color="auto" w:fill="D9D9D9"/>
          </w:tcPr>
          <w:p w14:paraId="64B6B9BB" w14:textId="77777777" w:rsidR="00D4221E" w:rsidRPr="0012157F" w:rsidRDefault="00D4221E" w:rsidP="00E811C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002EB2" w14:textId="77777777" w:rsidR="00D4221E" w:rsidRPr="00094F76" w:rsidRDefault="00D4221E" w:rsidP="00E811C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221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22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221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F0C54DC" w14:textId="77777777" w:rsidR="00D4221E" w:rsidRPr="0017574D" w:rsidRDefault="00D4221E" w:rsidP="00E811C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7202881" w14:textId="77777777" w:rsidR="00D4221E" w:rsidRDefault="00D4221E" w:rsidP="00E811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7BEB9A0" w14:textId="77777777" w:rsidR="00D4221E" w:rsidRPr="002C3302" w:rsidRDefault="00D4221E" w:rsidP="00E811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87B05F1" w14:textId="77777777" w:rsidR="00B95C96" w:rsidRDefault="00B95C96" w:rsidP="00E811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9FA507" w14:textId="77777777" w:rsidR="00B95C96" w:rsidRDefault="00B95C96" w:rsidP="00E811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D9265D9" w14:textId="77777777" w:rsidTr="006C3667">
        <w:tc>
          <w:tcPr>
            <w:tcW w:w="2269" w:type="dxa"/>
            <w:shd w:val="clear" w:color="auto" w:fill="auto"/>
          </w:tcPr>
          <w:p w14:paraId="118AB30C" w14:textId="77777777" w:rsidR="00B95C96" w:rsidRPr="00A2540E" w:rsidRDefault="00B95C96" w:rsidP="00E811C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037B00" w14:textId="77777777" w:rsidR="00B95C96" w:rsidRPr="00A2540E" w:rsidRDefault="00D4221E" w:rsidP="00E811C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22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Systematyczna dostawa mięsa drobiowego i wieprzowego na potrzeby Szpitala Wojewódzkiego w Poznaniu i SZOZ nad Matką i Dzieckiem w Poznaniu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221E" w:rsidRPr="00A2540E" w14:paraId="2DF0911C" w14:textId="77777777" w:rsidTr="00AA582A">
        <w:tc>
          <w:tcPr>
            <w:tcW w:w="2269" w:type="dxa"/>
            <w:shd w:val="clear" w:color="auto" w:fill="auto"/>
          </w:tcPr>
          <w:p w14:paraId="045A0E2D" w14:textId="77777777" w:rsidR="00D4221E" w:rsidRPr="00A2540E" w:rsidRDefault="00D4221E" w:rsidP="00E811C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DE8DBF" w14:textId="77777777" w:rsidR="00D4221E" w:rsidRPr="00A2540E" w:rsidRDefault="00D4221E" w:rsidP="00E811C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22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SZW/DZP/17/2024</w:t>
            </w:r>
          </w:p>
        </w:tc>
      </w:tr>
    </w:tbl>
    <w:p w14:paraId="00FBA5E9" w14:textId="77777777" w:rsidR="00B95C96" w:rsidRPr="00FA3E7B" w:rsidRDefault="00B95C96" w:rsidP="00E811C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1187ABD" w14:textId="77777777" w:rsidR="004115BC" w:rsidRDefault="00B95C96" w:rsidP="00E811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4221E" w:rsidRPr="00D4221E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3298D1D" w14:textId="77777777" w:rsidR="002A4E3C" w:rsidRDefault="007104AC" w:rsidP="00E811C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C17586A" w14:textId="77777777" w:rsidR="00602087" w:rsidRDefault="00886689" w:rsidP="00E811CF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6A7D445" w14:textId="77777777" w:rsidR="00697361" w:rsidRDefault="00602087" w:rsidP="00E811CF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F8714E9" w14:textId="77777777" w:rsidR="00697361" w:rsidRDefault="00697361" w:rsidP="00E811CF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C3A112D" w14:textId="77777777" w:rsidR="001B16D9" w:rsidRDefault="00697361" w:rsidP="00E811CF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AB1BFCB" w14:textId="77777777" w:rsidR="00023477" w:rsidRPr="008D05ED" w:rsidRDefault="00023477" w:rsidP="00E811CF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0179D6C" w14:textId="77777777" w:rsidR="004115BC" w:rsidRDefault="007104AC" w:rsidP="00E811C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4FF076F" w14:textId="77777777" w:rsidR="00743884" w:rsidRDefault="00743884" w:rsidP="00E811CF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6CD06F1" w14:textId="77777777" w:rsidR="00743884" w:rsidRDefault="00C01B29" w:rsidP="00E811CF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2900852" w14:textId="77777777" w:rsidR="000B3481" w:rsidRDefault="000B3481" w:rsidP="00E811CF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A9BF12D" w14:textId="77777777" w:rsidR="000B3481" w:rsidRPr="00743884" w:rsidRDefault="000B3481" w:rsidP="00E811C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803ED0" w14:textId="77777777" w:rsidR="00C62F57" w:rsidRDefault="00992BD8" w:rsidP="00E811C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1F69EE3" w14:textId="77777777" w:rsidR="00FA3E7B" w:rsidRDefault="00FA3E7B" w:rsidP="00E811CF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D3A1E8A" w14:textId="77777777" w:rsidR="00FE4E2B" w:rsidRDefault="00E426EB" w:rsidP="00E811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23E51C9" w14:textId="77777777" w:rsidTr="006C3667">
        <w:tc>
          <w:tcPr>
            <w:tcW w:w="2660" w:type="dxa"/>
            <w:shd w:val="clear" w:color="auto" w:fill="auto"/>
          </w:tcPr>
          <w:p w14:paraId="69B27730" w14:textId="77777777" w:rsidR="00B95C96" w:rsidRDefault="00B95C96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00047A" w14:textId="77777777" w:rsidR="00E811CF" w:rsidRDefault="00E811CF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78632B" w14:textId="77777777" w:rsidR="00E811CF" w:rsidRPr="00ED79A4" w:rsidRDefault="00E811CF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93624C" w14:textId="77777777" w:rsidR="00B95C96" w:rsidRPr="00ED79A4" w:rsidRDefault="00B95C96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2EF318" w14:textId="77777777" w:rsidR="00B95C96" w:rsidRPr="00ED79A4" w:rsidRDefault="00B95C96" w:rsidP="00E811CF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30D8BA" w14:textId="77777777" w:rsidR="00B95C96" w:rsidRDefault="00B95C96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F6FC09" w14:textId="77777777" w:rsidR="00E811CF" w:rsidRDefault="00E811CF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AF7342" w14:textId="77777777" w:rsidR="00E811CF" w:rsidRPr="00ED79A4" w:rsidRDefault="00E811CF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F73EE5" w14:textId="77777777" w:rsidR="00B95C96" w:rsidRPr="00ED79A4" w:rsidRDefault="00B95C96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34C389" w14:textId="77777777" w:rsidR="00B95C96" w:rsidRPr="00ED79A4" w:rsidRDefault="00B95C96" w:rsidP="00E811C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4221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BD45EF8" w14:textId="77777777" w:rsidR="00484F88" w:rsidRPr="0012157F" w:rsidRDefault="00484F88" w:rsidP="00E811C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5C7C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A45A0" w14:textId="77777777" w:rsidR="005C7C45" w:rsidRDefault="005C7C45" w:rsidP="0038231F">
      <w:pPr>
        <w:spacing w:after="0" w:line="240" w:lineRule="auto"/>
      </w:pPr>
      <w:r>
        <w:separator/>
      </w:r>
    </w:p>
  </w:endnote>
  <w:endnote w:type="continuationSeparator" w:id="0">
    <w:p w14:paraId="08C4D1C1" w14:textId="77777777" w:rsidR="005C7C45" w:rsidRDefault="005C7C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6B17" w14:textId="77777777" w:rsidR="00D4221E" w:rsidRDefault="00D422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DB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D82B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8E392" w14:textId="77777777" w:rsidR="00D4221E" w:rsidRDefault="00D42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AEA67" w14:textId="77777777" w:rsidR="005C7C45" w:rsidRDefault="005C7C45" w:rsidP="0038231F">
      <w:pPr>
        <w:spacing w:after="0" w:line="240" w:lineRule="auto"/>
      </w:pPr>
      <w:r>
        <w:separator/>
      </w:r>
    </w:p>
  </w:footnote>
  <w:footnote w:type="continuationSeparator" w:id="0">
    <w:p w14:paraId="3EC07650" w14:textId="77777777" w:rsidR="005C7C45" w:rsidRDefault="005C7C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6ED29" w14:textId="77777777" w:rsidR="00D4221E" w:rsidRDefault="00D42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DDDE" w14:textId="77777777" w:rsidR="00D4221E" w:rsidRDefault="00D42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3FD28" w14:textId="77777777" w:rsidR="00D4221E" w:rsidRDefault="00D42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606040">
    <w:abstractNumId w:val="12"/>
  </w:num>
  <w:num w:numId="2" w16cid:durableId="1250190097">
    <w:abstractNumId w:val="0"/>
  </w:num>
  <w:num w:numId="3" w16cid:durableId="1411927937">
    <w:abstractNumId w:val="11"/>
  </w:num>
  <w:num w:numId="4" w16cid:durableId="1084765523">
    <w:abstractNumId w:val="16"/>
  </w:num>
  <w:num w:numId="5" w16cid:durableId="1985693394">
    <w:abstractNumId w:val="13"/>
  </w:num>
  <w:num w:numId="6" w16cid:durableId="972172605">
    <w:abstractNumId w:val="10"/>
  </w:num>
  <w:num w:numId="7" w16cid:durableId="777944152">
    <w:abstractNumId w:val="1"/>
  </w:num>
  <w:num w:numId="8" w16cid:durableId="2145929405">
    <w:abstractNumId w:val="6"/>
  </w:num>
  <w:num w:numId="9" w16cid:durableId="1298953186">
    <w:abstractNumId w:val="4"/>
  </w:num>
  <w:num w:numId="10" w16cid:durableId="1900742798">
    <w:abstractNumId w:val="7"/>
  </w:num>
  <w:num w:numId="11" w16cid:durableId="1738480638">
    <w:abstractNumId w:val="5"/>
  </w:num>
  <w:num w:numId="12" w16cid:durableId="226646847">
    <w:abstractNumId w:val="9"/>
  </w:num>
  <w:num w:numId="13" w16cid:durableId="1231427341">
    <w:abstractNumId w:val="3"/>
  </w:num>
  <w:num w:numId="14" w16cid:durableId="129909513">
    <w:abstractNumId w:val="2"/>
  </w:num>
  <w:num w:numId="15" w16cid:durableId="2102796251">
    <w:abstractNumId w:val="15"/>
  </w:num>
  <w:num w:numId="16" w16cid:durableId="1554198454">
    <w:abstractNumId w:val="8"/>
  </w:num>
  <w:num w:numId="17" w16cid:durableId="3744325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C4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7C45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21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11C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1D72E"/>
  <w15:docId w15:val="{66E64117-CC9C-48DC-99BD-7B9FC7C0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2024-04-09T06:16:00Z</cp:lastPrinted>
  <dcterms:created xsi:type="dcterms:W3CDTF">2024-04-09T06:16:00Z</dcterms:created>
  <dcterms:modified xsi:type="dcterms:W3CDTF">2024-04-09T06:16:00Z</dcterms:modified>
</cp:coreProperties>
</file>