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017F5" w14:textId="64ABFB3F" w:rsidR="00986737" w:rsidRPr="00E3513E" w:rsidRDefault="00DB2DC5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E3513E">
        <w:rPr>
          <w:rFonts w:ascii="Arial Narrow" w:hAnsi="Arial Narrow" w:cs="Arial"/>
          <w:sz w:val="22"/>
          <w:szCs w:val="22"/>
        </w:rPr>
        <w:t>Bydgoszcz</w:t>
      </w:r>
      <w:r w:rsidR="00986737" w:rsidRPr="00E3513E">
        <w:rPr>
          <w:rFonts w:ascii="Arial Narrow" w:hAnsi="Arial Narrow" w:cs="Arial"/>
          <w:sz w:val="22"/>
          <w:szCs w:val="22"/>
        </w:rPr>
        <w:t xml:space="preserve"> dnia: </w:t>
      </w:r>
      <w:r w:rsidRPr="00E3513E">
        <w:rPr>
          <w:rFonts w:ascii="Arial Narrow" w:hAnsi="Arial Narrow" w:cs="Arial"/>
          <w:sz w:val="22"/>
          <w:szCs w:val="22"/>
        </w:rPr>
        <w:t>2024-04-12</w:t>
      </w:r>
    </w:p>
    <w:p w14:paraId="3E23CB06" w14:textId="0EA22C0D" w:rsidR="00986737" w:rsidRPr="00E3513E" w:rsidRDefault="00DB2DC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3513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3087C8" w14:textId="03F0A4B3" w:rsidR="00986737" w:rsidRPr="00E3513E" w:rsidRDefault="00DB2DC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3513E">
        <w:rPr>
          <w:rFonts w:ascii="Arial Narrow" w:hAnsi="Arial Narrow" w:cs="Arial"/>
          <w:sz w:val="22"/>
          <w:szCs w:val="22"/>
        </w:rPr>
        <w:t>Powstańców Warszawy</w:t>
      </w:r>
      <w:r w:rsidR="00986737" w:rsidRPr="00E3513E">
        <w:rPr>
          <w:rFonts w:ascii="Arial Narrow" w:hAnsi="Arial Narrow" w:cs="Arial"/>
          <w:sz w:val="22"/>
          <w:szCs w:val="22"/>
        </w:rPr>
        <w:t xml:space="preserve"> </w:t>
      </w:r>
      <w:r w:rsidRPr="00E3513E">
        <w:rPr>
          <w:rFonts w:ascii="Arial Narrow" w:hAnsi="Arial Narrow" w:cs="Arial"/>
          <w:sz w:val="22"/>
          <w:szCs w:val="22"/>
        </w:rPr>
        <w:t>5</w:t>
      </w:r>
    </w:p>
    <w:p w14:paraId="26D6055C" w14:textId="6B5EBB59" w:rsidR="00986737" w:rsidRPr="00E3513E" w:rsidRDefault="00DB2DC5" w:rsidP="00986737">
      <w:pPr>
        <w:rPr>
          <w:rFonts w:ascii="Arial Narrow" w:hAnsi="Arial Narrow" w:cs="Arial"/>
          <w:sz w:val="22"/>
          <w:szCs w:val="22"/>
        </w:rPr>
      </w:pPr>
      <w:r w:rsidRPr="00E3513E">
        <w:rPr>
          <w:rFonts w:ascii="Arial Narrow" w:hAnsi="Arial Narrow" w:cs="Arial"/>
          <w:sz w:val="22"/>
          <w:szCs w:val="22"/>
        </w:rPr>
        <w:t>85-681</w:t>
      </w:r>
      <w:r w:rsidR="00986737" w:rsidRPr="00E3513E">
        <w:rPr>
          <w:rFonts w:ascii="Arial Narrow" w:hAnsi="Arial Narrow" w:cs="Arial"/>
          <w:sz w:val="22"/>
          <w:szCs w:val="22"/>
        </w:rPr>
        <w:t xml:space="preserve"> </w:t>
      </w:r>
      <w:r w:rsidRPr="00E3513E">
        <w:rPr>
          <w:rFonts w:ascii="Arial Narrow" w:hAnsi="Arial Narrow" w:cs="Arial"/>
          <w:sz w:val="22"/>
          <w:szCs w:val="22"/>
        </w:rPr>
        <w:t>Bydgoszcz</w:t>
      </w:r>
    </w:p>
    <w:p w14:paraId="7B985E14" w14:textId="77777777" w:rsidR="00986737" w:rsidRPr="00E3513E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E3513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F5E264B" w14:textId="77777777" w:rsidR="00986737" w:rsidRPr="00E3513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E3513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3513E" w14:paraId="01FDDCA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EFDCFD" w14:textId="77777777" w:rsidR="00986737" w:rsidRPr="00E3513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E3513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305FD1C" w14:textId="77777777" w:rsidR="00986737" w:rsidRPr="00E3513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3513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7CBCEE1" w14:textId="77777777" w:rsidR="00986737" w:rsidRPr="00E3513E" w:rsidRDefault="00986737" w:rsidP="00E3513E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3513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3513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3513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3513E" w14:paraId="62DDA942" w14:textId="77777777" w:rsidTr="005A632E">
        <w:tc>
          <w:tcPr>
            <w:tcW w:w="2269" w:type="dxa"/>
            <w:shd w:val="clear" w:color="auto" w:fill="auto"/>
          </w:tcPr>
          <w:p w14:paraId="00CC3E97" w14:textId="77777777" w:rsidR="00986737" w:rsidRPr="00E3513E" w:rsidRDefault="00986737" w:rsidP="00E3513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89E331" w14:textId="19D324F9" w:rsidR="00986737" w:rsidRPr="00E3513E" w:rsidRDefault="00DB2DC5" w:rsidP="00E3513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  <w:r w:rsidR="00986737" w:rsidRPr="00E3513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B2DC5" w:rsidRPr="00E3513E" w14:paraId="117CD4CE" w14:textId="77777777" w:rsidTr="006A2CAA">
        <w:tc>
          <w:tcPr>
            <w:tcW w:w="2269" w:type="dxa"/>
            <w:shd w:val="clear" w:color="auto" w:fill="auto"/>
          </w:tcPr>
          <w:p w14:paraId="4C6A2FBE" w14:textId="77777777" w:rsidR="00DB2DC5" w:rsidRPr="00E3513E" w:rsidRDefault="00DB2DC5" w:rsidP="00E3513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B66CE8" w14:textId="07CEDF8E" w:rsidR="00DB2DC5" w:rsidRPr="00E3513E" w:rsidRDefault="00DB2DC5" w:rsidP="00E3513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b/>
                <w:sz w:val="22"/>
                <w:szCs w:val="22"/>
              </w:rPr>
              <w:t>37/2024</w:t>
            </w:r>
          </w:p>
        </w:tc>
      </w:tr>
    </w:tbl>
    <w:p w14:paraId="1CD35994" w14:textId="71536D83" w:rsidR="00D665F5" w:rsidRPr="00E3513E" w:rsidRDefault="00D665F5" w:rsidP="00E3513E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3513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3513E">
        <w:rPr>
          <w:rFonts w:ascii="Arial Narrow" w:hAnsi="Arial Narrow" w:cs="Arial"/>
          <w:sz w:val="22"/>
          <w:szCs w:val="22"/>
        </w:rPr>
        <w:t>2</w:t>
      </w:r>
      <w:r w:rsidRPr="00E3513E">
        <w:rPr>
          <w:rFonts w:ascii="Arial Narrow" w:hAnsi="Arial Narrow" w:cs="Arial"/>
          <w:sz w:val="22"/>
          <w:szCs w:val="22"/>
        </w:rPr>
        <w:t xml:space="preserve"> ust. 5 </w:t>
      </w:r>
      <w:r w:rsidRPr="00E3513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3513E">
        <w:rPr>
          <w:rFonts w:ascii="Arial Narrow" w:hAnsi="Arial Narrow" w:cs="Arial"/>
          <w:sz w:val="22"/>
          <w:szCs w:val="22"/>
        </w:rPr>
        <w:t xml:space="preserve"> </w:t>
      </w:r>
      <w:r w:rsidR="00DB2DC5" w:rsidRPr="00E3513E">
        <w:rPr>
          <w:rFonts w:ascii="Arial Narrow" w:hAnsi="Arial Narrow" w:cs="Arial"/>
          <w:sz w:val="22"/>
          <w:szCs w:val="22"/>
        </w:rPr>
        <w:t>(</w:t>
      </w:r>
      <w:proofErr w:type="spellStart"/>
      <w:r w:rsidR="00DB2DC5" w:rsidRPr="00E3513E">
        <w:rPr>
          <w:rFonts w:ascii="Arial Narrow" w:hAnsi="Arial Narrow" w:cs="Arial"/>
          <w:sz w:val="22"/>
          <w:szCs w:val="22"/>
        </w:rPr>
        <w:t>t.j</w:t>
      </w:r>
      <w:proofErr w:type="spellEnd"/>
      <w:r w:rsidR="00DB2DC5" w:rsidRPr="00E3513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E3513E">
        <w:rPr>
          <w:rFonts w:ascii="Arial Narrow" w:hAnsi="Arial Narrow" w:cs="Arial"/>
          <w:sz w:val="22"/>
          <w:szCs w:val="22"/>
        </w:rPr>
        <w:t xml:space="preserve"> </w:t>
      </w:r>
      <w:r w:rsidRPr="00E3513E">
        <w:rPr>
          <w:rFonts w:ascii="Arial Narrow" w:hAnsi="Arial Narrow" w:cs="Arial"/>
          <w:sz w:val="22"/>
          <w:szCs w:val="22"/>
        </w:rPr>
        <w:t>udostępnia</w:t>
      </w:r>
      <w:r w:rsidR="00F95C33" w:rsidRPr="00E3513E">
        <w:rPr>
          <w:rFonts w:ascii="Arial Narrow" w:hAnsi="Arial Narrow" w:cs="Arial"/>
          <w:sz w:val="22"/>
          <w:szCs w:val="22"/>
        </w:rPr>
        <w:t xml:space="preserve"> </w:t>
      </w:r>
      <w:r w:rsidR="004C7E9B" w:rsidRPr="00E3513E">
        <w:rPr>
          <w:rFonts w:ascii="Arial Narrow" w:hAnsi="Arial Narrow" w:cs="Arial"/>
          <w:sz w:val="22"/>
          <w:szCs w:val="22"/>
        </w:rPr>
        <w:t>informacj</w:t>
      </w:r>
      <w:r w:rsidR="00577BC6" w:rsidRPr="00E3513E">
        <w:rPr>
          <w:rFonts w:ascii="Arial Narrow" w:hAnsi="Arial Narrow" w:cs="Arial"/>
          <w:sz w:val="22"/>
          <w:szCs w:val="22"/>
        </w:rPr>
        <w:t>ę</w:t>
      </w:r>
      <w:r w:rsidR="00035488" w:rsidRPr="00E3513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3513E">
        <w:rPr>
          <w:rFonts w:ascii="Arial Narrow" w:hAnsi="Arial Narrow" w:cs="Arial"/>
          <w:sz w:val="22"/>
          <w:szCs w:val="22"/>
        </w:rPr>
        <w:t>.</w:t>
      </w:r>
    </w:p>
    <w:p w14:paraId="732040CE" w14:textId="72A27F7B" w:rsidR="00A80738" w:rsidRPr="00E3513E" w:rsidRDefault="00D665F5" w:rsidP="00E3513E">
      <w:pPr>
        <w:spacing w:before="12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E3513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3513E">
        <w:rPr>
          <w:rFonts w:ascii="Arial Narrow" w:hAnsi="Arial Narrow" w:cs="Arial"/>
          <w:sz w:val="22"/>
          <w:szCs w:val="22"/>
        </w:rPr>
        <w:t xml:space="preserve"> w dniu </w:t>
      </w:r>
      <w:r w:rsidR="00DB2DC5" w:rsidRPr="00E3513E">
        <w:rPr>
          <w:rFonts w:ascii="Arial Narrow" w:hAnsi="Arial Narrow" w:cs="Arial"/>
          <w:sz w:val="22"/>
          <w:szCs w:val="22"/>
        </w:rPr>
        <w:t>12/04/2024</w:t>
      </w:r>
      <w:r w:rsidR="00FF4AB1" w:rsidRPr="00E3513E">
        <w:rPr>
          <w:rFonts w:ascii="Arial Narrow" w:hAnsi="Arial Narrow" w:cs="Arial"/>
          <w:sz w:val="22"/>
          <w:szCs w:val="22"/>
        </w:rPr>
        <w:t xml:space="preserve"> o godz. </w:t>
      </w:r>
      <w:r w:rsidR="00DB2DC5" w:rsidRPr="00E3513E">
        <w:rPr>
          <w:rFonts w:ascii="Arial Narrow" w:hAnsi="Arial Narrow" w:cs="Arial"/>
          <w:sz w:val="22"/>
          <w:szCs w:val="22"/>
        </w:rPr>
        <w:t>08:30</w:t>
      </w:r>
      <w:r w:rsidRPr="00E3513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3513E" w14:paraId="19CC9E28" w14:textId="77777777" w:rsidTr="005A632E">
        <w:tc>
          <w:tcPr>
            <w:tcW w:w="1276" w:type="dxa"/>
            <w:shd w:val="clear" w:color="auto" w:fill="F2F2F2"/>
            <w:vAlign w:val="center"/>
          </w:tcPr>
          <w:p w14:paraId="376307F6" w14:textId="77777777" w:rsidR="006B27ED" w:rsidRPr="00E3513E" w:rsidRDefault="00986737" w:rsidP="00E3513E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E3513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D353C36" w14:textId="77777777" w:rsidR="006B27ED" w:rsidRPr="00E3513E" w:rsidRDefault="00986737" w:rsidP="00E3513E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E53C746" w14:textId="77777777" w:rsidR="006B27ED" w:rsidRPr="00E3513E" w:rsidRDefault="006B27ED" w:rsidP="00E3513E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F109262" w14:textId="77777777" w:rsidR="006B27ED" w:rsidRPr="00E3513E" w:rsidRDefault="006B27ED" w:rsidP="00E3513E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B2DC5" w:rsidRPr="00E3513E" w14:paraId="5BCBCC9F" w14:textId="77777777" w:rsidTr="006A2CAA">
        <w:tc>
          <w:tcPr>
            <w:tcW w:w="1276" w:type="dxa"/>
            <w:shd w:val="clear" w:color="auto" w:fill="auto"/>
            <w:vAlign w:val="center"/>
          </w:tcPr>
          <w:p w14:paraId="59DC353A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F2E3F5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42031CD" w14:textId="77777777" w:rsidR="00DB2DC5" w:rsidRPr="00E3513E" w:rsidRDefault="00DB2DC5" w:rsidP="00E351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3513E">
              <w:rPr>
                <w:rFonts w:ascii="Arial Narrow" w:hAnsi="Arial Narrow" w:cs="Arial"/>
                <w:sz w:val="22"/>
                <w:szCs w:val="22"/>
              </w:rPr>
              <w:t>Procardia</w:t>
            </w:r>
            <w:proofErr w:type="spellEnd"/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Medical spółka z ograniczoną odpowiedzialnością</w:t>
            </w:r>
          </w:p>
          <w:p w14:paraId="722372CA" w14:textId="77777777" w:rsidR="00DB2DC5" w:rsidRPr="00E3513E" w:rsidRDefault="00DB2DC5" w:rsidP="00E351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rtm. W. Pileckiego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63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4F7B01C" w14:textId="77777777" w:rsidR="00DB2DC5" w:rsidRPr="00E3513E" w:rsidRDefault="00DB2DC5" w:rsidP="00E351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2BFE69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12 841.20 zł</w:t>
            </w:r>
          </w:p>
        </w:tc>
      </w:tr>
      <w:tr w:rsidR="00DB2DC5" w:rsidRPr="00E3513E" w14:paraId="08FE83D8" w14:textId="77777777" w:rsidTr="006A2CAA">
        <w:tc>
          <w:tcPr>
            <w:tcW w:w="1276" w:type="dxa"/>
            <w:shd w:val="clear" w:color="auto" w:fill="auto"/>
            <w:vAlign w:val="center"/>
          </w:tcPr>
          <w:p w14:paraId="3475DEBB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EE8626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19D2DF4" w14:textId="77777777" w:rsidR="00DB2DC5" w:rsidRPr="00E3513E" w:rsidRDefault="00DB2DC5" w:rsidP="00E351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DRG </w:t>
            </w:r>
            <w:proofErr w:type="spellStart"/>
            <w:r w:rsidRPr="00E3513E">
              <w:rPr>
                <w:rFonts w:ascii="Arial Narrow" w:hAnsi="Arial Narrow" w:cs="Arial"/>
                <w:sz w:val="22"/>
                <w:szCs w:val="22"/>
              </w:rPr>
              <w:t>MedTek</w:t>
            </w:r>
            <w:proofErr w:type="spellEnd"/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Sp. z </w:t>
            </w:r>
            <w:proofErr w:type="gramStart"/>
            <w:r w:rsidRPr="00E3513E">
              <w:rPr>
                <w:rFonts w:ascii="Arial Narrow" w:hAnsi="Arial Narrow" w:cs="Arial"/>
                <w:sz w:val="22"/>
                <w:szCs w:val="22"/>
              </w:rPr>
              <w:t>o .</w:t>
            </w:r>
            <w:proofErr w:type="gramEnd"/>
            <w:r w:rsidRPr="00E3513E">
              <w:rPr>
                <w:rFonts w:ascii="Arial Narrow" w:hAnsi="Arial Narrow" w:cs="Arial"/>
                <w:sz w:val="22"/>
                <w:szCs w:val="22"/>
              </w:rPr>
              <w:t>o.</w:t>
            </w:r>
          </w:p>
          <w:p w14:paraId="65F8D4C9" w14:textId="77777777" w:rsidR="00DB2DC5" w:rsidRPr="00E3513E" w:rsidRDefault="00DB2DC5" w:rsidP="00E351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Wita Stwosza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608197C" w14:textId="77777777" w:rsidR="00DB2DC5" w:rsidRPr="00E3513E" w:rsidRDefault="00DB2DC5" w:rsidP="00E351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02-661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C66431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78 840.00 zł</w:t>
            </w:r>
          </w:p>
        </w:tc>
      </w:tr>
      <w:tr w:rsidR="00DB2DC5" w:rsidRPr="00E3513E" w14:paraId="2E9689B5" w14:textId="77777777" w:rsidTr="006A2CAA">
        <w:tc>
          <w:tcPr>
            <w:tcW w:w="1276" w:type="dxa"/>
            <w:shd w:val="clear" w:color="auto" w:fill="auto"/>
            <w:vAlign w:val="center"/>
          </w:tcPr>
          <w:p w14:paraId="2714B95B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7A143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29272EF" w14:textId="77777777" w:rsidR="00DB2DC5" w:rsidRPr="00E3513E" w:rsidRDefault="00DB2DC5" w:rsidP="00E351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3513E">
              <w:rPr>
                <w:rFonts w:ascii="Arial Narrow" w:hAnsi="Arial Narrow" w:cs="Arial"/>
                <w:sz w:val="22"/>
                <w:szCs w:val="22"/>
              </w:rPr>
              <w:t>Terumo</w:t>
            </w:r>
            <w:proofErr w:type="spellEnd"/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75034BC" w14:textId="77777777" w:rsidR="00DB2DC5" w:rsidRPr="00E3513E" w:rsidRDefault="00DB2DC5" w:rsidP="00E351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1 Sierpnia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B03D814" w14:textId="77777777" w:rsidR="00DB2DC5" w:rsidRPr="00E3513E" w:rsidRDefault="00DB2DC5" w:rsidP="00E351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85518D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86 400.00 zł</w:t>
            </w:r>
          </w:p>
        </w:tc>
      </w:tr>
      <w:tr w:rsidR="00DB2DC5" w:rsidRPr="00E3513E" w14:paraId="54E1F131" w14:textId="77777777" w:rsidTr="006A2CAA">
        <w:tc>
          <w:tcPr>
            <w:tcW w:w="1276" w:type="dxa"/>
            <w:shd w:val="clear" w:color="auto" w:fill="auto"/>
            <w:vAlign w:val="center"/>
          </w:tcPr>
          <w:p w14:paraId="602DA56A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FCA58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E726EF5" w14:textId="77777777" w:rsidR="00DB2DC5" w:rsidRPr="00E3513E" w:rsidRDefault="00DB2DC5" w:rsidP="00E351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57177070" w14:textId="77777777" w:rsidR="00DB2DC5" w:rsidRPr="00E3513E" w:rsidRDefault="00DB2DC5" w:rsidP="00E351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Murawa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12-18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94164CF" w14:textId="77777777" w:rsidR="00DB2DC5" w:rsidRPr="00E3513E" w:rsidRDefault="00DB2DC5" w:rsidP="00E351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61-655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513E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C53729" w14:textId="77777777" w:rsidR="00DB2DC5" w:rsidRPr="00E3513E" w:rsidRDefault="00DB2DC5" w:rsidP="00E351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513E">
              <w:rPr>
                <w:rFonts w:ascii="Arial Narrow" w:hAnsi="Arial Narrow" w:cs="Arial"/>
                <w:sz w:val="22"/>
                <w:szCs w:val="22"/>
              </w:rPr>
              <w:t>175 500.00 zł</w:t>
            </w:r>
          </w:p>
        </w:tc>
      </w:tr>
    </w:tbl>
    <w:p w14:paraId="7AEEC1B5" w14:textId="19BA00CC" w:rsidR="00A80738" w:rsidRPr="00E3513E" w:rsidRDefault="00E3513E" w:rsidP="00E3513E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E3513E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0829CCC2" w14:textId="77777777" w:rsidR="00E3513E" w:rsidRDefault="00E3513E" w:rsidP="00E35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7AD2338E" w14:textId="77777777" w:rsidR="00E3513E" w:rsidRDefault="00E3513E" w:rsidP="00E35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131A16E4" w14:textId="77777777" w:rsidR="00E3513E" w:rsidRDefault="00E3513E" w:rsidP="00E35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1AB87A6D" w14:textId="77777777" w:rsidR="00E3513E" w:rsidRDefault="00E3513E" w:rsidP="00E35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03E59AB9" w14:textId="6AECD51C" w:rsidR="00E3513E" w:rsidRPr="00E3513E" w:rsidRDefault="00E3513E" w:rsidP="00E35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E3513E">
        <w:rPr>
          <w:rFonts w:ascii="Arial Narrow" w:hAnsi="Arial Narrow"/>
          <w:i/>
          <w:iCs/>
          <w:sz w:val="16"/>
          <w:szCs w:val="18"/>
        </w:rPr>
        <w:t>Wykonano w 1 egz. na 1 ark.</w:t>
      </w:r>
    </w:p>
    <w:p w14:paraId="1A6D4BCE" w14:textId="77777777" w:rsidR="00E3513E" w:rsidRPr="00E3513E" w:rsidRDefault="00E3513E" w:rsidP="00E35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E3513E">
        <w:rPr>
          <w:rFonts w:ascii="Arial Narrow" w:hAnsi="Arial Narrow"/>
          <w:i/>
          <w:iCs/>
          <w:sz w:val="16"/>
          <w:szCs w:val="18"/>
        </w:rPr>
        <w:t xml:space="preserve">Egz. 1 –platforma: e-propublico.pl, strona www Zamawiającego, </w:t>
      </w:r>
      <w:proofErr w:type="spellStart"/>
      <w:r w:rsidRPr="00E3513E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E3513E">
        <w:rPr>
          <w:rFonts w:ascii="Arial Narrow" w:hAnsi="Arial Narrow"/>
          <w:i/>
          <w:iCs/>
          <w:sz w:val="16"/>
          <w:szCs w:val="18"/>
        </w:rPr>
        <w:t>. T2612 B5</w:t>
      </w:r>
    </w:p>
    <w:p w14:paraId="6E01D1D5" w14:textId="77777777" w:rsidR="00E3513E" w:rsidRPr="00E3513E" w:rsidRDefault="00E3513E" w:rsidP="00E3513E">
      <w:pPr>
        <w:rPr>
          <w:rFonts w:ascii="Arial Narrow" w:hAnsi="Arial Narrow"/>
          <w:i/>
          <w:iCs/>
          <w:sz w:val="16"/>
          <w:szCs w:val="18"/>
        </w:rPr>
      </w:pPr>
      <w:r w:rsidRPr="00E3513E">
        <w:rPr>
          <w:rFonts w:ascii="Arial Narrow" w:hAnsi="Arial Narrow"/>
          <w:i/>
          <w:iCs/>
          <w:sz w:val="16"/>
          <w:szCs w:val="18"/>
        </w:rPr>
        <w:t xml:space="preserve">Wyk. B. </w:t>
      </w:r>
      <w:proofErr w:type="spellStart"/>
      <w:r w:rsidRPr="00E3513E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E3513E">
        <w:rPr>
          <w:rFonts w:ascii="Arial Narrow" w:hAnsi="Arial Narrow"/>
          <w:i/>
          <w:iCs/>
          <w:sz w:val="16"/>
          <w:szCs w:val="18"/>
        </w:rPr>
        <w:t xml:space="preserve"> – tel. 261 417 449</w:t>
      </w:r>
    </w:p>
    <w:p w14:paraId="348A45F3" w14:textId="08660AAD" w:rsidR="00C236D3" w:rsidRPr="00E3513E" w:rsidRDefault="00E3513E" w:rsidP="00E3513E">
      <w:pPr>
        <w:rPr>
          <w:rFonts w:ascii="Arial Narrow" w:hAnsi="Arial Narrow" w:cs="Arial"/>
        </w:rPr>
      </w:pPr>
      <w:r w:rsidRPr="00E3513E">
        <w:rPr>
          <w:rFonts w:ascii="Arial Narrow" w:hAnsi="Arial Narrow"/>
          <w:i/>
          <w:iCs/>
          <w:sz w:val="16"/>
          <w:szCs w:val="18"/>
        </w:rPr>
        <w:t>Data:</w:t>
      </w:r>
      <w:r>
        <w:rPr>
          <w:rFonts w:ascii="Arial Narrow" w:hAnsi="Arial Narrow"/>
          <w:i/>
          <w:iCs/>
          <w:sz w:val="16"/>
          <w:szCs w:val="18"/>
        </w:rPr>
        <w:t xml:space="preserve"> 12.04.2024 r.</w:t>
      </w:r>
    </w:p>
    <w:sectPr w:rsidR="00C236D3" w:rsidRPr="00E3513E" w:rsidSect="00E351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276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DC152" w14:textId="77777777" w:rsidR="009A781C" w:rsidRDefault="009A781C">
      <w:r>
        <w:separator/>
      </w:r>
    </w:p>
  </w:endnote>
  <w:endnote w:type="continuationSeparator" w:id="0">
    <w:p w14:paraId="294842C6" w14:textId="77777777" w:rsidR="009A781C" w:rsidRDefault="009A7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E8E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BF6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47A5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3329B8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F68B7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A87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AFF9A" w14:textId="77777777" w:rsidR="009F189D" w:rsidRDefault="009F189D">
    <w:pPr>
      <w:pStyle w:val="Stopka"/>
      <w:tabs>
        <w:tab w:val="clear" w:pos="4536"/>
      </w:tabs>
      <w:jc w:val="center"/>
    </w:pPr>
  </w:p>
  <w:p w14:paraId="545C9A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046B4" w14:textId="77777777" w:rsidR="009A781C" w:rsidRDefault="009A781C">
      <w:r>
        <w:separator/>
      </w:r>
    </w:p>
  </w:footnote>
  <w:footnote w:type="continuationSeparator" w:id="0">
    <w:p w14:paraId="3EB44A6F" w14:textId="77777777" w:rsidR="009A781C" w:rsidRDefault="009A7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48D53" w14:textId="77777777" w:rsidR="00DB2DC5" w:rsidRDefault="00DB2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A02F2" w14:textId="77777777" w:rsidR="00DB2DC5" w:rsidRDefault="00DB2D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E3B3E" w14:textId="77777777" w:rsidR="00DB2DC5" w:rsidRDefault="00DB2D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8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A781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2DC5"/>
    <w:rsid w:val="00E3513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2DCD9"/>
  <w15:chartTrackingRefBased/>
  <w15:docId w15:val="{186542AF-A154-4FE8-B1AB-6278B857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3513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351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2024-04-12T07:37:00Z</cp:lastPrinted>
  <dcterms:created xsi:type="dcterms:W3CDTF">2024-04-12T07:33:00Z</dcterms:created>
  <dcterms:modified xsi:type="dcterms:W3CDTF">2024-04-12T07:37:00Z</dcterms:modified>
</cp:coreProperties>
</file>