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2C505" w14:textId="77777777" w:rsidR="00986737" w:rsidRPr="00053556" w:rsidRDefault="00DE3440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053556">
        <w:rPr>
          <w:rFonts w:ascii="Arial Narrow" w:hAnsi="Arial Narrow" w:cs="Arial"/>
          <w:sz w:val="24"/>
          <w:szCs w:val="24"/>
        </w:rPr>
        <w:t>Bydgoszcz</w:t>
      </w:r>
      <w:r w:rsidR="00986737" w:rsidRPr="00053556">
        <w:rPr>
          <w:rFonts w:ascii="Arial Narrow" w:hAnsi="Arial Narrow" w:cs="Arial"/>
          <w:sz w:val="24"/>
          <w:szCs w:val="24"/>
        </w:rPr>
        <w:t xml:space="preserve"> dnia: </w:t>
      </w:r>
      <w:r w:rsidRPr="00053556">
        <w:rPr>
          <w:rFonts w:ascii="Arial Narrow" w:hAnsi="Arial Narrow" w:cs="Arial"/>
          <w:sz w:val="24"/>
          <w:szCs w:val="24"/>
        </w:rPr>
        <w:t>2024-04-12</w:t>
      </w:r>
    </w:p>
    <w:p w14:paraId="510D2170" w14:textId="77777777" w:rsidR="00986737" w:rsidRPr="00053556" w:rsidRDefault="00DE3440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5355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FC8B09B" w14:textId="77777777" w:rsidR="00986737" w:rsidRPr="00053556" w:rsidRDefault="00DE3440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53556">
        <w:rPr>
          <w:rFonts w:ascii="Arial Narrow" w:hAnsi="Arial Narrow" w:cs="Arial"/>
          <w:sz w:val="24"/>
          <w:szCs w:val="24"/>
        </w:rPr>
        <w:t>Powstańców Warszawy</w:t>
      </w:r>
      <w:r w:rsidR="00986737" w:rsidRPr="00053556">
        <w:rPr>
          <w:rFonts w:ascii="Arial Narrow" w:hAnsi="Arial Narrow" w:cs="Arial"/>
          <w:sz w:val="24"/>
          <w:szCs w:val="24"/>
        </w:rPr>
        <w:t xml:space="preserve"> </w:t>
      </w:r>
      <w:r w:rsidRPr="00053556">
        <w:rPr>
          <w:rFonts w:ascii="Arial Narrow" w:hAnsi="Arial Narrow" w:cs="Arial"/>
          <w:sz w:val="24"/>
          <w:szCs w:val="24"/>
        </w:rPr>
        <w:t>5</w:t>
      </w:r>
    </w:p>
    <w:p w14:paraId="512C323A" w14:textId="77777777" w:rsidR="00986737" w:rsidRPr="00053556" w:rsidRDefault="00DE3440" w:rsidP="00986737">
      <w:pPr>
        <w:rPr>
          <w:rFonts w:ascii="Arial Narrow" w:hAnsi="Arial Narrow" w:cs="Arial"/>
          <w:sz w:val="24"/>
          <w:szCs w:val="24"/>
        </w:rPr>
      </w:pPr>
      <w:r w:rsidRPr="00053556">
        <w:rPr>
          <w:rFonts w:ascii="Arial Narrow" w:hAnsi="Arial Narrow" w:cs="Arial"/>
          <w:sz w:val="24"/>
          <w:szCs w:val="24"/>
        </w:rPr>
        <w:t>85-681</w:t>
      </w:r>
      <w:r w:rsidR="00986737" w:rsidRPr="00053556">
        <w:rPr>
          <w:rFonts w:ascii="Arial Narrow" w:hAnsi="Arial Narrow" w:cs="Arial"/>
          <w:sz w:val="24"/>
          <w:szCs w:val="24"/>
        </w:rPr>
        <w:t xml:space="preserve"> </w:t>
      </w:r>
      <w:r w:rsidRPr="00053556">
        <w:rPr>
          <w:rFonts w:ascii="Arial Narrow" w:hAnsi="Arial Narrow" w:cs="Arial"/>
          <w:sz w:val="24"/>
          <w:szCs w:val="24"/>
        </w:rPr>
        <w:t>Bydgoszcz</w:t>
      </w:r>
    </w:p>
    <w:p w14:paraId="278FC818" w14:textId="77777777" w:rsidR="00986737" w:rsidRPr="00053556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05355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1FBFF35" w14:textId="77777777" w:rsidR="00986737" w:rsidRPr="00053556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5355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53556" w14:paraId="35AD000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7A80D3" w14:textId="77777777" w:rsidR="00986737" w:rsidRPr="0005355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5355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8E81E62" w14:textId="77777777" w:rsidR="00986737" w:rsidRPr="0005355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5355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BE274C4" w14:textId="77777777" w:rsidR="00986737" w:rsidRPr="0005355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5355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5355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5355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53556" w14:paraId="08F6EF35" w14:textId="77777777" w:rsidTr="005A632E">
        <w:tc>
          <w:tcPr>
            <w:tcW w:w="2269" w:type="dxa"/>
            <w:shd w:val="clear" w:color="auto" w:fill="auto"/>
          </w:tcPr>
          <w:p w14:paraId="09A62A8B" w14:textId="77777777" w:rsidR="00986737" w:rsidRPr="0005355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BAD7D5" w14:textId="77777777" w:rsidR="00986737" w:rsidRPr="00053556" w:rsidRDefault="00DE344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papieru ksero oraz jednorazowa dostawa kserokopiarki</w:t>
            </w:r>
            <w:r w:rsidR="00986737" w:rsidRPr="0005355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E3440" w:rsidRPr="00053556" w14:paraId="63F2053F" w14:textId="77777777" w:rsidTr="0008569B">
        <w:tc>
          <w:tcPr>
            <w:tcW w:w="2269" w:type="dxa"/>
            <w:shd w:val="clear" w:color="auto" w:fill="auto"/>
          </w:tcPr>
          <w:p w14:paraId="04437C28" w14:textId="77777777" w:rsidR="00DE3440" w:rsidRPr="00053556" w:rsidRDefault="00DE3440" w:rsidP="000856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FEAAFA" w14:textId="77777777" w:rsidR="00DE3440" w:rsidRPr="00053556" w:rsidRDefault="00DE3440" w:rsidP="000856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bCs/>
                <w:sz w:val="24"/>
                <w:szCs w:val="24"/>
              </w:rPr>
              <w:t>38/2024</w:t>
            </w:r>
          </w:p>
        </w:tc>
      </w:tr>
    </w:tbl>
    <w:p w14:paraId="56C02637" w14:textId="77777777" w:rsidR="00A80738" w:rsidRPr="0005355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2486EE23" w14:textId="77777777" w:rsidR="00D665F5" w:rsidRPr="0005355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53556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053556">
        <w:rPr>
          <w:rFonts w:ascii="Arial Narrow" w:hAnsi="Arial Narrow" w:cs="Arial"/>
          <w:sz w:val="24"/>
          <w:szCs w:val="24"/>
        </w:rPr>
        <w:t>2</w:t>
      </w:r>
      <w:r w:rsidRPr="00053556">
        <w:rPr>
          <w:rFonts w:ascii="Arial Narrow" w:hAnsi="Arial Narrow" w:cs="Arial"/>
          <w:sz w:val="24"/>
          <w:szCs w:val="24"/>
        </w:rPr>
        <w:t xml:space="preserve"> ust. 5 </w:t>
      </w:r>
      <w:r w:rsidRPr="0005355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53556">
        <w:rPr>
          <w:rFonts w:ascii="Arial Narrow" w:hAnsi="Arial Narrow" w:cs="Arial"/>
          <w:sz w:val="24"/>
          <w:szCs w:val="24"/>
        </w:rPr>
        <w:t xml:space="preserve"> </w:t>
      </w:r>
      <w:r w:rsidR="00DE3440" w:rsidRPr="00053556">
        <w:rPr>
          <w:rFonts w:ascii="Arial Narrow" w:hAnsi="Arial Narrow" w:cs="Arial"/>
          <w:sz w:val="24"/>
          <w:szCs w:val="24"/>
        </w:rPr>
        <w:t>(</w:t>
      </w:r>
      <w:proofErr w:type="spellStart"/>
      <w:r w:rsidR="00DE3440" w:rsidRPr="00053556">
        <w:rPr>
          <w:rFonts w:ascii="Arial Narrow" w:hAnsi="Arial Narrow" w:cs="Arial"/>
          <w:sz w:val="24"/>
          <w:szCs w:val="24"/>
        </w:rPr>
        <w:t>t.j</w:t>
      </w:r>
      <w:proofErr w:type="spellEnd"/>
      <w:r w:rsidR="00DE3440" w:rsidRPr="0005355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53556">
        <w:rPr>
          <w:rFonts w:ascii="Arial Narrow" w:hAnsi="Arial Narrow" w:cs="Arial"/>
          <w:sz w:val="24"/>
          <w:szCs w:val="24"/>
        </w:rPr>
        <w:t xml:space="preserve"> </w:t>
      </w:r>
      <w:r w:rsidRPr="00053556">
        <w:rPr>
          <w:rFonts w:ascii="Arial Narrow" w:hAnsi="Arial Narrow" w:cs="Arial"/>
          <w:sz w:val="24"/>
          <w:szCs w:val="24"/>
        </w:rPr>
        <w:t>udostępnia</w:t>
      </w:r>
      <w:r w:rsidR="00F95C33" w:rsidRPr="00053556">
        <w:rPr>
          <w:rFonts w:ascii="Arial Narrow" w:hAnsi="Arial Narrow" w:cs="Arial"/>
          <w:sz w:val="24"/>
          <w:szCs w:val="24"/>
        </w:rPr>
        <w:t xml:space="preserve"> </w:t>
      </w:r>
      <w:r w:rsidR="004C7E9B" w:rsidRPr="00053556">
        <w:rPr>
          <w:rFonts w:ascii="Arial Narrow" w:hAnsi="Arial Narrow" w:cs="Arial"/>
          <w:sz w:val="24"/>
          <w:szCs w:val="24"/>
        </w:rPr>
        <w:t>informacj</w:t>
      </w:r>
      <w:r w:rsidR="00577BC6" w:rsidRPr="00053556">
        <w:rPr>
          <w:rFonts w:ascii="Arial Narrow" w:hAnsi="Arial Narrow" w:cs="Arial"/>
          <w:sz w:val="24"/>
          <w:szCs w:val="24"/>
        </w:rPr>
        <w:t>ę</w:t>
      </w:r>
      <w:r w:rsidR="00035488" w:rsidRPr="0005355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53556">
        <w:rPr>
          <w:rFonts w:ascii="Arial Narrow" w:hAnsi="Arial Narrow" w:cs="Arial"/>
          <w:sz w:val="24"/>
          <w:szCs w:val="24"/>
        </w:rPr>
        <w:t>.</w:t>
      </w:r>
    </w:p>
    <w:p w14:paraId="676A8C9B" w14:textId="77777777" w:rsidR="00A80738" w:rsidRPr="0005355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05355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53556">
        <w:rPr>
          <w:rFonts w:ascii="Arial Narrow" w:hAnsi="Arial Narrow" w:cs="Arial"/>
          <w:sz w:val="24"/>
          <w:szCs w:val="24"/>
        </w:rPr>
        <w:t xml:space="preserve"> w dniu </w:t>
      </w:r>
      <w:r w:rsidR="00DE3440" w:rsidRPr="00053556">
        <w:rPr>
          <w:rFonts w:ascii="Arial Narrow" w:hAnsi="Arial Narrow" w:cs="Arial"/>
          <w:sz w:val="24"/>
          <w:szCs w:val="24"/>
        </w:rPr>
        <w:t>12/04/2024</w:t>
      </w:r>
      <w:r w:rsidR="00FF4AB1" w:rsidRPr="00053556">
        <w:rPr>
          <w:rFonts w:ascii="Arial Narrow" w:hAnsi="Arial Narrow" w:cs="Arial"/>
          <w:sz w:val="24"/>
          <w:szCs w:val="24"/>
        </w:rPr>
        <w:t xml:space="preserve"> o godz. </w:t>
      </w:r>
      <w:r w:rsidR="00DE3440" w:rsidRPr="00053556">
        <w:rPr>
          <w:rFonts w:ascii="Arial Narrow" w:hAnsi="Arial Narrow" w:cs="Arial"/>
          <w:sz w:val="24"/>
          <w:szCs w:val="24"/>
        </w:rPr>
        <w:t>08:15</w:t>
      </w:r>
      <w:r w:rsidRPr="00053556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53556" w14:paraId="6219D4F0" w14:textId="77777777" w:rsidTr="005A632E">
        <w:tc>
          <w:tcPr>
            <w:tcW w:w="1276" w:type="dxa"/>
            <w:shd w:val="clear" w:color="auto" w:fill="F2F2F2"/>
            <w:vAlign w:val="center"/>
          </w:tcPr>
          <w:p w14:paraId="7DA0F29E" w14:textId="77777777" w:rsidR="006B27ED" w:rsidRPr="0005355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053556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888F36" w14:textId="77777777" w:rsidR="006B27ED" w:rsidRPr="0005355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BEACF2D" w14:textId="77777777" w:rsidR="006B27ED" w:rsidRPr="0005355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A1AD2E8" w14:textId="77777777" w:rsidR="006B27ED" w:rsidRPr="0005355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E3440" w:rsidRPr="00053556" w14:paraId="7E9D9179" w14:textId="77777777" w:rsidTr="0008569B">
        <w:tc>
          <w:tcPr>
            <w:tcW w:w="1276" w:type="dxa"/>
            <w:shd w:val="clear" w:color="auto" w:fill="auto"/>
            <w:vAlign w:val="center"/>
          </w:tcPr>
          <w:p w14:paraId="140AE00B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41CC35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743C84B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7E67EA8B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739DC41D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7982D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98 570.38 zł</w:t>
            </w:r>
          </w:p>
        </w:tc>
      </w:tr>
      <w:tr w:rsidR="00DE3440" w:rsidRPr="00053556" w14:paraId="70F84883" w14:textId="77777777" w:rsidTr="0008569B">
        <w:tc>
          <w:tcPr>
            <w:tcW w:w="1276" w:type="dxa"/>
            <w:shd w:val="clear" w:color="auto" w:fill="auto"/>
            <w:vAlign w:val="center"/>
          </w:tcPr>
          <w:p w14:paraId="7DE2DC9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4B29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7B34350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532A1759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10CEA686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D71973" w14:textId="10B8D3B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8 058.</w:t>
            </w:r>
            <w:r w:rsidR="004B2FCF">
              <w:rPr>
                <w:rFonts w:ascii="Arial Narrow" w:hAnsi="Arial Narrow" w:cs="Arial"/>
                <w:sz w:val="24"/>
                <w:szCs w:val="24"/>
              </w:rPr>
              <w:t>65</w:t>
            </w: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</w:tr>
      <w:tr w:rsidR="00DE3440" w:rsidRPr="00053556" w14:paraId="37D8BC3A" w14:textId="77777777" w:rsidTr="0008569B">
        <w:tc>
          <w:tcPr>
            <w:tcW w:w="1276" w:type="dxa"/>
            <w:shd w:val="clear" w:color="auto" w:fill="auto"/>
            <w:vAlign w:val="center"/>
          </w:tcPr>
          <w:p w14:paraId="0002AD79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C5B36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87F6177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69CACFA5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248CD445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B8210D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2 972.79 zł</w:t>
            </w:r>
          </w:p>
        </w:tc>
      </w:tr>
      <w:tr w:rsidR="00DE3440" w:rsidRPr="00053556" w14:paraId="7C05E9FA" w14:textId="77777777" w:rsidTr="0008569B">
        <w:tc>
          <w:tcPr>
            <w:tcW w:w="1276" w:type="dxa"/>
            <w:shd w:val="clear" w:color="auto" w:fill="auto"/>
            <w:vAlign w:val="center"/>
          </w:tcPr>
          <w:p w14:paraId="10B9C20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47E66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181E752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4F940D94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0A4FA324" w14:textId="77777777" w:rsidR="00DE3440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  <w:p w14:paraId="7DD9C9F8" w14:textId="77777777" w:rsidR="00053556" w:rsidRPr="00053556" w:rsidRDefault="00053556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7261BD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15 842.40 zł</w:t>
            </w:r>
          </w:p>
        </w:tc>
      </w:tr>
      <w:tr w:rsidR="00DE3440" w:rsidRPr="00053556" w14:paraId="762EBC5B" w14:textId="77777777" w:rsidTr="0008569B">
        <w:tc>
          <w:tcPr>
            <w:tcW w:w="1276" w:type="dxa"/>
            <w:shd w:val="clear" w:color="auto" w:fill="auto"/>
            <w:vAlign w:val="center"/>
          </w:tcPr>
          <w:p w14:paraId="09EE1FD9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87D69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AFFD3BF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736B45D6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756321E4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18317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44 968.80 zł</w:t>
            </w:r>
          </w:p>
        </w:tc>
      </w:tr>
      <w:tr w:rsidR="00DE3440" w:rsidRPr="00053556" w14:paraId="2EFBA39D" w14:textId="77777777" w:rsidTr="0008569B">
        <w:tc>
          <w:tcPr>
            <w:tcW w:w="1276" w:type="dxa"/>
            <w:shd w:val="clear" w:color="auto" w:fill="auto"/>
            <w:vAlign w:val="center"/>
          </w:tcPr>
          <w:p w14:paraId="79FCE15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5D0723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CE7CFC4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341A4408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6EB0B8BA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AB9EE6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6 765.00 zł</w:t>
            </w:r>
          </w:p>
        </w:tc>
      </w:tr>
      <w:tr w:rsidR="00DE3440" w:rsidRPr="00053556" w14:paraId="59840FFE" w14:textId="77777777" w:rsidTr="0008569B">
        <w:tc>
          <w:tcPr>
            <w:tcW w:w="1276" w:type="dxa"/>
            <w:shd w:val="clear" w:color="auto" w:fill="auto"/>
            <w:vAlign w:val="center"/>
          </w:tcPr>
          <w:p w14:paraId="06C0918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9AE90B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5EB030A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03E091BE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5943EA35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7CD856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12 075.84 zł</w:t>
            </w:r>
          </w:p>
        </w:tc>
      </w:tr>
      <w:tr w:rsidR="00DE3440" w:rsidRPr="00053556" w14:paraId="425AA631" w14:textId="77777777" w:rsidTr="0008569B">
        <w:tc>
          <w:tcPr>
            <w:tcW w:w="1276" w:type="dxa"/>
            <w:shd w:val="clear" w:color="auto" w:fill="auto"/>
            <w:vAlign w:val="center"/>
          </w:tcPr>
          <w:p w14:paraId="3A66585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56FB7D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AFA98A4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3ABEA831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3F4726C2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A6BAD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2 952.00 zł</w:t>
            </w:r>
          </w:p>
        </w:tc>
      </w:tr>
      <w:tr w:rsidR="00DE3440" w:rsidRPr="00053556" w14:paraId="4ACD91F3" w14:textId="77777777" w:rsidTr="0008569B">
        <w:tc>
          <w:tcPr>
            <w:tcW w:w="1276" w:type="dxa"/>
            <w:shd w:val="clear" w:color="auto" w:fill="auto"/>
            <w:vAlign w:val="center"/>
          </w:tcPr>
          <w:p w14:paraId="2AA688B5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D7589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D6EE569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3263C257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38234B3D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0A2F83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52 275.00 zł</w:t>
            </w:r>
          </w:p>
        </w:tc>
      </w:tr>
      <w:tr w:rsidR="00DE3440" w:rsidRPr="00053556" w14:paraId="0BF39DC3" w14:textId="77777777" w:rsidTr="0008569B">
        <w:tc>
          <w:tcPr>
            <w:tcW w:w="1276" w:type="dxa"/>
            <w:shd w:val="clear" w:color="auto" w:fill="auto"/>
            <w:vAlign w:val="center"/>
          </w:tcPr>
          <w:p w14:paraId="4B64FD8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00819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B23AD48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72BB62EB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19CEC151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DB024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158 050.44 zł</w:t>
            </w:r>
          </w:p>
        </w:tc>
      </w:tr>
      <w:tr w:rsidR="00DE3440" w:rsidRPr="00053556" w14:paraId="4A8749D4" w14:textId="77777777" w:rsidTr="0008569B">
        <w:tc>
          <w:tcPr>
            <w:tcW w:w="1276" w:type="dxa"/>
            <w:shd w:val="clear" w:color="auto" w:fill="auto"/>
            <w:vAlign w:val="center"/>
          </w:tcPr>
          <w:p w14:paraId="1BF8034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A19E0C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738E623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PARTNER PIK SP. Z O.O.</w:t>
            </w:r>
          </w:p>
          <w:p w14:paraId="7CE193E5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FORDOŃSKA 246 </w:t>
            </w:r>
          </w:p>
          <w:p w14:paraId="74F3A775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6C29A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31 980.00 zł</w:t>
            </w:r>
          </w:p>
        </w:tc>
      </w:tr>
      <w:tr w:rsidR="00DE3440" w:rsidRPr="00053556" w14:paraId="75AD05AC" w14:textId="77777777" w:rsidTr="0008569B">
        <w:tc>
          <w:tcPr>
            <w:tcW w:w="1276" w:type="dxa"/>
            <w:shd w:val="clear" w:color="auto" w:fill="auto"/>
            <w:vAlign w:val="center"/>
          </w:tcPr>
          <w:p w14:paraId="4328398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3314D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7B3ED3A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Enter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P.H.U. Ewa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Taranto</w:t>
            </w:r>
            <w:proofErr w:type="spellEnd"/>
          </w:p>
          <w:p w14:paraId="0CA091A1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Biwakowa 26A </w:t>
            </w:r>
          </w:p>
          <w:p w14:paraId="06FF92E0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93-469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B2567F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42 435.00 zł</w:t>
            </w:r>
          </w:p>
        </w:tc>
      </w:tr>
      <w:tr w:rsidR="00DE3440" w:rsidRPr="00053556" w14:paraId="413087B4" w14:textId="77777777" w:rsidTr="0008569B">
        <w:tc>
          <w:tcPr>
            <w:tcW w:w="1276" w:type="dxa"/>
            <w:shd w:val="clear" w:color="auto" w:fill="auto"/>
            <w:vAlign w:val="center"/>
          </w:tcPr>
          <w:p w14:paraId="09BF98E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590A9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0F9142E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Pryzmat Spółka z o.o. </w:t>
            </w:r>
            <w:proofErr w:type="gramStart"/>
            <w:r w:rsidRPr="00053556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gramEnd"/>
          </w:p>
          <w:p w14:paraId="1E881F2D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A. Ostrowskiego 15 </w:t>
            </w:r>
          </w:p>
          <w:p w14:paraId="6720BB91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53-238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C888AF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14 575.50 zł</w:t>
            </w:r>
          </w:p>
        </w:tc>
      </w:tr>
      <w:tr w:rsidR="00DE3440" w:rsidRPr="00053556" w14:paraId="76613961" w14:textId="77777777" w:rsidTr="0008569B">
        <w:tc>
          <w:tcPr>
            <w:tcW w:w="1276" w:type="dxa"/>
            <w:shd w:val="clear" w:color="auto" w:fill="auto"/>
            <w:vAlign w:val="center"/>
          </w:tcPr>
          <w:p w14:paraId="7DD2CE0B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376B0B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8123FF7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Pryzmat Spółka z o.o. </w:t>
            </w:r>
            <w:proofErr w:type="gramStart"/>
            <w:r w:rsidRPr="00053556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gramEnd"/>
          </w:p>
          <w:p w14:paraId="2F2CBEB3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A. Ostrowskiego 15 </w:t>
            </w:r>
          </w:p>
          <w:p w14:paraId="629C95F1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53-238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31323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29 766.00 zł</w:t>
            </w:r>
          </w:p>
        </w:tc>
      </w:tr>
      <w:tr w:rsidR="00DE3440" w:rsidRPr="00053556" w14:paraId="25B429AD" w14:textId="77777777" w:rsidTr="0008569B">
        <w:tc>
          <w:tcPr>
            <w:tcW w:w="1276" w:type="dxa"/>
            <w:shd w:val="clear" w:color="auto" w:fill="auto"/>
            <w:vAlign w:val="center"/>
          </w:tcPr>
          <w:p w14:paraId="0AE33BAC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74EBA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2817263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B0DF816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21F33FB5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DFD9D3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101 990.35 zł</w:t>
            </w:r>
          </w:p>
        </w:tc>
      </w:tr>
      <w:tr w:rsidR="00DE3440" w:rsidRPr="00053556" w14:paraId="61F829E7" w14:textId="77777777" w:rsidTr="0008569B">
        <w:tc>
          <w:tcPr>
            <w:tcW w:w="1276" w:type="dxa"/>
            <w:shd w:val="clear" w:color="auto" w:fill="auto"/>
            <w:vAlign w:val="center"/>
          </w:tcPr>
          <w:p w14:paraId="0BAFAA4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23B310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D996E24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52232256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28E90D1E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A9038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8 414.43 zł</w:t>
            </w:r>
          </w:p>
        </w:tc>
      </w:tr>
      <w:tr w:rsidR="00DE3440" w:rsidRPr="00053556" w14:paraId="6718D6B3" w14:textId="77777777" w:rsidTr="0008569B">
        <w:tc>
          <w:tcPr>
            <w:tcW w:w="1276" w:type="dxa"/>
            <w:shd w:val="clear" w:color="auto" w:fill="auto"/>
            <w:vAlign w:val="center"/>
          </w:tcPr>
          <w:p w14:paraId="086C6C0C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79B5C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23EFCE3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557884C1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245EA704" w14:textId="77777777" w:rsidR="00DE3440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  <w:p w14:paraId="0B89B65C" w14:textId="77777777" w:rsidR="00053556" w:rsidRPr="00053556" w:rsidRDefault="00053556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D259D85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9 308.03 zł</w:t>
            </w:r>
          </w:p>
        </w:tc>
      </w:tr>
      <w:tr w:rsidR="00DE3440" w:rsidRPr="00053556" w14:paraId="145313E4" w14:textId="77777777" w:rsidTr="0008569B">
        <w:tc>
          <w:tcPr>
            <w:tcW w:w="1276" w:type="dxa"/>
            <w:shd w:val="clear" w:color="auto" w:fill="auto"/>
            <w:vAlign w:val="center"/>
          </w:tcPr>
          <w:p w14:paraId="3EF173A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EDE930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517C062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2B3C69A9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47AE4E30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FA6075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14 397.83 zł</w:t>
            </w:r>
          </w:p>
        </w:tc>
      </w:tr>
      <w:tr w:rsidR="00DE3440" w:rsidRPr="00053556" w14:paraId="3046FA60" w14:textId="77777777" w:rsidTr="0008569B">
        <w:tc>
          <w:tcPr>
            <w:tcW w:w="1276" w:type="dxa"/>
            <w:shd w:val="clear" w:color="auto" w:fill="auto"/>
            <w:vAlign w:val="center"/>
          </w:tcPr>
          <w:p w14:paraId="522ECBD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4E27C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958099B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617547C3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6B4EF67A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52A313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42 973.74 zł</w:t>
            </w:r>
          </w:p>
        </w:tc>
      </w:tr>
      <w:tr w:rsidR="00DE3440" w:rsidRPr="00053556" w14:paraId="167AF0EC" w14:textId="77777777" w:rsidTr="0008569B">
        <w:tc>
          <w:tcPr>
            <w:tcW w:w="1276" w:type="dxa"/>
            <w:shd w:val="clear" w:color="auto" w:fill="auto"/>
            <w:vAlign w:val="center"/>
          </w:tcPr>
          <w:p w14:paraId="2E0012FD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E52CC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9F3C954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387F58BC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087BE723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5EDE1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11 904.37 zł</w:t>
            </w:r>
          </w:p>
        </w:tc>
      </w:tr>
      <w:tr w:rsidR="00DE3440" w:rsidRPr="00053556" w14:paraId="41B8FDD1" w14:textId="77777777" w:rsidTr="0008569B">
        <w:tc>
          <w:tcPr>
            <w:tcW w:w="1276" w:type="dxa"/>
            <w:shd w:val="clear" w:color="auto" w:fill="auto"/>
            <w:vAlign w:val="center"/>
          </w:tcPr>
          <w:p w14:paraId="05795C0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CC97F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2EFB322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10B7DA40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783C73E2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368C8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3 302.55 zł</w:t>
            </w:r>
          </w:p>
        </w:tc>
      </w:tr>
      <w:tr w:rsidR="00DE3440" w:rsidRPr="00053556" w14:paraId="21D092F9" w14:textId="77777777" w:rsidTr="0008569B">
        <w:tc>
          <w:tcPr>
            <w:tcW w:w="1276" w:type="dxa"/>
            <w:shd w:val="clear" w:color="auto" w:fill="auto"/>
            <w:vAlign w:val="center"/>
          </w:tcPr>
          <w:p w14:paraId="70EE034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1B30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A3D2E51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5826A421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5D73637F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BCF35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53 597.25 zł</w:t>
            </w:r>
          </w:p>
        </w:tc>
      </w:tr>
      <w:tr w:rsidR="00DE3440" w:rsidRPr="00053556" w14:paraId="3B14F645" w14:textId="77777777" w:rsidTr="0008569B">
        <w:tc>
          <w:tcPr>
            <w:tcW w:w="1276" w:type="dxa"/>
            <w:shd w:val="clear" w:color="auto" w:fill="auto"/>
            <w:vAlign w:val="center"/>
          </w:tcPr>
          <w:p w14:paraId="59A314AD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5D0FDB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D362AAF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52106B84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5AF98F2D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F6A497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156 651.47 zł</w:t>
            </w:r>
          </w:p>
        </w:tc>
      </w:tr>
      <w:tr w:rsidR="00DE3440" w:rsidRPr="00053556" w14:paraId="773D1B13" w14:textId="77777777" w:rsidTr="0008569B">
        <w:tc>
          <w:tcPr>
            <w:tcW w:w="1276" w:type="dxa"/>
            <w:shd w:val="clear" w:color="auto" w:fill="auto"/>
            <w:vAlign w:val="center"/>
          </w:tcPr>
          <w:p w14:paraId="2E387E7F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59A846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29972FA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Biuro Bazar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z.o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3DCA9BA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Miechowska 14 </w:t>
            </w:r>
          </w:p>
          <w:p w14:paraId="0368144C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87-875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DF6546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42 435.00 zł</w:t>
            </w:r>
          </w:p>
        </w:tc>
      </w:tr>
      <w:tr w:rsidR="00DE3440" w:rsidRPr="00053556" w14:paraId="0E64CC0B" w14:textId="77777777" w:rsidTr="0008569B">
        <w:tc>
          <w:tcPr>
            <w:tcW w:w="1276" w:type="dxa"/>
            <w:shd w:val="clear" w:color="auto" w:fill="auto"/>
            <w:vAlign w:val="center"/>
          </w:tcPr>
          <w:p w14:paraId="7E449046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5FCEAF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188CFCA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DATAMobi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14:paraId="18984569" w14:textId="424BBFF8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Al. Waszyngtona 146/</w:t>
            </w:r>
            <w:r w:rsidR="007E6335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07 </w:t>
            </w:r>
          </w:p>
          <w:p w14:paraId="24AB9C7F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04-076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9F7553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40 227.15 zł</w:t>
            </w:r>
          </w:p>
        </w:tc>
      </w:tr>
      <w:tr w:rsidR="00DE3440" w:rsidRPr="00053556" w14:paraId="71530B4F" w14:textId="77777777" w:rsidTr="0008569B">
        <w:tc>
          <w:tcPr>
            <w:tcW w:w="1276" w:type="dxa"/>
            <w:shd w:val="clear" w:color="auto" w:fill="auto"/>
            <w:vAlign w:val="center"/>
          </w:tcPr>
          <w:p w14:paraId="4BF4822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313EC5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2420566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PRO-SERWIS Karol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Reisner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, Bartosz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Preder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s.c.</w:t>
            </w:r>
          </w:p>
          <w:p w14:paraId="79D60161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Toruńska 151 </w:t>
            </w:r>
          </w:p>
          <w:p w14:paraId="21FFD296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85-880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3E912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12 884.25 zł</w:t>
            </w:r>
          </w:p>
        </w:tc>
      </w:tr>
      <w:tr w:rsidR="00DE3440" w:rsidRPr="00053556" w14:paraId="6E42D6AD" w14:textId="77777777" w:rsidTr="0008569B">
        <w:tc>
          <w:tcPr>
            <w:tcW w:w="1276" w:type="dxa"/>
            <w:shd w:val="clear" w:color="auto" w:fill="auto"/>
            <w:vAlign w:val="center"/>
          </w:tcPr>
          <w:p w14:paraId="19E5D202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B6576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E4367CE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14:paraId="4AF20075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14:paraId="4108724E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15E017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132 410.21 zł</w:t>
            </w:r>
          </w:p>
        </w:tc>
      </w:tr>
      <w:tr w:rsidR="00DE3440" w:rsidRPr="00053556" w14:paraId="11D37E20" w14:textId="77777777" w:rsidTr="0008569B">
        <w:tc>
          <w:tcPr>
            <w:tcW w:w="1276" w:type="dxa"/>
            <w:shd w:val="clear" w:color="auto" w:fill="auto"/>
            <w:vAlign w:val="center"/>
          </w:tcPr>
          <w:p w14:paraId="1532A2A9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6F1F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3CCFF34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14:paraId="6A670E08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14:paraId="0E924631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9B6DE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25 750.05 zł</w:t>
            </w:r>
          </w:p>
        </w:tc>
      </w:tr>
      <w:tr w:rsidR="00DE3440" w:rsidRPr="00053556" w14:paraId="65AF60AD" w14:textId="77777777" w:rsidTr="0008569B">
        <w:tc>
          <w:tcPr>
            <w:tcW w:w="1276" w:type="dxa"/>
            <w:shd w:val="clear" w:color="auto" w:fill="auto"/>
            <w:vAlign w:val="center"/>
          </w:tcPr>
          <w:p w14:paraId="799A513C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2B732B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DEE0294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14:paraId="7EE5A5F4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14:paraId="7133F3C5" w14:textId="77777777" w:rsidR="00DE3440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  <w:p w14:paraId="4B1C78B4" w14:textId="77777777" w:rsidR="00053556" w:rsidRPr="00053556" w:rsidRDefault="00053556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E4F5CFF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5 465.57 zł</w:t>
            </w:r>
          </w:p>
        </w:tc>
      </w:tr>
      <w:tr w:rsidR="00DE3440" w:rsidRPr="00053556" w14:paraId="58076EF1" w14:textId="77777777" w:rsidTr="0008569B">
        <w:tc>
          <w:tcPr>
            <w:tcW w:w="1276" w:type="dxa"/>
            <w:shd w:val="clear" w:color="auto" w:fill="auto"/>
            <w:vAlign w:val="center"/>
          </w:tcPr>
          <w:p w14:paraId="141CB5F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7DE53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4CFBEC1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14:paraId="60D5E666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14:paraId="08F4D3AA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68D6DB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24 667.04 zł</w:t>
            </w:r>
          </w:p>
        </w:tc>
      </w:tr>
      <w:tr w:rsidR="00DE3440" w:rsidRPr="00053556" w14:paraId="0C795362" w14:textId="77777777" w:rsidTr="0008569B">
        <w:tc>
          <w:tcPr>
            <w:tcW w:w="1276" w:type="dxa"/>
            <w:shd w:val="clear" w:color="auto" w:fill="auto"/>
            <w:vAlign w:val="center"/>
          </w:tcPr>
          <w:p w14:paraId="3037F62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EB37D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3CB2998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14:paraId="5407A66D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14:paraId="44888754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BC724A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68 144.46 zł</w:t>
            </w:r>
          </w:p>
        </w:tc>
      </w:tr>
      <w:tr w:rsidR="00DE3440" w:rsidRPr="00053556" w14:paraId="14638332" w14:textId="77777777" w:rsidTr="0008569B">
        <w:tc>
          <w:tcPr>
            <w:tcW w:w="1276" w:type="dxa"/>
            <w:shd w:val="clear" w:color="auto" w:fill="auto"/>
            <w:vAlign w:val="center"/>
          </w:tcPr>
          <w:p w14:paraId="2580898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29D3D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2B0D558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Firma Usługowo- Handlowa "ANNA" Anna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Białobrzycka</w:t>
            </w:r>
            <w:proofErr w:type="spellEnd"/>
          </w:p>
          <w:p w14:paraId="24F55C93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Wodna 18 </w:t>
            </w:r>
          </w:p>
          <w:p w14:paraId="73ED3171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62-200 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8EA52C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175 186.87 zł</w:t>
            </w:r>
          </w:p>
        </w:tc>
      </w:tr>
      <w:tr w:rsidR="00DE3440" w:rsidRPr="00053556" w14:paraId="0B9F0028" w14:textId="77777777" w:rsidTr="0008569B">
        <w:tc>
          <w:tcPr>
            <w:tcW w:w="1276" w:type="dxa"/>
            <w:shd w:val="clear" w:color="auto" w:fill="auto"/>
            <w:vAlign w:val="center"/>
          </w:tcPr>
          <w:p w14:paraId="48ACD28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157C2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849C335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FAXPOL Andrzej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Iwanowicz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00D2A193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Bartycka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22 </w:t>
            </w:r>
          </w:p>
          <w:p w14:paraId="2B8D254C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00-716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DCA47C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19 224.90 zł</w:t>
            </w:r>
          </w:p>
        </w:tc>
      </w:tr>
      <w:tr w:rsidR="00DE3440" w:rsidRPr="00053556" w14:paraId="7CD166A6" w14:textId="77777777" w:rsidTr="0008569B">
        <w:tc>
          <w:tcPr>
            <w:tcW w:w="1276" w:type="dxa"/>
            <w:shd w:val="clear" w:color="auto" w:fill="auto"/>
            <w:vAlign w:val="center"/>
          </w:tcPr>
          <w:p w14:paraId="6DD5A4E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3BF08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E6467A7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FAXPOL Andrzej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Iwanowicz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CE95206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Bartycka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22 </w:t>
            </w:r>
          </w:p>
          <w:p w14:paraId="1DFCA0A6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00-716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ABCC81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2 490.75 zł</w:t>
            </w:r>
          </w:p>
        </w:tc>
      </w:tr>
      <w:tr w:rsidR="00DE3440" w:rsidRPr="00053556" w14:paraId="01661166" w14:textId="77777777" w:rsidTr="0008569B">
        <w:tc>
          <w:tcPr>
            <w:tcW w:w="1276" w:type="dxa"/>
            <w:shd w:val="clear" w:color="auto" w:fill="auto"/>
            <w:vAlign w:val="center"/>
          </w:tcPr>
          <w:p w14:paraId="085BDCD4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3617E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9300C9F" w14:textId="77777777" w:rsidR="00DE3440" w:rsidRPr="00053556" w:rsidRDefault="00DE3440" w:rsidP="000856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FAXPOL Andrzej </w:t>
            </w: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Iwanowicz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360EE2D" w14:textId="77777777" w:rsidR="00DE3440" w:rsidRPr="00053556" w:rsidRDefault="00DE3440" w:rsidP="0008569B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053556">
              <w:rPr>
                <w:rFonts w:ascii="Arial Narrow" w:hAnsi="Arial Narrow" w:cs="Arial"/>
                <w:sz w:val="24"/>
                <w:szCs w:val="24"/>
              </w:rPr>
              <w:t>Bartycka</w:t>
            </w:r>
            <w:proofErr w:type="spellEnd"/>
            <w:r w:rsidRPr="00053556">
              <w:rPr>
                <w:rFonts w:ascii="Arial Narrow" w:hAnsi="Arial Narrow" w:cs="Arial"/>
                <w:sz w:val="24"/>
                <w:szCs w:val="24"/>
              </w:rPr>
              <w:t xml:space="preserve"> 22 </w:t>
            </w:r>
          </w:p>
          <w:p w14:paraId="189E19F4" w14:textId="77777777" w:rsidR="00DE3440" w:rsidRPr="00053556" w:rsidRDefault="00DE3440" w:rsidP="000856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00-716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5664CF" w14:textId="77777777" w:rsidR="00DE3440" w:rsidRPr="00053556" w:rsidRDefault="00DE3440" w:rsidP="000856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53556">
              <w:rPr>
                <w:rFonts w:ascii="Arial Narrow" w:hAnsi="Arial Narrow" w:cs="Arial"/>
                <w:sz w:val="24"/>
                <w:szCs w:val="24"/>
              </w:rPr>
              <w:t>32 964.00 zł</w:t>
            </w:r>
          </w:p>
        </w:tc>
      </w:tr>
    </w:tbl>
    <w:p w14:paraId="43B6325F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53556">
        <w:rPr>
          <w:rFonts w:ascii="Arial Narrow" w:hAnsi="Arial Narrow" w:cs="Arial"/>
          <w:i/>
          <w:szCs w:val="24"/>
        </w:rPr>
        <w:t>Zamawiający</w:t>
      </w:r>
    </w:p>
    <w:p w14:paraId="431F0D82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FC4C63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433F3B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690BCD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19FA63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368A77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6E9B93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0A1C3C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A0C3AB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68BE01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1441C4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AD4867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A7A8C9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6AAA71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848C65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D6EE71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E590FB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777F6B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54C274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20E218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B9B4EA" w14:textId="77777777" w:rsidR="00053556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BBACB2" w14:textId="4B8E6B5D" w:rsidR="00053556" w:rsidRPr="00B9724A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01DD170A" w14:textId="77777777" w:rsidR="00053556" w:rsidRPr="00B9724A" w:rsidRDefault="00053556" w:rsidP="000535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19C97D2D" w14:textId="77777777" w:rsidR="00053556" w:rsidRDefault="00053556" w:rsidP="0005355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61D3F712" w14:textId="6133A30E" w:rsidR="00053556" w:rsidRDefault="00053556" w:rsidP="0005355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12.04.2024 r.</w:t>
      </w:r>
    </w:p>
    <w:bookmarkEnd w:id="0"/>
    <w:sectPr w:rsidR="00053556" w:rsidSect="009935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FDECF1" w14:textId="77777777" w:rsidR="00993551" w:rsidRDefault="00993551">
      <w:r>
        <w:separator/>
      </w:r>
    </w:p>
  </w:endnote>
  <w:endnote w:type="continuationSeparator" w:id="0">
    <w:p w14:paraId="2CCB504A" w14:textId="77777777" w:rsidR="00993551" w:rsidRDefault="0099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EE6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29F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49743" w14:textId="77777777" w:rsidR="00986737" w:rsidRPr="00986737" w:rsidRDefault="007E633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7D763F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BBB37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3A7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84F530" w14:textId="77777777" w:rsidR="009F189D" w:rsidRDefault="009F189D">
    <w:pPr>
      <w:pStyle w:val="Stopka"/>
      <w:tabs>
        <w:tab w:val="clear" w:pos="4536"/>
      </w:tabs>
      <w:jc w:val="center"/>
    </w:pPr>
  </w:p>
  <w:p w14:paraId="6EBEFB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35BCBE" w14:textId="77777777" w:rsidR="00993551" w:rsidRDefault="00993551">
      <w:r>
        <w:separator/>
      </w:r>
    </w:p>
  </w:footnote>
  <w:footnote w:type="continuationSeparator" w:id="0">
    <w:p w14:paraId="0A11222C" w14:textId="77777777" w:rsidR="00993551" w:rsidRDefault="0099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2A1A3" w14:textId="77777777" w:rsidR="00DE3440" w:rsidRDefault="00DE34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5A39A" w14:textId="77777777" w:rsidR="00DE3440" w:rsidRDefault="00DE34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C170D" w14:textId="77777777" w:rsidR="00DE3440" w:rsidRDefault="00DE34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551"/>
    <w:rsid w:val="00007727"/>
    <w:rsid w:val="00017720"/>
    <w:rsid w:val="00035488"/>
    <w:rsid w:val="0005355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2FCF"/>
    <w:rsid w:val="004C7E9B"/>
    <w:rsid w:val="005614F2"/>
    <w:rsid w:val="00577BC6"/>
    <w:rsid w:val="005A632E"/>
    <w:rsid w:val="0069085C"/>
    <w:rsid w:val="006B27ED"/>
    <w:rsid w:val="007E6335"/>
    <w:rsid w:val="00843263"/>
    <w:rsid w:val="00861E75"/>
    <w:rsid w:val="00986737"/>
    <w:rsid w:val="0099355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344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948E3"/>
  <w15:chartTrackingRefBased/>
  <w15:docId w15:val="{F35A49C4-3B68-4FEC-9BE9-B0469F3E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5355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535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625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2024-04-12T08:08:00Z</cp:lastPrinted>
  <dcterms:created xsi:type="dcterms:W3CDTF">2024-04-12T08:08:00Z</dcterms:created>
  <dcterms:modified xsi:type="dcterms:W3CDTF">2024-04-12T08:08:00Z</dcterms:modified>
</cp:coreProperties>
</file>