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33C0E6" w14:textId="77777777" w:rsidR="00A2540E" w:rsidRPr="004106EA" w:rsidRDefault="00A2540E" w:rsidP="00A2540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106EA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5F55EB" w:rsidRPr="004106EA">
        <w:rPr>
          <w:rFonts w:ascii="Arial Narrow" w:eastAsia="Times New Roman" w:hAnsi="Arial Narrow" w:cs="Arial"/>
          <w:bCs/>
          <w:sz w:val="24"/>
          <w:szCs w:val="20"/>
          <w:lang w:eastAsia="pl-PL"/>
        </w:rPr>
        <w:t>3</w:t>
      </w:r>
      <w:r w:rsidRPr="004106EA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2540E" w:rsidRPr="004106EA" w14:paraId="17DE3564" w14:textId="77777777" w:rsidTr="009B1625">
        <w:tc>
          <w:tcPr>
            <w:tcW w:w="2800" w:type="dxa"/>
            <w:shd w:val="clear" w:color="auto" w:fill="auto"/>
          </w:tcPr>
          <w:p w14:paraId="757C1DFB" w14:textId="77777777" w:rsidR="00A2540E" w:rsidRPr="004106EA" w:rsidRDefault="00A2540E" w:rsidP="00A2540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106EA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106E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5970BB6" w14:textId="77777777" w:rsidR="00A2540E" w:rsidRPr="004106EA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EA923C0" w14:textId="77777777" w:rsidR="00A2540E" w:rsidRPr="004106EA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106E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9CD6666" w14:textId="77777777" w:rsidR="00A2540E" w:rsidRPr="004106EA" w:rsidRDefault="00A2540E" w:rsidP="00A2540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106E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106E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106E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4106E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4106E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A2540E" w:rsidRPr="004106EA" w14:paraId="7A951364" w14:textId="77777777" w:rsidTr="009B1625">
        <w:tc>
          <w:tcPr>
            <w:tcW w:w="2800" w:type="dxa"/>
            <w:shd w:val="clear" w:color="auto" w:fill="auto"/>
          </w:tcPr>
          <w:p w14:paraId="42B30B1B" w14:textId="77777777" w:rsidR="00A2540E" w:rsidRPr="004106EA" w:rsidRDefault="00A2540E" w:rsidP="00A2540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106E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9BDD31D" w14:textId="77777777" w:rsidR="00A2540E" w:rsidRPr="004106EA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258E43D" w14:textId="77777777" w:rsidR="00A2540E" w:rsidRPr="004106EA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106E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38D6CC" w14:textId="77777777" w:rsidR="00A2540E" w:rsidRPr="004106EA" w:rsidRDefault="00A2540E" w:rsidP="00A2540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106E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106EA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106E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415E7E0" w14:textId="77777777" w:rsidR="0057252E" w:rsidRPr="004106EA" w:rsidRDefault="0057252E" w:rsidP="008B745A">
      <w:pPr>
        <w:tabs>
          <w:tab w:val="center" w:pos="4536"/>
          <w:tab w:val="right" w:pos="9072"/>
        </w:tabs>
        <w:spacing w:before="240"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4106EA" w14:paraId="7D7BE455" w14:textId="77777777" w:rsidTr="0036631E">
        <w:tc>
          <w:tcPr>
            <w:tcW w:w="9104" w:type="dxa"/>
            <w:shd w:val="clear" w:color="auto" w:fill="F2F2F2"/>
          </w:tcPr>
          <w:p w14:paraId="176D62A8" w14:textId="77777777" w:rsidR="00A2540E" w:rsidRPr="004106EA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106EA">
              <w:rPr>
                <w:rFonts w:ascii="Arial Narrow" w:hAnsi="Arial Narrow" w:cs="Arial"/>
                <w:b/>
                <w:sz w:val="24"/>
                <w:szCs w:val="24"/>
              </w:rPr>
              <w:t>WYKAZ CZ</w:t>
            </w:r>
            <w:r w:rsidRPr="004106EA">
              <w:rPr>
                <w:rFonts w:ascii="Arial Narrow" w:eastAsia="TimesNewRoman" w:hAnsi="Arial Narrow" w:cs="Arial"/>
                <w:b/>
                <w:sz w:val="24"/>
                <w:szCs w:val="24"/>
              </w:rPr>
              <w:t>ĘŚ</w:t>
            </w:r>
            <w:r w:rsidRPr="004106EA">
              <w:rPr>
                <w:rFonts w:ascii="Arial Narrow" w:hAnsi="Arial Narrow" w:cs="Arial"/>
                <w:b/>
                <w:sz w:val="24"/>
                <w:szCs w:val="24"/>
              </w:rPr>
              <w:t xml:space="preserve">CI ZAMÓWIENIA, KTÓRYCH WYKONANIE </w:t>
            </w:r>
          </w:p>
          <w:p w14:paraId="5A6E782F" w14:textId="77777777" w:rsidR="0057252E" w:rsidRPr="004106EA" w:rsidRDefault="0057252E" w:rsidP="00A2540E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106EA">
              <w:rPr>
                <w:rFonts w:ascii="Arial Narrow" w:hAnsi="Arial Narrow" w:cs="Arial"/>
                <w:b/>
                <w:sz w:val="24"/>
                <w:szCs w:val="24"/>
              </w:rPr>
              <w:t>WYKONAWCA ZAMIERZA POWIERZY</w:t>
            </w:r>
            <w:r w:rsidRPr="004106EA">
              <w:rPr>
                <w:rFonts w:ascii="Arial Narrow" w:eastAsia="TimesNewRoman" w:hAnsi="Arial Narrow" w:cs="Arial"/>
                <w:b/>
                <w:sz w:val="24"/>
                <w:szCs w:val="24"/>
              </w:rPr>
              <w:t xml:space="preserve">Ć </w:t>
            </w:r>
            <w:r w:rsidRPr="004106EA">
              <w:rPr>
                <w:rFonts w:ascii="Arial Narrow" w:hAnsi="Arial Narrow" w:cs="Arial"/>
                <w:b/>
                <w:sz w:val="24"/>
                <w:szCs w:val="24"/>
              </w:rPr>
              <w:t>PODWYKONAWCOM</w:t>
            </w:r>
          </w:p>
          <w:p w14:paraId="5B0582E8" w14:textId="77777777" w:rsidR="00A2540E" w:rsidRPr="004106EA" w:rsidRDefault="00A2540E" w:rsidP="00A2540E">
            <w:p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Arial Narrow" w:hAnsi="Arial Narrow" w:cs="Arial"/>
                <w:b/>
                <w:i/>
                <w:iCs/>
                <w:color w:val="0070C0"/>
                <w:sz w:val="20"/>
                <w:szCs w:val="20"/>
              </w:rPr>
            </w:pPr>
            <w:r w:rsidRPr="004106EA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>UWAGA!</w:t>
            </w:r>
            <w:r w:rsidR="008B745A" w:rsidRPr="004106EA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 xml:space="preserve"> </w:t>
            </w:r>
            <w:r w:rsidRPr="004106EA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Wykonawca jest zobowiązany do wypełnienia i dołączenia niniejszego </w:t>
            </w:r>
            <w:r w:rsidR="008B745A" w:rsidRPr="004106EA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>dokumentu</w:t>
            </w:r>
            <w:r w:rsidRPr="004106EA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 do składanej oferty tylko w przypadku, gdy powierzy wykonanie części zamówienia Podwykonawcom</w:t>
            </w:r>
          </w:p>
        </w:tc>
      </w:tr>
    </w:tbl>
    <w:p w14:paraId="14F379DB" w14:textId="77777777" w:rsidR="00A2540E" w:rsidRPr="004106EA" w:rsidRDefault="00A2540E" w:rsidP="00A2540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106EA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2540E" w:rsidRPr="004106EA" w14:paraId="0873C40C" w14:textId="77777777" w:rsidTr="009B1625">
        <w:tc>
          <w:tcPr>
            <w:tcW w:w="2269" w:type="dxa"/>
            <w:shd w:val="clear" w:color="auto" w:fill="auto"/>
          </w:tcPr>
          <w:p w14:paraId="5B968C77" w14:textId="77777777" w:rsidR="00A2540E" w:rsidRPr="004106EA" w:rsidRDefault="00A2540E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106E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9979D21" w14:textId="77777777" w:rsidR="00A2540E" w:rsidRPr="004106EA" w:rsidRDefault="005F55EB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106E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Wykonanie dokumentacji projektowej wraz z nadzorem autorskim dla zadania pn. "Przebudowa pomieszczeń na potrzeby Oddziału Klinicznego Kardiochirurgii, piętro I, bud. nr 4a, 4, 5a"</w:t>
            </w:r>
            <w:r w:rsidR="00A2540E" w:rsidRPr="004106E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F55EB" w:rsidRPr="004106EA" w14:paraId="76ABD651" w14:textId="77777777" w:rsidTr="00BB0CDC">
        <w:tc>
          <w:tcPr>
            <w:tcW w:w="2269" w:type="dxa"/>
            <w:shd w:val="clear" w:color="auto" w:fill="auto"/>
          </w:tcPr>
          <w:p w14:paraId="5C34B7A8" w14:textId="77777777" w:rsidR="005F55EB" w:rsidRPr="004106EA" w:rsidRDefault="005F55EB" w:rsidP="00BB0CD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106E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D7683D1" w14:textId="77777777" w:rsidR="005F55EB" w:rsidRPr="004106EA" w:rsidRDefault="005F55EB" w:rsidP="00BB0CD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106E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52/2024</w:t>
            </w:r>
          </w:p>
        </w:tc>
      </w:tr>
    </w:tbl>
    <w:p w14:paraId="3949E91F" w14:textId="77777777" w:rsidR="008F2498" w:rsidRPr="004106EA" w:rsidRDefault="005F55EB" w:rsidP="00A2540E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106E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A2540E" w:rsidRPr="004106E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4106EA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A2540E" w:rsidRPr="004106EA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A2540E" w:rsidRPr="004106E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oświadczam(y)</w:t>
      </w:r>
      <w:r w:rsidR="00A2540E" w:rsidRPr="004106EA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, iż </w:t>
      </w:r>
      <w:r w:rsidR="00A56A6F" w:rsidRPr="004106EA">
        <w:rPr>
          <w:rFonts w:ascii="Arial Narrow" w:hAnsi="Arial Narrow" w:cs="Arial"/>
          <w:sz w:val="24"/>
          <w:szCs w:val="24"/>
        </w:rPr>
        <w:t>w przedmiot</w:t>
      </w:r>
      <w:r w:rsidR="00E631B6" w:rsidRPr="004106EA">
        <w:rPr>
          <w:rFonts w:ascii="Arial Narrow" w:hAnsi="Arial Narrow" w:cs="Arial"/>
          <w:sz w:val="24"/>
          <w:szCs w:val="24"/>
        </w:rPr>
        <w:t xml:space="preserve">owym postępowaniu </w:t>
      </w:r>
      <w:r w:rsidR="005A0158" w:rsidRPr="004106EA">
        <w:rPr>
          <w:rFonts w:ascii="Arial Narrow" w:hAnsi="Arial Narrow" w:cs="Arial"/>
          <w:sz w:val="24"/>
          <w:szCs w:val="24"/>
        </w:rPr>
        <w:t>zamierzamy powierzyć Podwykonawcom wykonanie następujących</w:t>
      </w:r>
      <w:r w:rsidR="00A56A6F" w:rsidRPr="004106EA">
        <w:rPr>
          <w:rFonts w:ascii="Arial Narrow" w:hAnsi="Arial Narrow" w:cs="Arial"/>
          <w:sz w:val="24"/>
          <w:szCs w:val="24"/>
        </w:rPr>
        <w:t xml:space="preserve"> części zamówienia:</w:t>
      </w:r>
    </w:p>
    <w:tbl>
      <w:tblPr>
        <w:tblW w:w="9072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3260"/>
      </w:tblGrid>
      <w:tr w:rsidR="00A2540E" w:rsidRPr="004106EA" w14:paraId="562DBB51" w14:textId="77777777" w:rsidTr="00A2540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381224D" w14:textId="77777777" w:rsidR="00A2540E" w:rsidRPr="004106EA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106E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C0DCE38" w14:textId="77777777" w:rsidR="00A2540E" w:rsidRPr="004106EA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106E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Opis części zamówienia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8AD29E9" w14:textId="77777777" w:rsidR="00A2540E" w:rsidRPr="004106EA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106E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Podwykonawcy</w:t>
            </w:r>
          </w:p>
        </w:tc>
      </w:tr>
      <w:tr w:rsidR="00A2540E" w:rsidRPr="004106EA" w14:paraId="11D4CAC2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7ECF1" w14:textId="77777777" w:rsidR="00A2540E" w:rsidRPr="004106EA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C99D37" w14:textId="77777777" w:rsidR="00A2540E" w:rsidRPr="004106EA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A0FB48" w14:textId="77777777" w:rsidR="00A2540E" w:rsidRPr="004106EA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A2540E" w:rsidRPr="004106EA" w14:paraId="3E3C9F71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732089" w14:textId="77777777" w:rsidR="00A2540E" w:rsidRPr="004106EA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B3FA1D" w14:textId="77777777" w:rsidR="00A2540E" w:rsidRPr="004106EA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8F1C46" w14:textId="77777777" w:rsidR="00A2540E" w:rsidRPr="004106EA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36BD8F1D" w14:textId="77777777" w:rsidR="008B745A" w:rsidRPr="004106EA" w:rsidRDefault="008B745A" w:rsidP="008B745A">
      <w:pPr>
        <w:autoSpaceDE w:val="0"/>
        <w:autoSpaceDN w:val="0"/>
        <w:adjustRightInd w:val="0"/>
        <w:spacing w:after="48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8B745A" w:rsidRPr="004106EA" w14:paraId="674CEEAC" w14:textId="77777777" w:rsidTr="009B1625">
        <w:tc>
          <w:tcPr>
            <w:tcW w:w="2660" w:type="dxa"/>
            <w:shd w:val="clear" w:color="auto" w:fill="auto"/>
          </w:tcPr>
          <w:p w14:paraId="212815F1" w14:textId="77777777" w:rsidR="008B745A" w:rsidRPr="004106EA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9DE8031" w14:textId="77777777" w:rsidR="008B745A" w:rsidRPr="004106EA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106E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7E88FC7" w14:textId="77777777" w:rsidR="008B745A" w:rsidRPr="004106EA" w:rsidRDefault="008B745A" w:rsidP="008B745A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106E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FE06CB4" w14:textId="77777777" w:rsidR="008B745A" w:rsidRPr="004106EA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FB7240F" w14:textId="77777777" w:rsidR="008B745A" w:rsidRPr="004106EA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106E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FEF383B" w14:textId="77777777" w:rsidR="008B745A" w:rsidRPr="004106EA" w:rsidRDefault="008B745A" w:rsidP="008B745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106E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F55EB" w:rsidRPr="004106E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4106E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D6D2204" w14:textId="77777777" w:rsidR="00025386" w:rsidRPr="004106EA" w:rsidRDefault="00025386" w:rsidP="008B745A">
      <w:pPr>
        <w:spacing w:after="0"/>
        <w:rPr>
          <w:rFonts w:ascii="Arial Narrow" w:hAnsi="Arial Narrow" w:cs="Arial"/>
          <w:sz w:val="18"/>
          <w:szCs w:val="18"/>
        </w:rPr>
      </w:pPr>
    </w:p>
    <w:sectPr w:rsidR="00025386" w:rsidRPr="004106EA" w:rsidSect="00AA06D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1BE72" w14:textId="77777777" w:rsidR="00AA06D7" w:rsidRDefault="00AA06D7" w:rsidP="00025386">
      <w:pPr>
        <w:spacing w:after="0" w:line="240" w:lineRule="auto"/>
      </w:pPr>
      <w:r>
        <w:separator/>
      </w:r>
    </w:p>
  </w:endnote>
  <w:endnote w:type="continuationSeparator" w:id="0">
    <w:p w14:paraId="12F2DF16" w14:textId="77777777" w:rsidR="00AA06D7" w:rsidRDefault="00AA06D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73182" w14:textId="77777777" w:rsidR="005F55EB" w:rsidRDefault="005F5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7E8A6" w14:textId="77777777" w:rsidR="00025386" w:rsidRDefault="004106EA" w:rsidP="00025386">
    <w:pPr>
      <w:pStyle w:val="Stopka"/>
      <w:tabs>
        <w:tab w:val="clear" w:pos="4536"/>
      </w:tabs>
      <w:jc w:val="center"/>
    </w:pPr>
    <w:r>
      <w:rPr>
        <w:noProof/>
      </w:rPr>
      <w:pict w14:anchorId="7448EE7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FA4D35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2540E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14B87F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EC4E3" w14:textId="77777777" w:rsidR="005F55EB" w:rsidRDefault="005F5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BE1FC" w14:textId="77777777" w:rsidR="00AA06D7" w:rsidRDefault="00AA06D7" w:rsidP="00025386">
      <w:pPr>
        <w:spacing w:after="0" w:line="240" w:lineRule="auto"/>
      </w:pPr>
      <w:r>
        <w:separator/>
      </w:r>
    </w:p>
  </w:footnote>
  <w:footnote w:type="continuationSeparator" w:id="0">
    <w:p w14:paraId="40422B06" w14:textId="77777777" w:rsidR="00AA06D7" w:rsidRDefault="00AA06D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478D6" w14:textId="77777777" w:rsidR="005F55EB" w:rsidRDefault="005F55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080BD" w14:textId="77777777" w:rsidR="005F55EB" w:rsidRDefault="005F55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25F97" w14:textId="77777777" w:rsidR="005F55EB" w:rsidRDefault="005F55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06D7"/>
    <w:rsid w:val="00025386"/>
    <w:rsid w:val="00101B40"/>
    <w:rsid w:val="001C2314"/>
    <w:rsid w:val="0036631E"/>
    <w:rsid w:val="003C30EF"/>
    <w:rsid w:val="004106EA"/>
    <w:rsid w:val="005428E4"/>
    <w:rsid w:val="005624D8"/>
    <w:rsid w:val="005657EB"/>
    <w:rsid w:val="0057252E"/>
    <w:rsid w:val="005A0158"/>
    <w:rsid w:val="005F55EB"/>
    <w:rsid w:val="0069796D"/>
    <w:rsid w:val="008B745A"/>
    <w:rsid w:val="008E405A"/>
    <w:rsid w:val="008F2498"/>
    <w:rsid w:val="009B1625"/>
    <w:rsid w:val="00A2540E"/>
    <w:rsid w:val="00A56A6F"/>
    <w:rsid w:val="00AA06D7"/>
    <w:rsid w:val="00D55FC4"/>
    <w:rsid w:val="00E631B6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C28410"/>
  <w15:chartTrackingRefBased/>
  <w15:docId w15:val="{8B06A239-A325-4288-84FE-BE9C8B82E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2024-04-11T07:59:00Z</dcterms:created>
  <dcterms:modified xsi:type="dcterms:W3CDTF">2024-04-11T07:59:00Z</dcterms:modified>
</cp:coreProperties>
</file>