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054D3" w14:textId="77777777" w:rsidR="005103B9" w:rsidRPr="00D921D7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D921D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15527A" w:rsidRPr="00D921D7">
        <w:rPr>
          <w:rFonts w:ascii="Arial Narrow" w:hAnsi="Arial Narrow" w:cs="Arial"/>
          <w:bCs/>
          <w:i w:val="0"/>
          <w:szCs w:val="24"/>
        </w:rPr>
        <w:t>1</w:t>
      </w:r>
      <w:r w:rsidR="00B36ABD" w:rsidRPr="00D921D7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50331345" w14:textId="77777777" w:rsidR="00C4103F" w:rsidRPr="00D921D7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D921D7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D921D7">
        <w:rPr>
          <w:rFonts w:ascii="Arial Narrow" w:hAnsi="Arial Narrow" w:cs="Arial"/>
          <w:b/>
          <w:sz w:val="24"/>
          <w:szCs w:val="24"/>
        </w:rPr>
        <w:t>:</w:t>
      </w:r>
    </w:p>
    <w:p w14:paraId="52771821" w14:textId="77777777" w:rsidR="006676AE" w:rsidRPr="00D921D7" w:rsidRDefault="0015527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921D7">
        <w:rPr>
          <w:rFonts w:ascii="Arial Narrow" w:hAnsi="Arial Narrow" w:cs="Arial"/>
        </w:rPr>
        <w:t>10 Wojskowy Szpital Kliniczny z Polikliniką Samodzielny Publiczny Zakład Opieki Zdrowotnej</w:t>
      </w:r>
    </w:p>
    <w:p w14:paraId="3DE59091" w14:textId="77777777" w:rsidR="006676AE" w:rsidRPr="00D921D7" w:rsidRDefault="0015527A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D921D7">
        <w:rPr>
          <w:rFonts w:ascii="Arial Narrow" w:hAnsi="Arial Narrow" w:cs="Arial"/>
        </w:rPr>
        <w:t>ul. Powstańców Warszawy</w:t>
      </w:r>
      <w:r w:rsidR="006676AE" w:rsidRPr="00D921D7">
        <w:rPr>
          <w:rFonts w:ascii="Arial Narrow" w:hAnsi="Arial Narrow" w:cs="Arial"/>
        </w:rPr>
        <w:t xml:space="preserve"> </w:t>
      </w:r>
      <w:r w:rsidRPr="00D921D7">
        <w:rPr>
          <w:rFonts w:ascii="Arial Narrow" w:hAnsi="Arial Narrow" w:cs="Arial"/>
        </w:rPr>
        <w:t>5</w:t>
      </w:r>
      <w:r w:rsidR="006676AE" w:rsidRPr="00D921D7">
        <w:rPr>
          <w:rFonts w:ascii="Arial Narrow" w:hAnsi="Arial Narrow" w:cs="Arial"/>
        </w:rPr>
        <w:t xml:space="preserve"> </w:t>
      </w:r>
    </w:p>
    <w:p w14:paraId="2AE7D7B4" w14:textId="77777777" w:rsidR="00F90CD1" w:rsidRPr="00D921D7" w:rsidRDefault="0015527A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D921D7">
        <w:rPr>
          <w:rFonts w:ascii="Arial Narrow" w:hAnsi="Arial Narrow" w:cs="Arial"/>
        </w:rPr>
        <w:t>85-681</w:t>
      </w:r>
      <w:r w:rsidR="006676AE" w:rsidRPr="00D921D7">
        <w:rPr>
          <w:rFonts w:ascii="Arial Narrow" w:hAnsi="Arial Narrow" w:cs="Arial"/>
        </w:rPr>
        <w:t xml:space="preserve"> </w:t>
      </w:r>
      <w:r w:rsidRPr="00D921D7">
        <w:rPr>
          <w:rFonts w:ascii="Arial Narrow" w:hAnsi="Arial Narrow" w:cs="Arial"/>
        </w:rPr>
        <w:t>Bydgoszcz</w:t>
      </w:r>
    </w:p>
    <w:p w14:paraId="1B4AE3BE" w14:textId="77777777" w:rsidR="009169D4" w:rsidRPr="00D921D7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D921D7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30FB137" w14:textId="77777777" w:rsidR="00C4103F" w:rsidRPr="00D921D7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D921D7">
        <w:rPr>
          <w:rFonts w:ascii="Arial Narrow" w:hAnsi="Arial Narrow" w:cs="Arial"/>
          <w:iCs/>
          <w:sz w:val="16"/>
          <w:szCs w:val="16"/>
        </w:rPr>
        <w:t>[</w:t>
      </w:r>
      <w:r w:rsidR="009169D4" w:rsidRPr="00D921D7">
        <w:rPr>
          <w:rFonts w:ascii="Arial Narrow" w:hAnsi="Arial Narrow" w:cs="Arial"/>
          <w:iCs/>
          <w:sz w:val="16"/>
          <w:szCs w:val="16"/>
        </w:rPr>
        <w:t>pełna nazwa, adres</w:t>
      </w:r>
      <w:r w:rsidRPr="00D921D7">
        <w:rPr>
          <w:rFonts w:ascii="Arial Narrow" w:hAnsi="Arial Narrow" w:cs="Arial"/>
          <w:iCs/>
          <w:sz w:val="16"/>
          <w:szCs w:val="16"/>
        </w:rPr>
        <w:t>]</w:t>
      </w:r>
    </w:p>
    <w:p w14:paraId="2C0E3F82" w14:textId="77777777" w:rsidR="002578E4" w:rsidRPr="00D921D7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D921D7" w14:paraId="3A875C16" w14:textId="77777777" w:rsidTr="0018769E">
        <w:tc>
          <w:tcPr>
            <w:tcW w:w="2800" w:type="dxa"/>
            <w:shd w:val="clear" w:color="auto" w:fill="auto"/>
          </w:tcPr>
          <w:p w14:paraId="39A71E5E" w14:textId="77777777" w:rsidR="002578E4" w:rsidRPr="00D921D7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D921D7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B44C234" w14:textId="77777777" w:rsidR="002578E4" w:rsidRPr="00D921D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DB3EB9" w14:textId="77777777" w:rsidR="002578E4" w:rsidRPr="00D921D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21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022662" w14:textId="77777777" w:rsidR="002578E4" w:rsidRPr="00D921D7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D921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D921D7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D921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921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921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D921D7" w14:paraId="07B782B6" w14:textId="77777777" w:rsidTr="0018769E">
        <w:tc>
          <w:tcPr>
            <w:tcW w:w="2800" w:type="dxa"/>
            <w:shd w:val="clear" w:color="auto" w:fill="auto"/>
          </w:tcPr>
          <w:p w14:paraId="75E493B4" w14:textId="77777777" w:rsidR="002578E4" w:rsidRPr="00D921D7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D0346D1" w14:textId="77777777" w:rsidR="002578E4" w:rsidRPr="00D921D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1C0A574" w14:textId="77777777" w:rsidR="002578E4" w:rsidRPr="00D921D7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921D7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9831B3" w14:textId="77777777" w:rsidR="002578E4" w:rsidRPr="00D921D7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D921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D921D7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D921D7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61E3C10" w14:textId="77777777" w:rsidR="002578E4" w:rsidRPr="00D921D7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5527A" w:rsidRPr="00D921D7" w14:paraId="376B03F3" w14:textId="77777777" w:rsidTr="00BB0CDC">
        <w:tc>
          <w:tcPr>
            <w:tcW w:w="9104" w:type="dxa"/>
            <w:shd w:val="clear" w:color="auto" w:fill="D9D9D9"/>
          </w:tcPr>
          <w:p w14:paraId="70F2F146" w14:textId="77777777" w:rsidR="0015527A" w:rsidRPr="00D921D7" w:rsidRDefault="0015527A" w:rsidP="00BB0CDC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D921D7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31F04DD" w14:textId="77777777" w:rsidR="0015527A" w:rsidRPr="00D921D7" w:rsidRDefault="0015527A" w:rsidP="00BB0CDC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D921D7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. Dz. U. z 2023r. poz. 1605) (dalej jako: ustawa </w:t>
            </w:r>
            <w:proofErr w:type="spellStart"/>
            <w:r w:rsidRPr="00D921D7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D921D7">
              <w:rPr>
                <w:rFonts w:ascii="Arial Narrow" w:hAnsi="Arial Narrow" w:cs="Arial"/>
                <w:sz w:val="24"/>
                <w:szCs w:val="24"/>
              </w:rPr>
              <w:t>), dotyczące:</w:t>
            </w:r>
          </w:p>
          <w:p w14:paraId="480A64A2" w14:textId="77777777" w:rsidR="0015527A" w:rsidRPr="00D921D7" w:rsidRDefault="0015527A" w:rsidP="00BB0CDC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51C3663B" w14:textId="77777777" w:rsidR="0015527A" w:rsidRPr="00D921D7" w:rsidRDefault="0015527A" w:rsidP="00BB0CDC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5035B4EF" w14:textId="77777777" w:rsidR="0015527A" w:rsidRPr="00D921D7" w:rsidRDefault="0015527A" w:rsidP="00BB0CDC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F8353ED" w14:textId="77777777" w:rsidR="00E50194" w:rsidRPr="00D921D7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Na potrzeby postę</w:t>
      </w:r>
      <w:r w:rsidR="008D0487" w:rsidRPr="00D921D7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D921D7">
        <w:rPr>
          <w:rFonts w:ascii="Arial Narrow" w:hAnsi="Arial Narrow" w:cs="Arial"/>
          <w:sz w:val="24"/>
          <w:szCs w:val="24"/>
        </w:rPr>
        <w:t>zamówienia publicznego</w:t>
      </w:r>
      <w:r w:rsidR="00E50194" w:rsidRPr="00D921D7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D921D7" w14:paraId="58095FB8" w14:textId="77777777" w:rsidTr="0018769E">
        <w:tc>
          <w:tcPr>
            <w:tcW w:w="2269" w:type="dxa"/>
            <w:shd w:val="clear" w:color="auto" w:fill="auto"/>
          </w:tcPr>
          <w:p w14:paraId="0C376BFD" w14:textId="77777777" w:rsidR="002578E4" w:rsidRPr="00D921D7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21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53687ED" w14:textId="77777777" w:rsidR="002578E4" w:rsidRPr="00D921D7" w:rsidRDefault="0015527A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21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dokumentacji projektowej wraz z nadzorem autorskim dla zadania pn. "Przebudowa pomieszczeń na potrzeby Oddziału Klinicznego Kardiochirurgii, piętro I, bud. nr 4a, 4, 5a"</w:t>
            </w:r>
            <w:r w:rsidR="002578E4" w:rsidRPr="00D921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5527A" w:rsidRPr="00D921D7" w14:paraId="107D3F80" w14:textId="77777777" w:rsidTr="00BB0CDC">
        <w:tc>
          <w:tcPr>
            <w:tcW w:w="2269" w:type="dxa"/>
            <w:shd w:val="clear" w:color="auto" w:fill="auto"/>
          </w:tcPr>
          <w:p w14:paraId="7AAA00C3" w14:textId="77777777" w:rsidR="0015527A" w:rsidRPr="00D921D7" w:rsidRDefault="0015527A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921D7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6EC40C2" w14:textId="77777777" w:rsidR="0015527A" w:rsidRPr="00D921D7" w:rsidRDefault="0015527A" w:rsidP="00BB0CD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D921D7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52/2024</w:t>
            </w:r>
          </w:p>
        </w:tc>
      </w:tr>
    </w:tbl>
    <w:p w14:paraId="2FF9CFFE" w14:textId="77777777" w:rsidR="002578E4" w:rsidRPr="00D921D7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DAD097C" w14:textId="77777777" w:rsidR="00F90CD1" w:rsidRPr="00D921D7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 xml:space="preserve">prowadzonego przez </w:t>
      </w:r>
      <w:r w:rsidR="0015527A" w:rsidRPr="00D921D7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D921D7">
        <w:rPr>
          <w:rFonts w:ascii="Arial Narrow" w:hAnsi="Arial Narrow" w:cs="Arial"/>
          <w:b/>
          <w:sz w:val="24"/>
          <w:szCs w:val="24"/>
        </w:rPr>
        <w:t>,</w:t>
      </w:r>
      <w:r w:rsidR="002B2AD9" w:rsidRPr="00D921D7">
        <w:rPr>
          <w:rFonts w:ascii="Arial Narrow" w:hAnsi="Arial Narrow" w:cs="Arial"/>
          <w:sz w:val="24"/>
          <w:szCs w:val="24"/>
        </w:rPr>
        <w:t xml:space="preserve"> </w:t>
      </w:r>
      <w:r w:rsidR="00E65685" w:rsidRPr="00D921D7">
        <w:rPr>
          <w:rFonts w:ascii="Arial Narrow" w:hAnsi="Arial Narrow" w:cs="Arial"/>
          <w:sz w:val="24"/>
          <w:szCs w:val="24"/>
        </w:rPr>
        <w:t>oświa</w:t>
      </w:r>
      <w:r w:rsidR="00825A09" w:rsidRPr="00D921D7">
        <w:rPr>
          <w:rFonts w:ascii="Arial Narrow" w:hAnsi="Arial Narrow" w:cs="Arial"/>
          <w:sz w:val="24"/>
          <w:szCs w:val="24"/>
        </w:rPr>
        <w:t>dczam</w:t>
      </w:r>
      <w:r w:rsidR="00E65685" w:rsidRPr="00D921D7">
        <w:rPr>
          <w:rFonts w:ascii="Arial Narrow" w:hAnsi="Arial Narrow" w:cs="Arial"/>
          <w:sz w:val="24"/>
          <w:szCs w:val="24"/>
        </w:rPr>
        <w:t>,</w:t>
      </w:r>
      <w:r w:rsidR="002B2AD9" w:rsidRPr="00D921D7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D921D7" w14:paraId="5ED1724A" w14:textId="77777777" w:rsidTr="00650D6C">
        <w:tc>
          <w:tcPr>
            <w:tcW w:w="9104" w:type="dxa"/>
            <w:shd w:val="clear" w:color="auto" w:fill="D9D9D9"/>
          </w:tcPr>
          <w:p w14:paraId="12519518" w14:textId="77777777" w:rsidR="00E50194" w:rsidRPr="00D921D7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41A600B" w14:textId="77777777" w:rsidR="00C113BF" w:rsidRPr="00D921D7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D921D7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D921D7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D921D7">
        <w:rPr>
          <w:rFonts w:ascii="Arial Narrow" w:hAnsi="Arial Narrow" w:cs="Arial"/>
          <w:sz w:val="24"/>
          <w:szCs w:val="24"/>
        </w:rPr>
        <w:t>108</w:t>
      </w:r>
      <w:r w:rsidR="002C4137" w:rsidRPr="00D921D7">
        <w:rPr>
          <w:rFonts w:ascii="Arial Narrow" w:hAnsi="Arial Narrow" w:cs="Arial"/>
          <w:sz w:val="24"/>
          <w:szCs w:val="24"/>
        </w:rPr>
        <w:t xml:space="preserve"> ust 1 </w:t>
      </w:r>
      <w:r w:rsidRPr="00D921D7">
        <w:rPr>
          <w:rFonts w:ascii="Arial Narrow" w:hAnsi="Arial Narrow" w:cs="Arial"/>
          <w:sz w:val="24"/>
          <w:szCs w:val="24"/>
        </w:rPr>
        <w:t xml:space="preserve">ustawy </w:t>
      </w:r>
      <w:proofErr w:type="spellStart"/>
      <w:r w:rsidRPr="00D921D7">
        <w:rPr>
          <w:rFonts w:ascii="Arial Narrow" w:hAnsi="Arial Narrow" w:cs="Arial"/>
          <w:sz w:val="24"/>
          <w:szCs w:val="24"/>
        </w:rPr>
        <w:t>Pzp</w:t>
      </w:r>
      <w:proofErr w:type="spellEnd"/>
      <w:r w:rsidR="00641874" w:rsidRPr="00D921D7">
        <w:rPr>
          <w:rFonts w:ascii="Arial Narrow" w:hAnsi="Arial Narrow" w:cs="Arial"/>
          <w:sz w:val="24"/>
          <w:szCs w:val="24"/>
        </w:rPr>
        <w:t>.</w:t>
      </w:r>
    </w:p>
    <w:p w14:paraId="22E353B3" w14:textId="77777777" w:rsidR="0015527A" w:rsidRPr="00D921D7" w:rsidRDefault="0015527A" w:rsidP="0015527A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060EBB5E" w14:textId="77777777" w:rsidR="002426FF" w:rsidRPr="00D921D7" w:rsidRDefault="0015527A" w:rsidP="0015527A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D921D7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</w:t>
      </w:r>
      <w:r w:rsidRPr="00D921D7">
        <w:rPr>
          <w:rFonts w:ascii="Arial Narrow" w:hAnsi="Arial Narrow" w:cs="Arial"/>
          <w:sz w:val="24"/>
          <w:szCs w:val="24"/>
        </w:rPr>
        <w:br/>
        <w:t xml:space="preserve">art. 109 ust. 1 ustawy </w:t>
      </w:r>
      <w:proofErr w:type="spellStart"/>
      <w:r w:rsidRPr="00D921D7">
        <w:rPr>
          <w:rFonts w:ascii="Arial Narrow" w:hAnsi="Arial Narrow" w:cs="Arial"/>
          <w:sz w:val="24"/>
          <w:szCs w:val="24"/>
        </w:rPr>
        <w:t>Pzp</w:t>
      </w:r>
      <w:proofErr w:type="spellEnd"/>
      <w:r w:rsidRPr="00D921D7">
        <w:rPr>
          <w:rFonts w:ascii="Arial Narrow" w:hAnsi="Arial Narrow" w:cs="Arial"/>
          <w:sz w:val="24"/>
          <w:szCs w:val="24"/>
        </w:rPr>
        <w:t>, w zakresie:</w:t>
      </w:r>
    </w:p>
    <w:p w14:paraId="7E36C79B" w14:textId="77777777" w:rsidR="0015527A" w:rsidRPr="00D921D7" w:rsidRDefault="0015527A" w:rsidP="0015527A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169489EF" w14:textId="77777777" w:rsidR="0015527A" w:rsidRPr="00D921D7" w:rsidRDefault="0015527A" w:rsidP="0015527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921D7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5B7C5CC8" w14:textId="77777777" w:rsidR="0015527A" w:rsidRPr="00D921D7" w:rsidRDefault="0015527A" w:rsidP="0015527A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4D003F05" w14:textId="77777777" w:rsidR="0015527A" w:rsidRPr="00D921D7" w:rsidRDefault="0015527A" w:rsidP="0015527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D7E7EE8" w14:textId="77777777" w:rsidR="0015527A" w:rsidRPr="00D921D7" w:rsidRDefault="0015527A" w:rsidP="0015527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921D7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18D746D3" w14:textId="77777777" w:rsidR="0015527A" w:rsidRPr="00D921D7" w:rsidRDefault="0015527A" w:rsidP="0015527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921D7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15C4DD81" w14:textId="77777777" w:rsidR="0015527A" w:rsidRPr="00D921D7" w:rsidRDefault="0015527A" w:rsidP="0015527A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3C7250F7" w14:textId="77777777" w:rsidR="0015527A" w:rsidRPr="00D921D7" w:rsidRDefault="0015527A" w:rsidP="0015527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921D7">
        <w:rPr>
          <w:rFonts w:ascii="Arial Narrow" w:hAnsi="Arial Narrow" w:cs="Arial"/>
          <w:b/>
          <w:sz w:val="24"/>
          <w:szCs w:val="24"/>
        </w:rPr>
        <w:t>Art. 109 ust. 1 pkt 7</w:t>
      </w:r>
    </w:p>
    <w:p w14:paraId="0898E8ED" w14:textId="77777777" w:rsidR="0015527A" w:rsidRPr="00D921D7" w:rsidRDefault="0015527A" w:rsidP="0015527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921D7">
        <w:rPr>
          <w:rFonts w:ascii="Arial Narrow" w:hAnsi="Arial Narrow" w:cs="Arial"/>
          <w:color w:val="auto"/>
          <w:sz w:val="24"/>
          <w:szCs w:val="24"/>
        </w:rPr>
        <w:t>Wykonawca,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14:paraId="6D2C93BA" w14:textId="77777777" w:rsidR="0015527A" w:rsidRPr="00D921D7" w:rsidRDefault="0015527A" w:rsidP="0015527A">
      <w:pPr>
        <w:spacing w:after="0"/>
        <w:rPr>
          <w:rFonts w:ascii="Arial Narrow" w:hAnsi="Arial Narrow" w:cs="Arial"/>
          <w:color w:val="000000"/>
          <w:sz w:val="16"/>
          <w:szCs w:val="16"/>
          <w:lang w:eastAsia="x-none"/>
        </w:rPr>
      </w:pPr>
    </w:p>
    <w:p w14:paraId="622C3949" w14:textId="77777777" w:rsidR="0015527A" w:rsidRPr="00D921D7" w:rsidRDefault="0015527A" w:rsidP="0015527A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D921D7">
        <w:rPr>
          <w:rFonts w:ascii="Arial Narrow" w:hAnsi="Arial Narrow" w:cs="Arial"/>
          <w:b/>
          <w:sz w:val="24"/>
          <w:szCs w:val="24"/>
        </w:rPr>
        <w:t>Art. 109 ust. 1 pkt 10</w:t>
      </w:r>
    </w:p>
    <w:p w14:paraId="559E82F4" w14:textId="77777777" w:rsidR="0015527A" w:rsidRPr="00D921D7" w:rsidRDefault="0015527A" w:rsidP="0015527A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D921D7">
        <w:rPr>
          <w:rFonts w:ascii="Arial Narrow" w:hAnsi="Arial Narrow" w:cs="Arial"/>
          <w:color w:val="auto"/>
          <w:sz w:val="24"/>
          <w:szCs w:val="24"/>
        </w:rPr>
        <w:t>Wykonawca, który w wyniku lekkomyślności lub niedbalstwa przedstawił informacje wprowadzające w błąd, co mogło mieć istotny wpływ na decyzje podejmowane przez Zamawiającego w postępowaniu o udzielenie zamówienia.</w:t>
      </w:r>
    </w:p>
    <w:p w14:paraId="3D12B7E3" w14:textId="77777777" w:rsidR="00023477" w:rsidRPr="00D921D7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122552DD" w14:textId="77777777" w:rsidR="00023477" w:rsidRPr="00D921D7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3CE8A221" w14:textId="77777777" w:rsidR="00992BD8" w:rsidRPr="00D921D7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921D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D921D7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D921D7">
        <w:rPr>
          <w:rFonts w:ascii="Arial Narrow" w:hAnsi="Arial Narrow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D921D7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D921D7">
        <w:rPr>
          <w:rFonts w:ascii="Arial Narrow" w:hAnsi="Arial Narrow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D921D7">
        <w:rPr>
          <w:rFonts w:ascii="Arial Narrow" w:hAnsi="Arial Narrow" w:cs="Arial"/>
          <w:color w:val="0070C0"/>
          <w:sz w:val="20"/>
          <w:szCs w:val="20"/>
        </w:rPr>
        <w:t>Pzp</w:t>
      </w:r>
      <w:proofErr w:type="spellEnd"/>
      <w:r w:rsidRPr="00D921D7">
        <w:rPr>
          <w:rFonts w:ascii="Arial Narrow" w:hAnsi="Arial Narrow" w:cs="Arial"/>
          <w:color w:val="0070C0"/>
          <w:sz w:val="20"/>
          <w:szCs w:val="20"/>
        </w:rPr>
        <w:t>]</w:t>
      </w:r>
    </w:p>
    <w:p w14:paraId="43A0AE85" w14:textId="77777777" w:rsidR="00023477" w:rsidRPr="00D921D7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D921D7">
        <w:rPr>
          <w:rFonts w:ascii="Arial Narrow" w:hAnsi="Arial Narrow" w:cs="Arial"/>
          <w:sz w:val="24"/>
          <w:szCs w:val="24"/>
        </w:rPr>
        <w:t>Pzp</w:t>
      </w:r>
      <w:proofErr w:type="spellEnd"/>
      <w:r w:rsidRPr="00D921D7">
        <w:rPr>
          <w:rFonts w:ascii="Arial Narrow" w:hAnsi="Arial Narrow" w:cs="Arial"/>
          <w:sz w:val="24"/>
          <w:szCs w:val="24"/>
        </w:rPr>
        <w:t xml:space="preserve"> </w:t>
      </w:r>
      <w:r w:rsidR="00E426EB" w:rsidRPr="00D921D7">
        <w:rPr>
          <w:rFonts w:ascii="Arial Narrow" w:hAnsi="Arial Narrow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D921D7">
        <w:rPr>
          <w:rFonts w:ascii="Arial Narrow" w:hAnsi="Arial Narrow" w:cs="Arial"/>
          <w:i/>
          <w:sz w:val="20"/>
          <w:szCs w:val="20"/>
        </w:rPr>
        <w:t>Pzp</w:t>
      </w:r>
      <w:proofErr w:type="spellEnd"/>
      <w:r w:rsidR="00E426EB" w:rsidRPr="00D921D7">
        <w:rPr>
          <w:rFonts w:ascii="Arial Narrow" w:hAnsi="Arial Narrow" w:cs="Arial"/>
          <w:i/>
          <w:sz w:val="20"/>
          <w:szCs w:val="20"/>
        </w:rPr>
        <w:t>)</w:t>
      </w:r>
      <w:r w:rsidRPr="00D921D7">
        <w:rPr>
          <w:rFonts w:ascii="Arial Narrow" w:hAnsi="Arial Narrow" w:cs="Arial"/>
          <w:i/>
          <w:sz w:val="24"/>
          <w:szCs w:val="24"/>
        </w:rPr>
        <w:t>.</w:t>
      </w:r>
      <w:r w:rsidRPr="00D921D7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D921D7">
        <w:rPr>
          <w:rFonts w:ascii="Arial Narrow" w:hAnsi="Arial Narrow" w:cs="Arial"/>
          <w:sz w:val="24"/>
          <w:szCs w:val="24"/>
        </w:rPr>
        <w:t>110</w:t>
      </w:r>
      <w:r w:rsidRPr="00D921D7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D921D7">
        <w:rPr>
          <w:rFonts w:ascii="Arial Narrow" w:hAnsi="Arial Narrow" w:cs="Arial"/>
          <w:sz w:val="24"/>
          <w:szCs w:val="24"/>
        </w:rPr>
        <w:t>2</w:t>
      </w:r>
      <w:r w:rsidRPr="00D921D7">
        <w:rPr>
          <w:rFonts w:ascii="Arial Narrow" w:hAnsi="Arial Narrow" w:cs="Arial"/>
          <w:sz w:val="24"/>
          <w:szCs w:val="24"/>
        </w:rPr>
        <w:t xml:space="preserve"> ustawy </w:t>
      </w:r>
      <w:proofErr w:type="spellStart"/>
      <w:r w:rsidRPr="00D921D7">
        <w:rPr>
          <w:rFonts w:ascii="Arial Narrow" w:hAnsi="Arial Narrow" w:cs="Arial"/>
          <w:sz w:val="24"/>
          <w:szCs w:val="24"/>
        </w:rPr>
        <w:t>Pzp</w:t>
      </w:r>
      <w:proofErr w:type="spellEnd"/>
      <w:r w:rsidRPr="00D921D7">
        <w:rPr>
          <w:rFonts w:ascii="Arial Narrow" w:hAnsi="Arial Narrow" w:cs="Arial"/>
          <w:sz w:val="24"/>
          <w:szCs w:val="24"/>
        </w:rPr>
        <w:t xml:space="preserve"> podjąłem następujące środki naprawcze</w:t>
      </w:r>
      <w:r w:rsidR="007A2BCB" w:rsidRPr="00D921D7">
        <w:rPr>
          <w:rFonts w:ascii="Arial Narrow" w:hAnsi="Arial Narrow" w:cs="Arial"/>
          <w:sz w:val="24"/>
          <w:szCs w:val="24"/>
        </w:rPr>
        <w:t xml:space="preserve"> i zapobiegawcze</w:t>
      </w:r>
      <w:r w:rsidRPr="00D921D7">
        <w:rPr>
          <w:rFonts w:ascii="Arial Narrow" w:hAnsi="Arial Narrow" w:cs="Arial"/>
          <w:sz w:val="24"/>
          <w:szCs w:val="24"/>
        </w:rPr>
        <w:t xml:space="preserve">: </w:t>
      </w:r>
      <w:r w:rsidRPr="00D921D7">
        <w:rPr>
          <w:rFonts w:ascii="Arial Narrow" w:hAnsi="Arial Narrow" w:cs="Arial"/>
          <w:sz w:val="24"/>
          <w:szCs w:val="24"/>
        </w:rPr>
        <w:lastRenderedPageBreak/>
        <w:t>…………………………………………………………………………………………………</w:t>
      </w:r>
      <w:r w:rsidR="007A2BCB" w:rsidRPr="00D921D7">
        <w:rPr>
          <w:rFonts w:ascii="Arial Narrow" w:hAnsi="Arial Narrow" w:cs="Arial"/>
          <w:sz w:val="24"/>
          <w:szCs w:val="24"/>
        </w:rPr>
        <w:t>..</w:t>
      </w:r>
      <w:r w:rsidRPr="00D921D7">
        <w:rPr>
          <w:rFonts w:ascii="Arial Narrow" w:hAnsi="Arial Narrow" w:cs="Arial"/>
          <w:sz w:val="24"/>
          <w:szCs w:val="24"/>
        </w:rPr>
        <w:t>……………</w:t>
      </w:r>
      <w:r w:rsidR="00023477" w:rsidRPr="00D921D7">
        <w:rPr>
          <w:rFonts w:ascii="Arial Narrow" w:hAnsi="Arial Narrow" w:cs="Arial"/>
          <w:sz w:val="24"/>
          <w:szCs w:val="24"/>
        </w:rPr>
        <w:t>…</w:t>
      </w:r>
      <w:r w:rsidRPr="00D921D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D921D7">
        <w:rPr>
          <w:rFonts w:ascii="Arial Narrow" w:hAnsi="Arial Narrow" w:cs="Arial"/>
          <w:sz w:val="24"/>
          <w:szCs w:val="24"/>
        </w:rPr>
        <w:t>.</w:t>
      </w:r>
      <w:r w:rsidRPr="00D921D7">
        <w:rPr>
          <w:rFonts w:ascii="Arial Narrow" w:hAnsi="Arial Narrow" w:cs="Arial"/>
          <w:sz w:val="24"/>
          <w:szCs w:val="24"/>
        </w:rPr>
        <w:t>…</w:t>
      </w:r>
      <w:r w:rsidR="007A2BCB" w:rsidRPr="00D921D7">
        <w:rPr>
          <w:rFonts w:ascii="Arial Narrow" w:hAnsi="Arial Narrow" w:cs="Arial"/>
          <w:sz w:val="24"/>
          <w:szCs w:val="24"/>
        </w:rPr>
        <w:t>.</w:t>
      </w:r>
    </w:p>
    <w:p w14:paraId="0653F8B1" w14:textId="77777777" w:rsidR="007A2BCB" w:rsidRPr="00D921D7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E783FA4" w14:textId="77777777" w:rsidR="0011306C" w:rsidRPr="00D921D7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D921D7">
        <w:rPr>
          <w:rFonts w:ascii="Arial Narrow" w:hAnsi="Arial Narrow" w:cs="Arial"/>
          <w:sz w:val="24"/>
          <w:szCs w:val="24"/>
        </w:rPr>
        <w:t>t.j</w:t>
      </w:r>
      <w:proofErr w:type="spellEnd"/>
      <w:r w:rsidR="000C2F90" w:rsidRPr="00D921D7">
        <w:rPr>
          <w:rFonts w:ascii="Arial Narrow" w:hAnsi="Arial Narrow" w:cs="Arial"/>
          <w:sz w:val="24"/>
          <w:szCs w:val="24"/>
        </w:rPr>
        <w:t xml:space="preserve">. </w:t>
      </w:r>
      <w:r w:rsidRPr="00D921D7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D921D7">
        <w:rPr>
          <w:rFonts w:ascii="Arial Narrow" w:hAnsi="Arial Narrow" w:cs="Arial"/>
          <w:sz w:val="24"/>
          <w:szCs w:val="24"/>
        </w:rPr>
        <w:t xml:space="preserve">z 2023r. </w:t>
      </w:r>
      <w:r w:rsidRPr="00D921D7">
        <w:rPr>
          <w:rFonts w:ascii="Arial Narrow" w:hAnsi="Arial Narrow" w:cs="Arial"/>
          <w:sz w:val="24"/>
          <w:szCs w:val="24"/>
        </w:rPr>
        <w:t xml:space="preserve">poz. </w:t>
      </w:r>
      <w:r w:rsidR="007020E3" w:rsidRPr="00D921D7">
        <w:rPr>
          <w:rFonts w:ascii="Arial Narrow" w:hAnsi="Arial Narrow" w:cs="Arial"/>
          <w:sz w:val="24"/>
          <w:szCs w:val="24"/>
        </w:rPr>
        <w:t>1497</w:t>
      </w:r>
      <w:r w:rsidRPr="00D921D7">
        <w:rPr>
          <w:rFonts w:ascii="Arial Narrow" w:hAnsi="Arial Narrow" w:cs="Arial"/>
          <w:sz w:val="24"/>
          <w:szCs w:val="24"/>
        </w:rPr>
        <w:t>)</w:t>
      </w:r>
      <w:r w:rsidR="0011306C" w:rsidRPr="00D921D7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D921D7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D921D7" w14:paraId="7E959393" w14:textId="77777777" w:rsidTr="00CD4DD1">
        <w:tc>
          <w:tcPr>
            <w:tcW w:w="9104" w:type="dxa"/>
            <w:shd w:val="clear" w:color="auto" w:fill="D9D9D9"/>
          </w:tcPr>
          <w:p w14:paraId="462E7043" w14:textId="77777777" w:rsidR="0011306C" w:rsidRPr="00D921D7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D921D7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B4B7B6B" w14:textId="77777777" w:rsidR="00D2702A" w:rsidRPr="00D921D7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Oświadczam,</w:t>
      </w:r>
      <w:r w:rsidR="00313417" w:rsidRPr="00D921D7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D921D7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D921D7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D921D7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D921D7" w14:paraId="3B56E31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A8C04" w14:textId="77777777" w:rsidR="00D2702A" w:rsidRPr="00D921D7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4E9E" w14:textId="77777777" w:rsidR="00D2702A" w:rsidRPr="00D921D7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15527A" w:rsidRPr="00D921D7" w14:paraId="489CD66A" w14:textId="77777777" w:rsidTr="00BB0C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5274BF" w14:textId="77777777" w:rsidR="0015527A" w:rsidRPr="00D921D7" w:rsidRDefault="0015527A" w:rsidP="00BB0CD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58E3D" w14:textId="77777777" w:rsidR="0015527A" w:rsidRPr="00D921D7" w:rsidRDefault="0015527A" w:rsidP="00BB0CD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23EA59C" w14:textId="77777777" w:rsidR="0015527A" w:rsidRPr="00D921D7" w:rsidRDefault="0015527A" w:rsidP="00BB0C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  <w:p w14:paraId="08641749" w14:textId="77777777" w:rsidR="0015527A" w:rsidRPr="00D921D7" w:rsidRDefault="0015527A" w:rsidP="00BB0C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Przedstawienie potwierdzenia, że wykonawca jest ubezpieczony od odpowiedzialności cywilnej w zakresie prowadzonej działalności związanej z przedmiotem zamówienia na sumę gwarancyjną określoną przez zamawiającego. </w:t>
            </w:r>
          </w:p>
          <w:p w14:paraId="02DDF52F" w14:textId="77777777" w:rsidR="0015527A" w:rsidRPr="00D921D7" w:rsidRDefault="0015527A" w:rsidP="00BB0C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Przedstawienie polisy lub innego dokumentu ubezpieczenia w zakresie prowadzonej działalności na kwotę co najmniej 150 000,00 zł brutto wraz z dokumentami potwierdzającymi opłacenie.</w:t>
            </w:r>
          </w:p>
          <w:p w14:paraId="1813BF41" w14:textId="43B0F794" w:rsidR="0015527A" w:rsidRPr="00D921D7" w:rsidRDefault="0015527A" w:rsidP="00BB0C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Zamawiający wymaga przedstawienia opłaconej polisy, a w przypadku jej braku innego dokumentu potwierdzającego, że Wykonawca jest ubezpieczony od odpowiedzialności cywilnej w zakresie prowadzonej działa</w:t>
            </w:r>
            <w:r w:rsidR="00BA4148">
              <w:rPr>
                <w:rFonts w:ascii="Arial Narrow" w:hAnsi="Arial Narrow" w:cs="Arial"/>
                <w:sz w:val="24"/>
                <w:szCs w:val="24"/>
              </w:rPr>
              <w:t>l</w:t>
            </w:r>
            <w:r w:rsidRPr="00D921D7">
              <w:rPr>
                <w:rFonts w:ascii="Arial Narrow" w:hAnsi="Arial Narrow" w:cs="Arial"/>
                <w:sz w:val="24"/>
                <w:szCs w:val="24"/>
              </w:rPr>
              <w:t>ności związanej z przedmiotem zamówienia.</w:t>
            </w:r>
          </w:p>
        </w:tc>
      </w:tr>
      <w:tr w:rsidR="0015527A" w:rsidRPr="00D921D7" w14:paraId="6D8EEF8E" w14:textId="77777777" w:rsidTr="00BB0C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A7B05" w14:textId="77777777" w:rsidR="0015527A" w:rsidRPr="00D921D7" w:rsidRDefault="0015527A" w:rsidP="00BB0CD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E58D7" w14:textId="77777777" w:rsidR="0015527A" w:rsidRPr="00D921D7" w:rsidRDefault="0015527A" w:rsidP="00BB0CD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E930AC5" w14:textId="77777777" w:rsidR="0015527A" w:rsidRPr="00D921D7" w:rsidRDefault="0015527A" w:rsidP="00BB0C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7A10F929" w14:textId="583F588D" w:rsidR="0015527A" w:rsidRPr="00D921D7" w:rsidRDefault="0015527A" w:rsidP="00BB0C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Wykaz min. 2 usług  o charakterze i złożoności względem przedmiotu zamówienia, w tym 1 w placówkach służby zdrow</w:t>
            </w:r>
            <w:r w:rsidR="00DF156B">
              <w:rPr>
                <w:rFonts w:ascii="Arial Narrow" w:hAnsi="Arial Narrow" w:cs="Arial"/>
                <w:sz w:val="24"/>
                <w:szCs w:val="24"/>
              </w:rPr>
              <w:t>i</w:t>
            </w:r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a wraz z dokumentami wskazanymi w pkt. 9.2 </w:t>
            </w:r>
            <w:proofErr w:type="spellStart"/>
            <w:r w:rsidRPr="00D921D7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 1 SWZ, z zastrzeżeniem, że co najmniej jedna ze wskazanych usług będzie wynosiła wartość brutto wskazaną w pkt. 9.2 </w:t>
            </w:r>
            <w:proofErr w:type="spellStart"/>
            <w:r w:rsidRPr="00D921D7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 1 tabela l.p. </w:t>
            </w:r>
            <w:r w:rsidR="00015142">
              <w:rPr>
                <w:rFonts w:ascii="Arial Narrow" w:hAnsi="Arial Narrow" w:cs="Arial"/>
                <w:sz w:val="24"/>
                <w:szCs w:val="24"/>
              </w:rPr>
              <w:t>1</w:t>
            </w:r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 SWZ.</w:t>
            </w:r>
          </w:p>
          <w:p w14:paraId="783392AD" w14:textId="3A13E43E" w:rsidR="0015527A" w:rsidRPr="00D921D7" w:rsidRDefault="0015527A" w:rsidP="00BB0C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Wykaz osób odpowiedzialnych za świadczenie usług wraz z informacjami na temat ich kwalifikacji zawodowych, doświadczenia i wykształcenia niezbędnych do wykonania zamówienia, a także zakresu wykonywanych przez nich czynności oraz informacją o podstawie do dysponowania tymi osobami, w tym osób posiadających uprawnienia projektowe bez ograniczeń w zakresie architektury, konstrukcji, instalacji (wg </w:t>
            </w:r>
            <w:r w:rsidRPr="00BA4148">
              <w:rPr>
                <w:rFonts w:ascii="Arial Narrow" w:hAnsi="Arial Narrow" w:cs="Arial"/>
                <w:sz w:val="24"/>
                <w:szCs w:val="24"/>
              </w:rPr>
              <w:t>branż:</w:t>
            </w:r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 sanitarne, wentylacji i klimatyzacji, elektryczne) z co najmniej 3 letnim doświadczeniem i wykonania co najmniej 2 projektów w obiektach służby zdrowia,</w:t>
            </w:r>
          </w:p>
        </w:tc>
      </w:tr>
      <w:tr w:rsidR="0015527A" w:rsidRPr="00D921D7" w14:paraId="41F53CF8" w14:textId="77777777" w:rsidTr="00BB0CD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90C68" w14:textId="77777777" w:rsidR="0015527A" w:rsidRPr="00D921D7" w:rsidRDefault="0015527A" w:rsidP="00BB0CDC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DA1F5" w14:textId="77777777" w:rsidR="0015527A" w:rsidRPr="00D921D7" w:rsidRDefault="0015527A" w:rsidP="00BB0CDC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0B2B2C58" w14:textId="77777777" w:rsidR="0015527A" w:rsidRPr="00D921D7" w:rsidRDefault="0015527A" w:rsidP="00BB0C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posiadania zdolności do występowania w obrocie gospodarczym. Ocena spełniania warunków udziału w postępowaniu będzie dokonana na zasadzie spełnia/nie spełnia.</w:t>
            </w:r>
          </w:p>
          <w:p w14:paraId="1250D482" w14:textId="77777777" w:rsidR="0015527A" w:rsidRPr="00D921D7" w:rsidRDefault="0015527A" w:rsidP="00BB0CDC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Prowadzenie zarejestrowanej działalności gospodarczej. Przedstawienie wpisu do Krajowego Rejestru Sądowego lub </w:t>
            </w:r>
            <w:proofErr w:type="spellStart"/>
            <w:r w:rsidRPr="00D921D7">
              <w:rPr>
                <w:rFonts w:ascii="Arial Narrow" w:hAnsi="Arial Narrow" w:cs="Arial"/>
                <w:sz w:val="24"/>
                <w:szCs w:val="24"/>
              </w:rPr>
              <w:t>CEiDG</w:t>
            </w:r>
            <w:proofErr w:type="spellEnd"/>
            <w:r w:rsidRPr="00D921D7">
              <w:rPr>
                <w:rFonts w:ascii="Arial Narrow" w:hAnsi="Arial Narrow" w:cs="Arial"/>
                <w:sz w:val="24"/>
                <w:szCs w:val="24"/>
              </w:rPr>
              <w:t xml:space="preserve"> RP.</w:t>
            </w:r>
          </w:p>
        </w:tc>
      </w:tr>
    </w:tbl>
    <w:p w14:paraId="7830C357" w14:textId="77777777" w:rsidR="00E21BB4" w:rsidRPr="00D921D7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D921D7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01C2EB3A" w14:textId="77777777" w:rsidR="00E21BB4" w:rsidRPr="00D921D7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D921D7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D921D7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D921D7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D921D7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D921D7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2DC6C50C" w14:textId="77777777" w:rsidR="00C62F57" w:rsidRPr="00D921D7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14:paraId="3D8220F3" w14:textId="77777777" w:rsidR="00C62F57" w:rsidRPr="00D921D7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4436CE9D" w14:textId="77777777" w:rsidR="00721D87" w:rsidRPr="00D921D7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D921D7">
        <w:rPr>
          <w:rFonts w:ascii="Arial Narrow" w:hAnsi="Arial Narrow" w:cs="Arial"/>
          <w:sz w:val="24"/>
          <w:szCs w:val="24"/>
        </w:rPr>
        <w:t>ych</w:t>
      </w:r>
      <w:proofErr w:type="spellEnd"/>
      <w:r w:rsidRPr="00D921D7">
        <w:rPr>
          <w:rFonts w:ascii="Arial Narrow" w:hAnsi="Arial Narrow" w:cs="Arial"/>
          <w:sz w:val="24"/>
          <w:szCs w:val="24"/>
        </w:rPr>
        <w:t xml:space="preserve"> podmiotu/ów udostępniając</w:t>
      </w:r>
      <w:r w:rsidR="00721D87" w:rsidRPr="00D921D7">
        <w:rPr>
          <w:rFonts w:ascii="Arial Narrow" w:hAnsi="Arial Narrow" w:cs="Arial"/>
          <w:sz w:val="24"/>
          <w:szCs w:val="24"/>
        </w:rPr>
        <w:t>ego/</w:t>
      </w:r>
      <w:proofErr w:type="spellStart"/>
      <w:r w:rsidRPr="00D921D7">
        <w:rPr>
          <w:rFonts w:ascii="Arial Narrow" w:hAnsi="Arial Narrow" w:cs="Arial"/>
          <w:sz w:val="24"/>
          <w:szCs w:val="24"/>
        </w:rPr>
        <w:t>ych</w:t>
      </w:r>
      <w:proofErr w:type="spellEnd"/>
      <w:r w:rsidRPr="00D921D7">
        <w:rPr>
          <w:rFonts w:ascii="Arial Narrow" w:hAnsi="Arial Narrow" w:cs="Arial"/>
          <w:sz w:val="24"/>
          <w:szCs w:val="24"/>
        </w:rPr>
        <w:t xml:space="preserve"> zasoby: </w:t>
      </w:r>
    </w:p>
    <w:p w14:paraId="05A129B1" w14:textId="77777777" w:rsidR="00721D87" w:rsidRPr="00D921D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……………</w:t>
      </w:r>
      <w:r w:rsidR="00721D87" w:rsidRPr="00D921D7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12C917D0" w14:textId="77777777" w:rsidR="00721D87" w:rsidRPr="00D921D7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921D7">
        <w:rPr>
          <w:rFonts w:ascii="Arial Narrow" w:hAnsi="Arial Narrow" w:cs="Arial"/>
          <w:i/>
          <w:iCs/>
          <w:sz w:val="20"/>
          <w:szCs w:val="20"/>
        </w:rPr>
        <w:lastRenderedPageBreak/>
        <w:t>(wskazać nazwę/y podmiotu/ów)</w:t>
      </w:r>
    </w:p>
    <w:p w14:paraId="47A335FE" w14:textId="77777777" w:rsidR="00721D87" w:rsidRPr="00D921D7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5B5B2A49" w14:textId="77777777" w:rsidR="00E21BB4" w:rsidRPr="00D921D7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……………</w:t>
      </w:r>
      <w:r w:rsidR="00721D87" w:rsidRPr="00D921D7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D921D7">
        <w:rPr>
          <w:rFonts w:ascii="Arial Narrow" w:hAnsi="Arial Narrow" w:cs="Arial"/>
          <w:sz w:val="24"/>
          <w:szCs w:val="24"/>
        </w:rPr>
        <w:t>………………………….</w:t>
      </w:r>
    </w:p>
    <w:p w14:paraId="53722AA1" w14:textId="77777777" w:rsidR="00E21BB4" w:rsidRPr="00D921D7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D921D7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5DDA42D8" w14:textId="77777777" w:rsidR="00C62F57" w:rsidRPr="00D921D7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D921D7" w14:paraId="4551EB51" w14:textId="77777777" w:rsidTr="00CD4DD1">
        <w:tc>
          <w:tcPr>
            <w:tcW w:w="9104" w:type="dxa"/>
            <w:shd w:val="clear" w:color="auto" w:fill="D9D9D9"/>
          </w:tcPr>
          <w:p w14:paraId="194348F0" w14:textId="77777777" w:rsidR="00BE6F04" w:rsidRPr="00D921D7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2BD4AE1" w14:textId="77777777" w:rsidR="00FE4E2B" w:rsidRPr="00D921D7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D921D7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D921D7" w14:paraId="748C3BC7" w14:textId="77777777" w:rsidTr="00847232">
        <w:tc>
          <w:tcPr>
            <w:tcW w:w="9104" w:type="dxa"/>
            <w:shd w:val="clear" w:color="auto" w:fill="D9D9D9"/>
          </w:tcPr>
          <w:p w14:paraId="62EE8C60" w14:textId="77777777" w:rsidR="00E426EB" w:rsidRPr="00D921D7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D921D7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42DE39A1" w14:textId="77777777" w:rsidR="00E426EB" w:rsidRPr="00D921D7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6255A489" w14:textId="77777777" w:rsidR="00E426EB" w:rsidRPr="00D921D7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A960DD0" w14:textId="77777777" w:rsidR="00E426EB" w:rsidRPr="00D921D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99CA992" w14:textId="77777777" w:rsidR="00E426EB" w:rsidRPr="00D921D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921D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A222B0B" w14:textId="77777777" w:rsidR="00E426EB" w:rsidRPr="00D921D7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D921D7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BDA1925" w14:textId="77777777" w:rsidR="00E426EB" w:rsidRPr="00D921D7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D921D7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903533F" w14:textId="77777777" w:rsidR="00E426EB" w:rsidRPr="00D921D7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2F9D5135" w14:textId="77777777" w:rsidR="0012157F" w:rsidRPr="00D921D7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4141365F" w14:textId="77777777" w:rsidR="00524951" w:rsidRPr="00D921D7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D921D7">
        <w:rPr>
          <w:rFonts w:ascii="Arial Narrow" w:hAnsi="Arial Narrow" w:cs="Arial"/>
          <w:sz w:val="20"/>
          <w:szCs w:val="20"/>
        </w:rPr>
        <w:tab/>
      </w:r>
      <w:r w:rsidRPr="00D921D7">
        <w:rPr>
          <w:rFonts w:ascii="Arial Narrow" w:hAnsi="Arial Narrow" w:cs="Arial"/>
          <w:sz w:val="20"/>
          <w:szCs w:val="20"/>
        </w:rPr>
        <w:tab/>
      </w:r>
      <w:r w:rsidRPr="00D921D7">
        <w:rPr>
          <w:rFonts w:ascii="Arial Narrow" w:hAnsi="Arial Narrow" w:cs="Arial"/>
          <w:sz w:val="20"/>
          <w:szCs w:val="20"/>
        </w:rPr>
        <w:tab/>
      </w:r>
      <w:r w:rsidRPr="00D921D7">
        <w:rPr>
          <w:rFonts w:ascii="Arial Narrow" w:hAnsi="Arial Narrow" w:cs="Arial"/>
          <w:sz w:val="20"/>
          <w:szCs w:val="20"/>
        </w:rPr>
        <w:tab/>
      </w:r>
      <w:r w:rsidRPr="00D921D7">
        <w:rPr>
          <w:rFonts w:ascii="Arial Narrow" w:hAnsi="Arial Narrow" w:cs="Arial"/>
          <w:sz w:val="20"/>
          <w:szCs w:val="20"/>
        </w:rPr>
        <w:tab/>
      </w:r>
      <w:r w:rsidRPr="00D921D7">
        <w:rPr>
          <w:rFonts w:ascii="Arial Narrow" w:hAnsi="Arial Narrow" w:cs="Arial"/>
          <w:sz w:val="20"/>
          <w:szCs w:val="20"/>
        </w:rPr>
        <w:tab/>
      </w:r>
      <w:r w:rsidRPr="00D921D7">
        <w:rPr>
          <w:rFonts w:ascii="Arial Narrow" w:hAnsi="Arial Narrow" w:cs="Arial"/>
          <w:sz w:val="20"/>
          <w:szCs w:val="20"/>
        </w:rPr>
        <w:tab/>
      </w:r>
    </w:p>
    <w:p w14:paraId="7DCFA55D" w14:textId="77777777" w:rsidR="00524951" w:rsidRPr="00D921D7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2207CC3C" w14:textId="77777777" w:rsidR="00FE4E2B" w:rsidRPr="00D921D7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D921D7">
        <w:rPr>
          <w:rFonts w:ascii="Arial Narrow" w:hAnsi="Arial Narrow" w:cs="Arial"/>
          <w:sz w:val="20"/>
          <w:szCs w:val="20"/>
        </w:rPr>
        <w:t xml:space="preserve">  </w:t>
      </w:r>
      <w:r w:rsidR="006D536F" w:rsidRPr="00D921D7">
        <w:rPr>
          <w:rFonts w:ascii="Arial Narrow" w:hAnsi="Arial Narrow" w:cs="Arial"/>
          <w:sz w:val="20"/>
          <w:szCs w:val="20"/>
        </w:rPr>
        <w:t>………..</w:t>
      </w:r>
      <w:r w:rsidR="00FE4E2B" w:rsidRPr="00D921D7">
        <w:rPr>
          <w:rFonts w:ascii="Arial Narrow" w:hAnsi="Arial Narrow" w:cs="Arial"/>
          <w:sz w:val="20"/>
          <w:szCs w:val="20"/>
        </w:rPr>
        <w:t>…</w:t>
      </w:r>
      <w:r w:rsidR="006D536F" w:rsidRPr="00D921D7">
        <w:rPr>
          <w:rFonts w:ascii="Arial Narrow" w:hAnsi="Arial Narrow" w:cs="Arial"/>
          <w:sz w:val="20"/>
          <w:szCs w:val="20"/>
        </w:rPr>
        <w:t>………..</w:t>
      </w:r>
      <w:r w:rsidR="00FE4E2B" w:rsidRPr="00D921D7">
        <w:rPr>
          <w:rFonts w:ascii="Arial Narrow" w:hAnsi="Arial Narrow" w:cs="Arial"/>
          <w:sz w:val="20"/>
          <w:szCs w:val="20"/>
        </w:rPr>
        <w:t>……</w:t>
      </w:r>
      <w:r w:rsidR="006D536F" w:rsidRPr="00D921D7">
        <w:rPr>
          <w:rFonts w:ascii="Arial Narrow" w:hAnsi="Arial Narrow" w:cs="Arial"/>
          <w:sz w:val="20"/>
          <w:szCs w:val="20"/>
        </w:rPr>
        <w:t>………….</w:t>
      </w:r>
      <w:r w:rsidR="00FE4E2B" w:rsidRPr="00D921D7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2032DF8F" w14:textId="77777777" w:rsidR="00484F88" w:rsidRPr="00D921D7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D921D7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D921D7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D921D7" w:rsidSect="003875D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B719C5" w14:textId="77777777" w:rsidR="003875D2" w:rsidRDefault="003875D2" w:rsidP="0038231F">
      <w:pPr>
        <w:spacing w:after="0" w:line="240" w:lineRule="auto"/>
      </w:pPr>
      <w:r>
        <w:separator/>
      </w:r>
    </w:p>
  </w:endnote>
  <w:endnote w:type="continuationSeparator" w:id="0">
    <w:p w14:paraId="1B11F41F" w14:textId="77777777" w:rsidR="003875D2" w:rsidRDefault="003875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F903D" w14:textId="77777777" w:rsidR="0015527A" w:rsidRDefault="001552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A1B42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F84806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7B514" w14:textId="77777777" w:rsidR="0015527A" w:rsidRDefault="001552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9B5428" w14:textId="77777777" w:rsidR="003875D2" w:rsidRDefault="003875D2" w:rsidP="0038231F">
      <w:pPr>
        <w:spacing w:after="0" w:line="240" w:lineRule="auto"/>
      </w:pPr>
      <w:r>
        <w:separator/>
      </w:r>
    </w:p>
  </w:footnote>
  <w:footnote w:type="continuationSeparator" w:id="0">
    <w:p w14:paraId="077254E3" w14:textId="77777777" w:rsidR="003875D2" w:rsidRDefault="003875D2" w:rsidP="0038231F">
      <w:pPr>
        <w:spacing w:after="0" w:line="240" w:lineRule="auto"/>
      </w:pPr>
      <w:r>
        <w:continuationSeparator/>
      </w:r>
    </w:p>
  </w:footnote>
  <w:footnote w:id="1">
    <w:p w14:paraId="5C9A1850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EA3A96E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07A797D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377B88A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3C40D" w14:textId="77777777" w:rsidR="0015527A" w:rsidRDefault="001552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C4968D" w14:textId="77777777" w:rsidR="0015527A" w:rsidRDefault="0015527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3C020" w14:textId="77777777" w:rsidR="0015527A" w:rsidRDefault="001552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989234">
    <w:abstractNumId w:val="11"/>
  </w:num>
  <w:num w:numId="2" w16cid:durableId="438724316">
    <w:abstractNumId w:val="0"/>
  </w:num>
  <w:num w:numId="3" w16cid:durableId="1705397542">
    <w:abstractNumId w:val="10"/>
  </w:num>
  <w:num w:numId="4" w16cid:durableId="2001274413">
    <w:abstractNumId w:val="13"/>
  </w:num>
  <w:num w:numId="5" w16cid:durableId="530460071">
    <w:abstractNumId w:val="12"/>
  </w:num>
  <w:num w:numId="6" w16cid:durableId="653412138">
    <w:abstractNumId w:val="9"/>
  </w:num>
  <w:num w:numId="7" w16cid:durableId="1287464601">
    <w:abstractNumId w:val="1"/>
  </w:num>
  <w:num w:numId="8" w16cid:durableId="29379018">
    <w:abstractNumId w:val="6"/>
  </w:num>
  <w:num w:numId="9" w16cid:durableId="221721431">
    <w:abstractNumId w:val="4"/>
  </w:num>
  <w:num w:numId="10" w16cid:durableId="1323044368">
    <w:abstractNumId w:val="7"/>
  </w:num>
  <w:num w:numId="11" w16cid:durableId="640577099">
    <w:abstractNumId w:val="5"/>
  </w:num>
  <w:num w:numId="12" w16cid:durableId="64912142">
    <w:abstractNumId w:val="8"/>
  </w:num>
  <w:num w:numId="13" w16cid:durableId="637223178">
    <w:abstractNumId w:val="3"/>
  </w:num>
  <w:num w:numId="14" w16cid:durableId="18580325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5D2"/>
    <w:rsid w:val="00015142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5527A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75D2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83E"/>
    <w:rsid w:val="00B27A0C"/>
    <w:rsid w:val="00B3093F"/>
    <w:rsid w:val="00B34079"/>
    <w:rsid w:val="00B36ABD"/>
    <w:rsid w:val="00B8005E"/>
    <w:rsid w:val="00B90E42"/>
    <w:rsid w:val="00BA4148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921D7"/>
    <w:rsid w:val="00DA6EC7"/>
    <w:rsid w:val="00DD146A"/>
    <w:rsid w:val="00DD3E9D"/>
    <w:rsid w:val="00DF156B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D2369BE"/>
  <w15:docId w15:val="{E11A689A-50CD-4A74-BCC5-CE0BC3A89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1285</Words>
  <Characters>7712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2016-07-26T10:32:00Z</cp:lastPrinted>
  <dcterms:created xsi:type="dcterms:W3CDTF">2024-04-12T11:19:00Z</dcterms:created>
  <dcterms:modified xsi:type="dcterms:W3CDTF">2024-04-12T11:19:00Z</dcterms:modified>
</cp:coreProperties>
</file>