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18076" w14:textId="77777777" w:rsidR="00025386" w:rsidRPr="005B133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B133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F0179" w:rsidRPr="005B1334">
        <w:rPr>
          <w:rFonts w:ascii="Arial Narrow" w:hAnsi="Arial Narrow" w:cs="Arial"/>
          <w:bCs/>
          <w:i w:val="0"/>
          <w:szCs w:val="24"/>
        </w:rPr>
        <w:t>4</w:t>
      </w:r>
      <w:r w:rsidR="007666D6" w:rsidRPr="005B133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B1334" w14:paraId="24F421BF" w14:textId="77777777" w:rsidTr="00467CA2">
        <w:tc>
          <w:tcPr>
            <w:tcW w:w="2800" w:type="dxa"/>
            <w:shd w:val="clear" w:color="auto" w:fill="auto"/>
          </w:tcPr>
          <w:p w14:paraId="784A11EB" w14:textId="77777777" w:rsidR="00D520D3" w:rsidRPr="005B133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B133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B133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C9E6985" w14:textId="77777777" w:rsidR="00D520D3" w:rsidRPr="005B133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442E49C" w14:textId="77777777" w:rsidR="00D520D3" w:rsidRPr="005B133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4937F2" w14:textId="77777777" w:rsidR="00D520D3" w:rsidRPr="005B133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B13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B133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B13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5B13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5B13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5B1334" w14:paraId="19A1F875" w14:textId="77777777" w:rsidTr="00467CA2">
        <w:tc>
          <w:tcPr>
            <w:tcW w:w="2800" w:type="dxa"/>
            <w:shd w:val="clear" w:color="auto" w:fill="auto"/>
          </w:tcPr>
          <w:p w14:paraId="44BF6644" w14:textId="77777777" w:rsidR="00D520D3" w:rsidRPr="005B133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B133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DC31C49" w14:textId="77777777" w:rsidR="00D520D3" w:rsidRPr="005B133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12117B4" w14:textId="77777777" w:rsidR="00D520D3" w:rsidRPr="005B133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971F8C" w14:textId="77777777" w:rsidR="00D520D3" w:rsidRPr="005B133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B13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B133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B13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5C555A0" w14:textId="77777777" w:rsidR="00B62AD0" w:rsidRPr="005B133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B1334" w14:paraId="1113DBF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72D303" w14:textId="77777777" w:rsidR="00053927" w:rsidRPr="005B133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B133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615E58C" w14:textId="77777777" w:rsidR="00053927" w:rsidRPr="005B133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B133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B133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B133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1EA5DBC" w14:textId="77777777" w:rsidR="0071340C" w:rsidRPr="005B133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33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B133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B133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F0179" w:rsidRPr="005B1334">
        <w:rPr>
          <w:rFonts w:ascii="Arial Narrow" w:hAnsi="Arial Narrow" w:cs="Arial"/>
          <w:sz w:val="24"/>
          <w:szCs w:val="24"/>
        </w:rPr>
        <w:t>(</w:t>
      </w:r>
      <w:proofErr w:type="spellStart"/>
      <w:r w:rsidR="00DF0179" w:rsidRPr="005B1334">
        <w:rPr>
          <w:rFonts w:ascii="Arial Narrow" w:hAnsi="Arial Narrow" w:cs="Arial"/>
          <w:sz w:val="24"/>
          <w:szCs w:val="24"/>
        </w:rPr>
        <w:t>t.j</w:t>
      </w:r>
      <w:proofErr w:type="spellEnd"/>
      <w:r w:rsidR="00DF0179" w:rsidRPr="005B1334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B133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B1334" w14:paraId="0BE3624F" w14:textId="77777777" w:rsidTr="00467CA2">
        <w:tc>
          <w:tcPr>
            <w:tcW w:w="2269" w:type="dxa"/>
            <w:shd w:val="clear" w:color="auto" w:fill="auto"/>
          </w:tcPr>
          <w:p w14:paraId="571AC851" w14:textId="77777777" w:rsidR="00D520D3" w:rsidRPr="005B133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83AF28" w14:textId="77777777" w:rsidR="00D520D3" w:rsidRPr="005B1334" w:rsidRDefault="00DF017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D520D3" w:rsidRPr="005B13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F0179" w:rsidRPr="005B1334" w14:paraId="21BBA3EC" w14:textId="77777777" w:rsidTr="00BB0CDC">
        <w:tc>
          <w:tcPr>
            <w:tcW w:w="2269" w:type="dxa"/>
            <w:shd w:val="clear" w:color="auto" w:fill="auto"/>
          </w:tcPr>
          <w:p w14:paraId="2D3F1CD5" w14:textId="77777777" w:rsidR="00DF0179" w:rsidRPr="005B1334" w:rsidRDefault="00DF0179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41F0B1" w14:textId="77777777" w:rsidR="00DF0179" w:rsidRPr="005B1334" w:rsidRDefault="00DF0179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52/2024</w:t>
            </w:r>
          </w:p>
        </w:tc>
      </w:tr>
    </w:tbl>
    <w:p w14:paraId="368C649C" w14:textId="77777777" w:rsidR="00DC652A" w:rsidRPr="005B1334" w:rsidRDefault="00DF017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B133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2FC8046" w14:textId="77777777" w:rsidR="00DC652A" w:rsidRPr="005B133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B133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BD1E1D5" w14:textId="77777777" w:rsidR="0071340C" w:rsidRPr="005B133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B133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B133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B133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DD19180" w14:textId="77777777" w:rsidR="0071340C" w:rsidRPr="005B133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BC7D5B6" w14:textId="77777777" w:rsidR="0071340C" w:rsidRPr="005B133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C5E647B" w14:textId="77777777" w:rsidR="0071340C" w:rsidRPr="005B133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B133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C41B9D2" w14:textId="77777777" w:rsidR="0071340C" w:rsidRPr="005B133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B133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B133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B133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0827FC8" w14:textId="77777777" w:rsidR="0071340C" w:rsidRPr="005B133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96D1B55" w14:textId="77777777" w:rsidR="0071340C" w:rsidRPr="005B133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49BE7980" w14:textId="77777777" w:rsidR="00DC652A" w:rsidRPr="005B133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B133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B133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B133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2B47F360" w14:textId="77777777" w:rsidR="00DC652A" w:rsidRPr="005B133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B133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B133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250757B" w14:textId="77777777" w:rsidR="0093388F" w:rsidRPr="005B133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B133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3B7ADB9" w14:textId="77777777" w:rsidR="0093388F" w:rsidRPr="005B133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8907B56" w14:textId="77777777" w:rsidR="0093388F" w:rsidRPr="005B133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B133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79D856A6" w14:textId="77777777" w:rsidR="00CB29AC" w:rsidRPr="005B133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7B811849" w14:textId="77777777" w:rsidR="00CB29AC" w:rsidRPr="005B133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B133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28D9DA2" w14:textId="77777777" w:rsidR="00830970" w:rsidRPr="005B133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B133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B133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DE52618" w14:textId="77777777" w:rsidR="00E27ABB" w:rsidRPr="005B133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B133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B1334" w14:paraId="7429CB9D" w14:textId="77777777" w:rsidTr="00467CA2">
        <w:tc>
          <w:tcPr>
            <w:tcW w:w="2660" w:type="dxa"/>
            <w:shd w:val="clear" w:color="auto" w:fill="auto"/>
          </w:tcPr>
          <w:p w14:paraId="4AF3432E" w14:textId="77777777" w:rsidR="00D520D3" w:rsidRPr="005B133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1651B18" w14:textId="77777777" w:rsidR="00D520D3" w:rsidRPr="005B133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ECD4A53" w14:textId="77777777" w:rsidR="00D520D3" w:rsidRPr="005B133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4A92D7E" w14:textId="77777777" w:rsidR="00D520D3" w:rsidRPr="005B133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942FE5C" w14:textId="77777777" w:rsidR="00D520D3" w:rsidRPr="005B133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A24E31D" w14:textId="77777777" w:rsidR="00D520D3" w:rsidRPr="005B133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B13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F0179" w:rsidRPr="005B13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B13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B13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B13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2753E73" w14:textId="77777777" w:rsidR="00E27ABB" w:rsidRPr="005B133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B1334" w:rsidSect="009858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5D54C" w14:textId="77777777" w:rsidR="009858D9" w:rsidRDefault="009858D9" w:rsidP="00025386">
      <w:pPr>
        <w:spacing w:after="0" w:line="240" w:lineRule="auto"/>
      </w:pPr>
      <w:r>
        <w:separator/>
      </w:r>
    </w:p>
  </w:endnote>
  <w:endnote w:type="continuationSeparator" w:id="0">
    <w:p w14:paraId="7338F703" w14:textId="77777777" w:rsidR="009858D9" w:rsidRDefault="009858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DFDEB" w14:textId="77777777" w:rsidR="00DF0179" w:rsidRDefault="00DF01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F32B4" w14:textId="77777777" w:rsidR="00025386" w:rsidRDefault="005B1334" w:rsidP="00025386">
    <w:pPr>
      <w:pStyle w:val="Stopka"/>
      <w:tabs>
        <w:tab w:val="clear" w:pos="4536"/>
      </w:tabs>
      <w:jc w:val="center"/>
    </w:pPr>
    <w:r>
      <w:rPr>
        <w:noProof/>
      </w:rPr>
      <w:pict w14:anchorId="599C94A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D8EA9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ABD24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8A4EB" w14:textId="77777777" w:rsidR="00DF0179" w:rsidRDefault="00DF01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E9704" w14:textId="77777777" w:rsidR="009858D9" w:rsidRDefault="009858D9" w:rsidP="00025386">
      <w:pPr>
        <w:spacing w:after="0" w:line="240" w:lineRule="auto"/>
      </w:pPr>
      <w:r>
        <w:separator/>
      </w:r>
    </w:p>
  </w:footnote>
  <w:footnote w:type="continuationSeparator" w:id="0">
    <w:p w14:paraId="44DC7B9F" w14:textId="77777777" w:rsidR="009858D9" w:rsidRDefault="009858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D043C" w14:textId="77777777" w:rsidR="00DF0179" w:rsidRDefault="00DF01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EEDDB" w14:textId="77777777" w:rsidR="00DF0179" w:rsidRDefault="00DF01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74344" w14:textId="77777777" w:rsidR="00DF0179" w:rsidRDefault="00DF01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97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8D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B1334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858D9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0179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5BE14"/>
  <w15:chartTrackingRefBased/>
  <w15:docId w15:val="{28BAB8B2-D1AD-47C1-9C43-D64C5422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2024-04-11T07:59:00Z</dcterms:created>
  <dcterms:modified xsi:type="dcterms:W3CDTF">2024-04-11T07:59:00Z</dcterms:modified>
</cp:coreProperties>
</file>