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087D5" w14:textId="6274A17B" w:rsidR="00D62E6E" w:rsidRPr="00CB53F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B53F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842C9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CB53F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B53F3" w14:paraId="0526DF24" w14:textId="77777777" w:rsidTr="00D62E6E">
        <w:tc>
          <w:tcPr>
            <w:tcW w:w="2800" w:type="dxa"/>
            <w:shd w:val="clear" w:color="auto" w:fill="auto"/>
          </w:tcPr>
          <w:p w14:paraId="0677B7AF" w14:textId="77777777" w:rsidR="00D62E6E" w:rsidRPr="00CB53F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B53F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B53F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CE605F" w14:textId="77777777" w:rsidR="00D62E6E" w:rsidRPr="00CB53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D53E9A7" w14:textId="77777777" w:rsidR="00D62E6E" w:rsidRPr="00CB53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377240" w14:textId="77777777" w:rsidR="00D62E6E" w:rsidRPr="00CB53F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B53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B53F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B53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B53F3" w14:paraId="316DCA3F" w14:textId="77777777" w:rsidTr="00D62E6E">
        <w:tc>
          <w:tcPr>
            <w:tcW w:w="2800" w:type="dxa"/>
            <w:shd w:val="clear" w:color="auto" w:fill="auto"/>
          </w:tcPr>
          <w:p w14:paraId="3F4B0C0B" w14:textId="77777777" w:rsidR="00D62E6E" w:rsidRPr="00CB53F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B53F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19E307" w14:textId="77777777" w:rsidR="00D62E6E" w:rsidRPr="00CB53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5276600" w14:textId="77777777" w:rsidR="00D62E6E" w:rsidRPr="00CB53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80DB66" w14:textId="77777777" w:rsidR="00D62E6E" w:rsidRPr="00CB53F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B53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B53F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B53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BF4A5D5" w14:textId="77777777" w:rsidR="00BC121E" w:rsidRPr="00CB53F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101E" w:rsidRPr="00CB53F3" w14:paraId="496469CF" w14:textId="77777777" w:rsidTr="00BB0CD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8AB924" w14:textId="77777777" w:rsidR="0096101E" w:rsidRPr="00CB53F3" w:rsidRDefault="0096101E" w:rsidP="00BB0CD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BED6EFA" w14:textId="77777777" w:rsidR="0096101E" w:rsidRPr="00CB53F3" w:rsidRDefault="0096101E" w:rsidP="00BB0CD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CB53F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CB53F3">
              <w:rPr>
                <w:rFonts w:ascii="Arial Narrow" w:eastAsia="Times New Roman" w:hAnsi="Arial Narrow" w:cs="Arial"/>
                <w:lang w:eastAsia="pl-PL"/>
              </w:rPr>
              <w:t xml:space="preserve">. Dz. U. z 2023r. poz. 1605) (dalej jako: ustawa </w:t>
            </w:r>
            <w:proofErr w:type="spellStart"/>
            <w:r w:rsidRPr="00CB53F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CB53F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2EC71894" w14:textId="77777777" w:rsidR="0096101E" w:rsidRPr="00CB53F3" w:rsidRDefault="0096101E" w:rsidP="00BB0CD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706C29B" w14:textId="77777777" w:rsidR="0096101E" w:rsidRPr="00CB53F3" w:rsidRDefault="0096101E" w:rsidP="00BB0CD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C3BF833" w14:textId="77777777" w:rsidR="00BC121E" w:rsidRPr="00CB53F3" w:rsidRDefault="0096101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53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CB53F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CB53F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B53F3" w14:paraId="59A59FC2" w14:textId="77777777" w:rsidTr="00D62E6E">
        <w:tc>
          <w:tcPr>
            <w:tcW w:w="2269" w:type="dxa"/>
            <w:shd w:val="clear" w:color="auto" w:fill="auto"/>
          </w:tcPr>
          <w:p w14:paraId="13AD99BE" w14:textId="77777777" w:rsidR="00D62E6E" w:rsidRPr="00CB53F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EFC001" w14:textId="77777777" w:rsidR="00D62E6E" w:rsidRPr="00CB53F3" w:rsidRDefault="0096101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D62E6E" w:rsidRPr="00CB53F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101E" w:rsidRPr="00CB53F3" w14:paraId="5B5AF4D1" w14:textId="77777777" w:rsidTr="00BB0CDC">
        <w:tc>
          <w:tcPr>
            <w:tcW w:w="2269" w:type="dxa"/>
            <w:shd w:val="clear" w:color="auto" w:fill="auto"/>
          </w:tcPr>
          <w:p w14:paraId="41EEB490" w14:textId="77777777" w:rsidR="0096101E" w:rsidRPr="00CB53F3" w:rsidRDefault="0096101E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91BF0B" w14:textId="77777777" w:rsidR="0096101E" w:rsidRPr="00CB53F3" w:rsidRDefault="0096101E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52/2024</w:t>
            </w:r>
          </w:p>
        </w:tc>
      </w:tr>
    </w:tbl>
    <w:p w14:paraId="4B6EDE73" w14:textId="77777777" w:rsidR="00BC121E" w:rsidRPr="00CB53F3" w:rsidRDefault="0096101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B53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B53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B53F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B53F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CB53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CB53F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758CA86" w14:textId="4DCB2E04" w:rsidR="00BC121E" w:rsidRPr="00CB53F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B53F3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76BEED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B53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B53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CB53F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B53F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CB53F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B53F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45E7456" w14:textId="567623FE" w:rsidR="00BC121E" w:rsidRPr="00CB53F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53F3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15B688A7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B53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B53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CB53F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B53F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CB53F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6A1D23F" w14:textId="77777777" w:rsidR="00BF69A4" w:rsidRPr="00CB53F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B53F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B53F3" w14:paraId="00C5F0E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B8DE9" w14:textId="77777777" w:rsidR="00BC121E" w:rsidRPr="00CB53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FE102" w14:textId="77777777" w:rsidR="00BC121E" w:rsidRPr="00CB53F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800DC" w14:textId="77777777" w:rsidR="00BC121E" w:rsidRPr="00CB53F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B53F3" w14:paraId="057C19F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8C1C9" w14:textId="77777777" w:rsidR="00BC121E" w:rsidRPr="00CB53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285D" w14:textId="77777777" w:rsidR="00BC121E" w:rsidRPr="00CB53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761D" w14:textId="77777777" w:rsidR="00BC121E" w:rsidRPr="00CB53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B53F3" w14:paraId="119FFC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F3FF" w14:textId="77777777" w:rsidR="00BC121E" w:rsidRPr="00CB53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3A40" w14:textId="77777777" w:rsidR="00BC121E" w:rsidRPr="00CB53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A76F" w14:textId="77777777" w:rsidR="00BC121E" w:rsidRPr="00CB53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19F11E7" w14:textId="77777777" w:rsidR="00BC121E" w:rsidRPr="00CB53F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B53F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E7EB565" w14:textId="77777777" w:rsidR="00BC121E" w:rsidRPr="00CB53F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B53F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E019B71" w14:textId="77777777" w:rsidR="00067B62" w:rsidRPr="00CB53F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B53F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B53F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B53F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EB4F6ED" w14:textId="77777777" w:rsidR="00067B62" w:rsidRPr="00CB53F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B53F3" w14:paraId="643948F1" w14:textId="77777777" w:rsidTr="00620E37">
        <w:tc>
          <w:tcPr>
            <w:tcW w:w="2660" w:type="dxa"/>
            <w:shd w:val="clear" w:color="auto" w:fill="auto"/>
          </w:tcPr>
          <w:p w14:paraId="4F719067" w14:textId="77777777" w:rsidR="00BC121E" w:rsidRPr="00CB53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2BDA2FF" w14:textId="77777777" w:rsidR="00BC121E" w:rsidRPr="00CB53F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022F9D6" w14:textId="77777777" w:rsidR="00BC121E" w:rsidRPr="00CB53F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B53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CB53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8D7617A" w14:textId="77777777" w:rsidR="00BC121E" w:rsidRPr="00CB53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9C38440" w14:textId="77777777" w:rsidR="00BC121E" w:rsidRPr="00CB53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CB5598D" w14:textId="77777777" w:rsidR="00BC121E" w:rsidRPr="00CB53F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B53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6101E" w:rsidRPr="00CB53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CB53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CB53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4B033C6" w14:textId="77777777" w:rsidR="00106AC7" w:rsidRPr="00CB53F3" w:rsidRDefault="00106AC7" w:rsidP="00BC121E">
      <w:pPr>
        <w:rPr>
          <w:rFonts w:ascii="Arial Narrow" w:hAnsi="Arial Narrow"/>
        </w:rPr>
      </w:pPr>
    </w:p>
    <w:sectPr w:rsidR="00106AC7" w:rsidRPr="00CB53F3" w:rsidSect="005C0E9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8F741" w14:textId="77777777" w:rsidR="005C0E92" w:rsidRDefault="005C0E92">
      <w:r>
        <w:separator/>
      </w:r>
    </w:p>
  </w:endnote>
  <w:endnote w:type="continuationSeparator" w:id="0">
    <w:p w14:paraId="0366486C" w14:textId="77777777" w:rsidR="005C0E92" w:rsidRDefault="005C0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D593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94E3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8B5E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278E2E" w14:textId="77777777" w:rsidR="009A4CD3" w:rsidRDefault="002842C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620BADD">
        <v:line id="_x0000_s1025" style="position:absolute;left:0;text-align:left;z-index:251657728" from="-3.85pt,8.7pt" to="455.15pt,8.7pt"/>
      </w:pict>
    </w:r>
  </w:p>
  <w:p w14:paraId="708628B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53D6" w14:textId="77777777" w:rsidR="0096101E" w:rsidRDefault="00961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2F87C" w14:textId="77777777" w:rsidR="005C0E92" w:rsidRDefault="005C0E92">
      <w:r>
        <w:separator/>
      </w:r>
    </w:p>
  </w:footnote>
  <w:footnote w:type="continuationSeparator" w:id="0">
    <w:p w14:paraId="07E17D1B" w14:textId="77777777" w:rsidR="005C0E92" w:rsidRDefault="005C0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DC73E" w14:textId="77777777" w:rsidR="0096101E" w:rsidRDefault="00961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60C11" w14:textId="77777777" w:rsidR="0096101E" w:rsidRDefault="00961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40E9E" w14:textId="77777777" w:rsidR="0096101E" w:rsidRDefault="00961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0008071">
    <w:abstractNumId w:val="13"/>
  </w:num>
  <w:num w:numId="2" w16cid:durableId="915361928">
    <w:abstractNumId w:val="0"/>
  </w:num>
  <w:num w:numId="3" w16cid:durableId="1211108650">
    <w:abstractNumId w:val="11"/>
  </w:num>
  <w:num w:numId="4" w16cid:durableId="804083868">
    <w:abstractNumId w:val="8"/>
  </w:num>
  <w:num w:numId="5" w16cid:durableId="677778952">
    <w:abstractNumId w:val="7"/>
  </w:num>
  <w:num w:numId="6" w16cid:durableId="1470434295">
    <w:abstractNumId w:val="1"/>
  </w:num>
  <w:num w:numId="7" w16cid:durableId="854424411">
    <w:abstractNumId w:val="6"/>
  </w:num>
  <w:num w:numId="8" w16cid:durableId="755398590">
    <w:abstractNumId w:val="3"/>
  </w:num>
  <w:num w:numId="9" w16cid:durableId="96022326">
    <w:abstractNumId w:val="2"/>
  </w:num>
  <w:num w:numId="10" w16cid:durableId="1887061806">
    <w:abstractNumId w:val="5"/>
  </w:num>
  <w:num w:numId="11" w16cid:durableId="2042053745">
    <w:abstractNumId w:val="10"/>
  </w:num>
  <w:num w:numId="12" w16cid:durableId="1469083778">
    <w:abstractNumId w:val="4"/>
  </w:num>
  <w:num w:numId="13" w16cid:durableId="2053722469">
    <w:abstractNumId w:val="9"/>
  </w:num>
  <w:num w:numId="14" w16cid:durableId="1309751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E9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10BA2"/>
    <w:rsid w:val="00283561"/>
    <w:rsid w:val="002842C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E9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101E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53F3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8BC50E1"/>
  <w15:chartTrackingRefBased/>
  <w15:docId w15:val="{5F83698A-3073-4A64-9809-7FD7F9334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246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2024-04-11T09:16:00Z</dcterms:created>
  <dcterms:modified xsi:type="dcterms:W3CDTF">2024-04-11T09:16:00Z</dcterms:modified>
</cp:coreProperties>
</file>