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F083C" w14:textId="77777777" w:rsidR="00821C80" w:rsidRPr="0097140D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97140D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AF16C5" w:rsidRPr="0097140D">
        <w:rPr>
          <w:rFonts w:ascii="Arial Narrow" w:hAnsi="Arial Narrow" w:cs="Arial"/>
          <w:b w:val="0"/>
          <w:bCs/>
          <w:sz w:val="24"/>
        </w:rPr>
        <w:t>7</w:t>
      </w:r>
      <w:r w:rsidR="00F83B51" w:rsidRPr="0097140D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97140D" w14:paraId="136DB11E" w14:textId="77777777" w:rsidTr="00CA5E56">
        <w:tc>
          <w:tcPr>
            <w:tcW w:w="2800" w:type="dxa"/>
            <w:shd w:val="clear" w:color="auto" w:fill="auto"/>
          </w:tcPr>
          <w:p w14:paraId="4A5BE76C" w14:textId="77777777" w:rsidR="007524A3" w:rsidRPr="0097140D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7140D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97140D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42C9FD5D" w14:textId="77777777" w:rsidR="007524A3" w:rsidRPr="0097140D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5A09BE89" w14:textId="77777777" w:rsidR="007524A3" w:rsidRPr="0097140D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97140D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2DF813C" w14:textId="77777777" w:rsidR="007524A3" w:rsidRPr="0097140D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97140D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97140D">
              <w:rPr>
                <w:rFonts w:ascii="Arial Narrow" w:hAnsi="Arial Narrow"/>
              </w:rPr>
              <w:t xml:space="preserve"> </w:t>
            </w:r>
            <w:r w:rsidRPr="0097140D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97140D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97140D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97140D" w14:paraId="26246F16" w14:textId="77777777" w:rsidTr="00CA5E56">
        <w:tc>
          <w:tcPr>
            <w:tcW w:w="2800" w:type="dxa"/>
            <w:shd w:val="clear" w:color="auto" w:fill="auto"/>
          </w:tcPr>
          <w:p w14:paraId="723088F6" w14:textId="77777777" w:rsidR="007524A3" w:rsidRPr="0097140D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7140D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4B0346FE" w14:textId="77777777" w:rsidR="00CA5E56" w:rsidRPr="0097140D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57C76167" w14:textId="77777777" w:rsidR="00CA5E56" w:rsidRPr="0097140D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97140D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6F0922C" w14:textId="77777777" w:rsidR="007524A3" w:rsidRPr="0097140D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97140D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97140D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97140D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5EC6754F" w14:textId="77777777" w:rsidR="007524A3" w:rsidRPr="0097140D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97140D" w14:paraId="57DC3C40" w14:textId="77777777" w:rsidTr="00CA5E56">
        <w:tc>
          <w:tcPr>
            <w:tcW w:w="14034" w:type="dxa"/>
            <w:shd w:val="clear" w:color="auto" w:fill="F2F2F2"/>
          </w:tcPr>
          <w:p w14:paraId="7E8F3B20" w14:textId="77777777" w:rsidR="00CA5E56" w:rsidRPr="0097140D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7140D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37004662" w14:textId="77777777" w:rsidR="00CA5E56" w:rsidRPr="0097140D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7140D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97140D" w14:paraId="1FD43E32" w14:textId="77777777" w:rsidTr="00CA5E56">
        <w:tc>
          <w:tcPr>
            <w:tcW w:w="2268" w:type="dxa"/>
            <w:shd w:val="clear" w:color="auto" w:fill="auto"/>
          </w:tcPr>
          <w:p w14:paraId="2098DCFE" w14:textId="77777777" w:rsidR="00CA5E56" w:rsidRPr="0097140D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140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2362C960" w14:textId="77777777" w:rsidR="00CA5E56" w:rsidRPr="0097140D" w:rsidRDefault="00AF16C5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7140D">
              <w:rPr>
                <w:rFonts w:ascii="Arial Narrow" w:hAnsi="Arial Narrow" w:cs="Arial"/>
                <w:bCs/>
                <w:sz w:val="24"/>
                <w:szCs w:val="24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CA5E56" w:rsidRPr="0097140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F16C5" w:rsidRPr="0097140D" w14:paraId="6B7BC2A4" w14:textId="77777777" w:rsidTr="00BB0CDC">
        <w:tc>
          <w:tcPr>
            <w:tcW w:w="2268" w:type="dxa"/>
            <w:shd w:val="clear" w:color="auto" w:fill="auto"/>
          </w:tcPr>
          <w:p w14:paraId="2C62C13B" w14:textId="77777777" w:rsidR="00AF16C5" w:rsidRPr="0097140D" w:rsidRDefault="00AF16C5" w:rsidP="00BB0C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140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639BCFB2" w14:textId="77777777" w:rsidR="00AF16C5" w:rsidRPr="0097140D" w:rsidRDefault="00AF16C5" w:rsidP="00BB0C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7140D">
              <w:rPr>
                <w:rFonts w:ascii="Arial Narrow" w:hAnsi="Arial Narrow" w:cs="Arial"/>
                <w:bCs/>
                <w:sz w:val="24"/>
                <w:szCs w:val="24"/>
              </w:rPr>
              <w:t>52/2024</w:t>
            </w:r>
          </w:p>
        </w:tc>
      </w:tr>
    </w:tbl>
    <w:p w14:paraId="05E70BC3" w14:textId="77777777" w:rsidR="0060654D" w:rsidRPr="0097140D" w:rsidRDefault="00AF16C5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7140D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97140D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97140D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97140D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97140D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97140D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97140D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97140D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97140D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97140D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97140D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97140D" w14:paraId="084D9C9C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0BBAE6D3" w14:textId="77777777" w:rsidR="00173417" w:rsidRPr="0097140D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7140D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C35DBDC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97140D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9404B08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97140D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128B5005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97140D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058988B1" w14:textId="77777777" w:rsidR="00173417" w:rsidRPr="0097140D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7140D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97140D" w14:paraId="02AA79C4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47DC9E4" w14:textId="77777777" w:rsidR="00173417" w:rsidRPr="0097140D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08B6F2AB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D883E7E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1ED266B4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8BAD5D8" w14:textId="77777777" w:rsidR="00173417" w:rsidRPr="0097140D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97140D" w14:paraId="0D0831F8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10E13D1" w14:textId="77777777" w:rsidR="00173417" w:rsidRPr="0097140D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741B1AEE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4EE523C8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479A8B4B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EDE9BB5" w14:textId="77777777" w:rsidR="00173417" w:rsidRPr="0097140D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97140D" w14:paraId="511AF071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E71A7F3" w14:textId="77777777" w:rsidR="00173417" w:rsidRPr="0097140D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3944D93D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214EC956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668EA95A" w14:textId="77777777" w:rsidR="00173417" w:rsidRPr="0097140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A03DBFB" w14:textId="77777777" w:rsidR="00173417" w:rsidRPr="0097140D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11870B1A" w14:textId="77777777" w:rsidR="00121B8A" w:rsidRPr="0097140D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97140D" w14:paraId="26B4F85F" w14:textId="77777777" w:rsidTr="009160CE">
        <w:tc>
          <w:tcPr>
            <w:tcW w:w="6237" w:type="dxa"/>
            <w:shd w:val="clear" w:color="auto" w:fill="auto"/>
          </w:tcPr>
          <w:p w14:paraId="04C19514" w14:textId="77777777" w:rsidR="00121B8A" w:rsidRPr="0097140D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1180CF53" w14:textId="77777777" w:rsidR="00121B8A" w:rsidRPr="0097140D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97140D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97140D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97140D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159E5954" w14:textId="77777777" w:rsidR="00121B8A" w:rsidRPr="0097140D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7140D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97140D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76D5AB80" w14:textId="77777777" w:rsidR="00121B8A" w:rsidRPr="0097140D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7E215258" w14:textId="77777777" w:rsidR="00121B8A" w:rsidRPr="0097140D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97140D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97140D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97140D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5F60FC1E" w14:textId="77777777" w:rsidR="00121B8A" w:rsidRPr="0097140D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7140D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AF16C5" w:rsidRPr="0097140D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97140D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7A91674" w14:textId="77777777" w:rsidR="00821C80" w:rsidRPr="0097140D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97140D" w:rsidSect="007015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69DE9" w14:textId="77777777" w:rsidR="007015D8" w:rsidRDefault="007015D8">
      <w:r>
        <w:separator/>
      </w:r>
    </w:p>
  </w:endnote>
  <w:endnote w:type="continuationSeparator" w:id="0">
    <w:p w14:paraId="3D79A7BD" w14:textId="77777777" w:rsidR="007015D8" w:rsidRDefault="00701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0BC0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AEA6AE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238C6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28E230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D424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855BDC" w14:textId="77777777" w:rsidR="00821C80" w:rsidRDefault="00821C80">
    <w:pPr>
      <w:pStyle w:val="Stopka"/>
      <w:tabs>
        <w:tab w:val="clear" w:pos="4536"/>
      </w:tabs>
      <w:jc w:val="center"/>
    </w:pPr>
  </w:p>
  <w:p w14:paraId="52220999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A706B" w14:textId="77777777" w:rsidR="007015D8" w:rsidRDefault="007015D8">
      <w:r>
        <w:separator/>
      </w:r>
    </w:p>
  </w:footnote>
  <w:footnote w:type="continuationSeparator" w:id="0">
    <w:p w14:paraId="18F2BD35" w14:textId="77777777" w:rsidR="007015D8" w:rsidRDefault="00701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6B273" w14:textId="77777777" w:rsidR="00AF16C5" w:rsidRDefault="00AF16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ECC57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AF16C5">
      <w:rPr>
        <w:rFonts w:ascii="Arial" w:hAnsi="Arial" w:cs="Arial"/>
      </w:rPr>
      <w:t>52/2024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A851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5D8"/>
    <w:rsid w:val="001174D3"/>
    <w:rsid w:val="00121B8A"/>
    <w:rsid w:val="00150D7E"/>
    <w:rsid w:val="00167DCC"/>
    <w:rsid w:val="00173417"/>
    <w:rsid w:val="004E070D"/>
    <w:rsid w:val="0060654D"/>
    <w:rsid w:val="00691359"/>
    <w:rsid w:val="007015D8"/>
    <w:rsid w:val="007064BA"/>
    <w:rsid w:val="007524A3"/>
    <w:rsid w:val="00771188"/>
    <w:rsid w:val="00821C80"/>
    <w:rsid w:val="00861259"/>
    <w:rsid w:val="009160CE"/>
    <w:rsid w:val="00936CFB"/>
    <w:rsid w:val="0097140D"/>
    <w:rsid w:val="00980415"/>
    <w:rsid w:val="009C437A"/>
    <w:rsid w:val="00A01ABF"/>
    <w:rsid w:val="00AA594F"/>
    <w:rsid w:val="00AE3F9F"/>
    <w:rsid w:val="00AF16C5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BB82BE"/>
  <w15:chartTrackingRefBased/>
  <w15:docId w15:val="{B6D0B943-9402-40AD-B6E3-B4470F2EF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136</Words>
  <Characters>1321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2024-04-11T07:57:00Z</dcterms:created>
  <dcterms:modified xsi:type="dcterms:W3CDTF">2024-04-11T07:57:00Z</dcterms:modified>
</cp:coreProperties>
</file>