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C70894A" w14:textId="77777777" w:rsidR="00281DC6" w:rsidRPr="00281DC6" w:rsidRDefault="00281DC6" w:rsidP="0066224D">
      <w:pPr>
        <w:keepNext/>
        <w:spacing w:line="360" w:lineRule="auto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 w:rsidRPr="0066224D">
        <w:rPr>
          <w:sz w:val="22"/>
          <w:szCs w:val="22"/>
        </w:rPr>
        <w:t>przetarg</w:t>
      </w:r>
      <w:r w:rsidR="00AA7E40" w:rsidRPr="0066224D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5C30DA54" w14:textId="07290D5A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CA73AF" w:rsidRPr="00CA73AF">
        <w:rPr>
          <w:b/>
          <w:sz w:val="22"/>
          <w:szCs w:val="22"/>
        </w:rPr>
        <w:t>Rękawice chirurgiczne jałowe</w:t>
      </w:r>
      <w:r w:rsidR="00281DC6" w:rsidRPr="00AC5DFA">
        <w:rPr>
          <w:b/>
          <w:sz w:val="22"/>
          <w:szCs w:val="22"/>
        </w:rPr>
        <w:t>”</w:t>
      </w:r>
    </w:p>
    <w:p w14:paraId="5934A8A6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436C3DE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404F42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93777AD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66400EA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427FBB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1FF70A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898E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823A7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AEDDF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B1DBAEC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EAE84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CDED1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36C7C0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0816F2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448B567A" w:rsidR="00281DC6" w:rsidRPr="005F3F69" w:rsidRDefault="00281DC6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lastRenderedPageBreak/>
        <w:t xml:space="preserve">Zadanie nr 1: </w:t>
      </w:r>
    </w:p>
    <w:p w14:paraId="07A177A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78B0D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45B94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14:paraId="28E0C03E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13BC4E4" w14:textId="31FAA7FF" w:rsidR="00AC5DFA" w:rsidRDefault="00A53B23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bookmarkStart w:id="3" w:name="_Hlk140644348"/>
      <w:r w:rsidRPr="005F3F69">
        <w:rPr>
          <w:bCs/>
          <w:sz w:val="22"/>
          <w:szCs w:val="22"/>
        </w:rPr>
        <w:t>w ciągu</w:t>
      </w:r>
      <w:r w:rsidR="00AE79F7" w:rsidRPr="005F3F69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 w:rsidRPr="005F3F69">
        <w:rPr>
          <w:bCs/>
          <w:sz w:val="22"/>
          <w:szCs w:val="22"/>
        </w:rPr>
        <w:t>h roboczych</w:t>
      </w:r>
      <w:r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Pr="00A53B23">
        <w:rPr>
          <w:bCs/>
          <w:sz w:val="22"/>
          <w:szCs w:val="22"/>
        </w:rPr>
        <w:t xml:space="preserve"> zamówienia drogą elektroniczną </w:t>
      </w:r>
    </w:p>
    <w:bookmarkEnd w:id="3"/>
    <w:p w14:paraId="7CFD4BC5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C50C8D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14:paraId="6234C45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D5CB28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9504B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C9F4A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BBBFB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04B61ABC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B73089" w14:textId="3230221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1501E254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0454685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14:paraId="3533917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65F92F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95CB5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A5EE7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4BA37C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6FB94F4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AECC755" w14:textId="4E1FDA97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768C188" w14:textId="77777777" w:rsidR="0066224D" w:rsidRDefault="0066224D" w:rsidP="00AE79F7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68D572D8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14:paraId="5FA3ACA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23308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0964D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D6D5B2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4DB31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7ADD4D3A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50079" w14:textId="1B0B49F0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6661659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45744014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14:paraId="17CB20E6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B9E50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49436B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036637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75291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5FB73545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6FCE0C" w14:textId="42D63EC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lastRenderedPageBreak/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5936D19F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2714B16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14:paraId="5FE5B04D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A9608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E9CE40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19A3C99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13A122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6D19703D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9B54F7" w14:textId="57CE0FCC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384CD1D1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p w14:paraId="761A1265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14:paraId="614093D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5758A23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9411611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F84A3E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044EB9C" w14:textId="77777777" w:rsidR="0066224D" w:rsidRPr="00281DC6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14:paraId="1F0FBDA1" w14:textId="77777777" w:rsidR="0066224D" w:rsidRDefault="0066224D" w:rsidP="0066224D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F7760C" w14:textId="31D2F055" w:rsidR="00AE79F7" w:rsidRDefault="00A53B23" w:rsidP="00AE79F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A53B23">
        <w:rPr>
          <w:bCs/>
          <w:sz w:val="22"/>
          <w:szCs w:val="22"/>
        </w:rPr>
        <w:t xml:space="preserve">Realizacja dostaw: </w:t>
      </w:r>
      <w:r w:rsidR="00AE79F7" w:rsidRPr="00A53B23">
        <w:rPr>
          <w:bCs/>
          <w:sz w:val="22"/>
          <w:szCs w:val="22"/>
        </w:rPr>
        <w:t>w ciągu</w:t>
      </w:r>
      <w:r w:rsidR="00AE79F7">
        <w:rPr>
          <w:bCs/>
          <w:sz w:val="22"/>
          <w:szCs w:val="22"/>
        </w:rPr>
        <w:t xml:space="preserve"> </w:t>
      </w:r>
      <w:r w:rsidR="00CF394A">
        <w:rPr>
          <w:bCs/>
          <w:sz w:val="22"/>
          <w:szCs w:val="22"/>
        </w:rPr>
        <w:t>72</w:t>
      </w:r>
      <w:r w:rsidR="00AE79F7">
        <w:rPr>
          <w:bCs/>
          <w:sz w:val="22"/>
          <w:szCs w:val="22"/>
        </w:rPr>
        <w:t>h roboczych</w:t>
      </w:r>
      <w:r w:rsidR="00AE79F7" w:rsidRPr="00A53B23">
        <w:rPr>
          <w:bCs/>
          <w:sz w:val="22"/>
          <w:szCs w:val="22"/>
        </w:rPr>
        <w:t xml:space="preserve"> od momentu </w:t>
      </w:r>
      <w:r w:rsidR="00AE79F7">
        <w:rPr>
          <w:bCs/>
          <w:sz w:val="22"/>
          <w:szCs w:val="22"/>
        </w:rPr>
        <w:t>złożenia pisemnego</w:t>
      </w:r>
      <w:r w:rsidR="00AE79F7" w:rsidRPr="00A53B23">
        <w:rPr>
          <w:bCs/>
          <w:sz w:val="22"/>
          <w:szCs w:val="22"/>
        </w:rPr>
        <w:t xml:space="preserve"> zamówienia drogą elektroniczną </w:t>
      </w:r>
    </w:p>
    <w:p w14:paraId="75BD0AE6" w14:textId="77777777" w:rsidR="0066224D" w:rsidRDefault="0066224D" w:rsidP="00CE51A9">
      <w:pPr>
        <w:spacing w:after="120" w:line="276" w:lineRule="auto"/>
        <w:contextualSpacing/>
        <w:jc w:val="both"/>
        <w:rPr>
          <w:bCs/>
          <w:sz w:val="22"/>
          <w:szCs w:val="22"/>
        </w:rPr>
      </w:pPr>
    </w:p>
    <w:bookmarkEnd w:id="2"/>
    <w:p w14:paraId="4C7BA06E" w14:textId="4CCA8662" w:rsidR="00CA7C6C" w:rsidRDefault="00606D8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</w:t>
      </w:r>
      <w:r w:rsidR="00AC5DFA">
        <w:rPr>
          <w:bCs/>
          <w:sz w:val="22"/>
        </w:rPr>
        <w:t xml:space="preserve">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14:paraId="198F6B09" w14:textId="77777777" w:rsidR="00CF394A" w:rsidRPr="00606D8A" w:rsidRDefault="00CF394A" w:rsidP="00606D8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C681DD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735ABAFA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lastRenderedPageBreak/>
        <w:t>nie podlegam wykluczeniu z postępowania na podstawie art. 109 ust. 1 pkt 4 ustawy Pzp</w:t>
      </w:r>
    </w:p>
    <w:p w14:paraId="549A25D3" w14:textId="77777777" w:rsidR="008657EA" w:rsidRDefault="00851BC9" w:rsidP="008657E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6E07C90C" w14:textId="777191A8" w:rsidR="00281DC6" w:rsidRPr="00606D8A" w:rsidRDefault="008657EA" w:rsidP="00606D8A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657EA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BB8BEC1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AA5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52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ED5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81CD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721E24F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D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1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950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7B40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F3B6E9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05BCC3B1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shd w:val="clear" w:color="auto" w:fill="auto"/>
            <w:vAlign w:val="center"/>
          </w:tcPr>
          <w:p w14:paraId="35AC15D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5CFEB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shd w:val="clear" w:color="auto" w:fill="auto"/>
            <w:vAlign w:val="center"/>
          </w:tcPr>
          <w:p w14:paraId="57EF55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13A7474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shd w:val="clear" w:color="auto" w:fill="auto"/>
            <w:vAlign w:val="center"/>
          </w:tcPr>
          <w:p w14:paraId="342866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CE4E5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shd w:val="clear" w:color="auto" w:fill="auto"/>
            <w:vAlign w:val="center"/>
          </w:tcPr>
          <w:p w14:paraId="3047FE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4EEB5E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02B8675F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77624BC6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101E7D7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127E5B8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2A489AD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D4296C7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3E9F1D7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93A61E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FC9D40C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0CD8AC0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4B351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3662B58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EC5A0AE" w14:textId="77777777" w:rsidR="00C1150F" w:rsidRDefault="00C1150F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18D4EE1E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BBFA48E" w14:textId="77777777" w:rsidR="00CA7C6C" w:rsidRDefault="00CA7C6C">
      <w:pPr>
        <w:spacing w:line="360" w:lineRule="auto"/>
        <w:ind w:hanging="284"/>
        <w:jc w:val="both"/>
      </w:pPr>
    </w:p>
    <w:p w14:paraId="4218A325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8A1CF" w14:textId="376D48C2" w:rsidR="003E2272" w:rsidRDefault="0066224D">
    <w:pPr>
      <w:pStyle w:val="Nagwek"/>
    </w:pPr>
    <w:r>
      <w:t>Znak sprawy: SZW/DZP/</w:t>
    </w:r>
    <w:r w:rsidR="00CA73AF">
      <w:t>23</w:t>
    </w:r>
    <w:r w:rsidR="003E2272">
      <w:t>/202</w:t>
    </w:r>
    <w:r w:rsidR="00CA73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0374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3B65"/>
    <w:rsid w:val="0066224D"/>
    <w:rsid w:val="006A0EFD"/>
    <w:rsid w:val="006D760D"/>
    <w:rsid w:val="007059CC"/>
    <w:rsid w:val="00710AF3"/>
    <w:rsid w:val="00740C0B"/>
    <w:rsid w:val="007717C3"/>
    <w:rsid w:val="007E6FF3"/>
    <w:rsid w:val="00815E8E"/>
    <w:rsid w:val="00821886"/>
    <w:rsid w:val="00821F87"/>
    <w:rsid w:val="00851BC9"/>
    <w:rsid w:val="008657EA"/>
    <w:rsid w:val="00915BDC"/>
    <w:rsid w:val="009B4573"/>
    <w:rsid w:val="00A53B23"/>
    <w:rsid w:val="00A945E1"/>
    <w:rsid w:val="00AA7E40"/>
    <w:rsid w:val="00AC5DFA"/>
    <w:rsid w:val="00AE3969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A0475"/>
    <w:rsid w:val="00CA579C"/>
    <w:rsid w:val="00CA73AF"/>
    <w:rsid w:val="00CA7C6C"/>
    <w:rsid w:val="00CB2BE7"/>
    <w:rsid w:val="00CE51A9"/>
    <w:rsid w:val="00CF394A"/>
    <w:rsid w:val="00D74BC1"/>
    <w:rsid w:val="00D90764"/>
    <w:rsid w:val="00DE0A8F"/>
    <w:rsid w:val="00E90381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80</TotalTime>
  <Pages>5</Pages>
  <Words>1105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30</cp:revision>
  <cp:lastPrinted>2007-10-05T06:59:00Z</cp:lastPrinted>
  <dcterms:created xsi:type="dcterms:W3CDTF">2022-05-25T07:12:00Z</dcterms:created>
  <dcterms:modified xsi:type="dcterms:W3CDTF">2024-04-11T08:58:00Z</dcterms:modified>
</cp:coreProperties>
</file>