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44873" w14:textId="77777777" w:rsidR="00D34297" w:rsidRPr="00EE682E" w:rsidRDefault="005D55E9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E682E">
        <w:rPr>
          <w:rFonts w:ascii="Arial Narrow" w:hAnsi="Arial Narrow" w:cs="Arial"/>
          <w:sz w:val="22"/>
          <w:szCs w:val="22"/>
        </w:rPr>
        <w:t>Bydgoszcz</w:t>
      </w:r>
      <w:r w:rsidR="00D34297" w:rsidRPr="00EE682E">
        <w:rPr>
          <w:rFonts w:ascii="Arial Narrow" w:hAnsi="Arial Narrow" w:cs="Arial"/>
          <w:sz w:val="22"/>
          <w:szCs w:val="22"/>
        </w:rPr>
        <w:t xml:space="preserve"> dnia: </w:t>
      </w:r>
      <w:r w:rsidRPr="00EE682E">
        <w:rPr>
          <w:rFonts w:ascii="Arial Narrow" w:hAnsi="Arial Narrow" w:cs="Arial"/>
          <w:sz w:val="22"/>
          <w:szCs w:val="22"/>
        </w:rPr>
        <w:t>2024-04-15</w:t>
      </w:r>
    </w:p>
    <w:p w14:paraId="4F6C20D8" w14:textId="77777777" w:rsidR="00D34297" w:rsidRPr="00EE682E" w:rsidRDefault="005D55E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E682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34D9BC" w14:textId="77777777" w:rsidR="00D34297" w:rsidRPr="00EE682E" w:rsidRDefault="005D55E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E682E">
        <w:rPr>
          <w:rFonts w:ascii="Arial Narrow" w:hAnsi="Arial Narrow" w:cs="Arial"/>
          <w:sz w:val="22"/>
          <w:szCs w:val="22"/>
        </w:rPr>
        <w:t>Powstańców Warszawy</w:t>
      </w:r>
      <w:r w:rsidR="00D34297" w:rsidRPr="00EE682E">
        <w:rPr>
          <w:rFonts w:ascii="Arial Narrow" w:hAnsi="Arial Narrow" w:cs="Arial"/>
          <w:sz w:val="22"/>
          <w:szCs w:val="22"/>
        </w:rPr>
        <w:t xml:space="preserve"> </w:t>
      </w:r>
      <w:r w:rsidRPr="00EE682E">
        <w:rPr>
          <w:rFonts w:ascii="Arial Narrow" w:hAnsi="Arial Narrow" w:cs="Arial"/>
          <w:sz w:val="22"/>
          <w:szCs w:val="22"/>
        </w:rPr>
        <w:t>5</w:t>
      </w:r>
    </w:p>
    <w:p w14:paraId="4091BDEA" w14:textId="77777777" w:rsidR="00D34297" w:rsidRPr="00EE682E" w:rsidRDefault="005D55E9" w:rsidP="00D34297">
      <w:pPr>
        <w:rPr>
          <w:rFonts w:ascii="Arial Narrow" w:hAnsi="Arial Narrow" w:cs="Arial"/>
          <w:sz w:val="22"/>
          <w:szCs w:val="22"/>
        </w:rPr>
      </w:pPr>
      <w:r w:rsidRPr="00EE682E">
        <w:rPr>
          <w:rFonts w:ascii="Arial Narrow" w:hAnsi="Arial Narrow" w:cs="Arial"/>
          <w:sz w:val="22"/>
          <w:szCs w:val="22"/>
        </w:rPr>
        <w:t>85-681</w:t>
      </w:r>
      <w:r w:rsidR="00D34297" w:rsidRPr="00EE682E">
        <w:rPr>
          <w:rFonts w:ascii="Arial Narrow" w:hAnsi="Arial Narrow" w:cs="Arial"/>
          <w:sz w:val="22"/>
          <w:szCs w:val="22"/>
        </w:rPr>
        <w:t xml:space="preserve"> </w:t>
      </w:r>
      <w:r w:rsidRPr="00EE682E">
        <w:rPr>
          <w:rFonts w:ascii="Arial Narrow" w:hAnsi="Arial Narrow" w:cs="Arial"/>
          <w:sz w:val="22"/>
          <w:szCs w:val="22"/>
        </w:rPr>
        <w:t>Bydgoszcz</w:t>
      </w:r>
    </w:p>
    <w:p w14:paraId="322F91D4" w14:textId="77777777" w:rsidR="00D34297" w:rsidRPr="00EE682E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EE682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5FA37FF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E682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C4A3BCB" w14:textId="2AA7AC0C" w:rsidR="00EE682E" w:rsidRPr="00674815" w:rsidRDefault="00EE682E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E682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74815" w:rsidRPr="00674815">
        <w:rPr>
          <w:rFonts w:ascii="Arial Narrow" w:hAnsi="Arial Narrow" w:cs="Arial"/>
          <w:b/>
          <w:sz w:val="22"/>
          <w:szCs w:val="22"/>
        </w:rPr>
        <w:t>3089/24</w:t>
      </w:r>
    </w:p>
    <w:p w14:paraId="4B432480" w14:textId="77777777" w:rsidR="00D34297" w:rsidRPr="00EE682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EE682E">
        <w:rPr>
          <w:rFonts w:ascii="Arial Narrow" w:hAnsi="Arial Narrow" w:cs="Arial"/>
          <w:b/>
          <w:sz w:val="22"/>
          <w:szCs w:val="22"/>
        </w:rPr>
        <w:t>WYKONAWCY</w:t>
      </w:r>
    </w:p>
    <w:p w14:paraId="69DC2DCC" w14:textId="77777777" w:rsidR="00D34297" w:rsidRPr="00EE682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EE682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E682E" w14:paraId="4DC7C08B" w14:textId="77777777" w:rsidTr="00D34297">
        <w:tc>
          <w:tcPr>
            <w:tcW w:w="9180" w:type="dxa"/>
            <w:shd w:val="clear" w:color="auto" w:fill="F2F2F2"/>
            <w:hideMark/>
          </w:tcPr>
          <w:p w14:paraId="3ED5C925" w14:textId="77777777" w:rsidR="00D34297" w:rsidRPr="00EE682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E682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A9268B5" w14:textId="77777777" w:rsidR="00D34297" w:rsidRPr="00EE682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E682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33277B5" w14:textId="77777777" w:rsidR="00D34297" w:rsidRPr="00EE682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226FAC0" w14:textId="77777777" w:rsidR="00D34297" w:rsidRPr="00EE682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E682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E682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E682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E682E" w14:paraId="4CA09E54" w14:textId="77777777" w:rsidTr="00310284">
        <w:tc>
          <w:tcPr>
            <w:tcW w:w="2269" w:type="dxa"/>
            <w:shd w:val="clear" w:color="auto" w:fill="auto"/>
          </w:tcPr>
          <w:p w14:paraId="6C6E60BB" w14:textId="77777777" w:rsidR="00D34297" w:rsidRPr="00EE682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81D3A0" w14:textId="77777777" w:rsidR="00D34297" w:rsidRPr="00EE682E" w:rsidRDefault="005D55E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</w:p>
        </w:tc>
      </w:tr>
      <w:tr w:rsidR="005D55E9" w:rsidRPr="00EE682E" w14:paraId="37A97A22" w14:textId="77777777" w:rsidTr="003C1BA3">
        <w:tc>
          <w:tcPr>
            <w:tcW w:w="2269" w:type="dxa"/>
            <w:shd w:val="clear" w:color="auto" w:fill="auto"/>
          </w:tcPr>
          <w:p w14:paraId="48E6EA5C" w14:textId="77777777" w:rsidR="005D55E9" w:rsidRPr="00EE682E" w:rsidRDefault="005D55E9" w:rsidP="003C1B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B9B033" w14:textId="77777777" w:rsidR="005D55E9" w:rsidRPr="00EE682E" w:rsidRDefault="005D55E9" w:rsidP="003C1B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>37/2024</w:t>
            </w:r>
          </w:p>
        </w:tc>
      </w:tr>
    </w:tbl>
    <w:p w14:paraId="7BBF2983" w14:textId="77777777" w:rsidR="00010B31" w:rsidRPr="00EE682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6FA88B83" w14:textId="77777777" w:rsidR="00010B31" w:rsidRPr="00EE682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E682E">
        <w:rPr>
          <w:rFonts w:ascii="Arial Narrow" w:hAnsi="Arial Narrow" w:cs="Arial"/>
          <w:sz w:val="22"/>
          <w:szCs w:val="22"/>
        </w:rPr>
        <w:t xml:space="preserve">Zamawiający, </w:t>
      </w:r>
      <w:r w:rsidR="005D55E9" w:rsidRPr="00EE682E">
        <w:rPr>
          <w:rFonts w:ascii="Arial Narrow" w:hAnsi="Arial Narrow" w:cs="Arial"/>
          <w:b/>
          <w:sz w:val="22"/>
          <w:szCs w:val="22"/>
        </w:rPr>
        <w:t>10WSzKzP SPZOZ</w:t>
      </w:r>
      <w:r w:rsidRPr="00EE682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D55E9" w:rsidRPr="00EE682E">
        <w:rPr>
          <w:rFonts w:ascii="Arial Narrow" w:hAnsi="Arial Narrow" w:cs="Arial"/>
          <w:sz w:val="22"/>
          <w:szCs w:val="22"/>
        </w:rPr>
        <w:t>(</w:t>
      </w:r>
      <w:proofErr w:type="spellStart"/>
      <w:r w:rsidR="005D55E9" w:rsidRPr="00EE682E">
        <w:rPr>
          <w:rFonts w:ascii="Arial Narrow" w:hAnsi="Arial Narrow" w:cs="Arial"/>
          <w:sz w:val="22"/>
          <w:szCs w:val="22"/>
        </w:rPr>
        <w:t>t.j</w:t>
      </w:r>
      <w:proofErr w:type="spellEnd"/>
      <w:r w:rsidR="005D55E9" w:rsidRPr="00EE682E">
        <w:rPr>
          <w:rFonts w:ascii="Arial Narrow" w:hAnsi="Arial Narrow" w:cs="Arial"/>
          <w:sz w:val="22"/>
          <w:szCs w:val="22"/>
        </w:rPr>
        <w:t>. Dz. U. z 2023r. poz. 1605)</w:t>
      </w:r>
      <w:r w:rsidRPr="00EE682E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EE682E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EE682E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EE682E">
        <w:rPr>
          <w:rFonts w:ascii="Arial Narrow" w:hAnsi="Arial Narrow" w:cs="Arial"/>
          <w:sz w:val="22"/>
          <w:szCs w:val="22"/>
        </w:rPr>
        <w:t>na</w:t>
      </w:r>
      <w:r w:rsidRPr="00EE682E">
        <w:rPr>
          <w:rFonts w:ascii="Arial Narrow" w:hAnsi="Arial Narrow" w:cs="Arial"/>
          <w:sz w:val="22"/>
          <w:szCs w:val="22"/>
        </w:rPr>
        <w:t xml:space="preserve"> </w:t>
      </w:r>
      <w:r w:rsidR="00D8293D" w:rsidRPr="00EE682E">
        <w:rPr>
          <w:rFonts w:ascii="Arial Narrow" w:hAnsi="Arial Narrow" w:cs="Arial"/>
          <w:sz w:val="22"/>
          <w:szCs w:val="22"/>
        </w:rPr>
        <w:t>na</w:t>
      </w:r>
      <w:r w:rsidR="00010B31" w:rsidRPr="00EE682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E682E" w14:paraId="747A11F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036C" w14:textId="77777777" w:rsidR="00D44D12" w:rsidRPr="00EE682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1031" w14:textId="77777777" w:rsidR="00D44D12" w:rsidRPr="00EE682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76EE5FD" w14:textId="77777777" w:rsidR="00D44D12" w:rsidRPr="00EE682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5D55E9" w:rsidRPr="00EE682E" w14:paraId="47D4F43A" w14:textId="77777777" w:rsidTr="003C1BA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4910" w14:textId="77777777" w:rsidR="005D55E9" w:rsidRPr="00EE682E" w:rsidRDefault="005D55E9" w:rsidP="003C1BA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A8EE" w14:textId="77777777" w:rsidR="005D55E9" w:rsidRPr="00EE682E" w:rsidRDefault="005D55E9" w:rsidP="003C1BA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>Torquery</w:t>
            </w:r>
            <w:proofErr w:type="spellEnd"/>
          </w:p>
          <w:p w14:paraId="12907C32" w14:textId="77777777" w:rsidR="005D55E9" w:rsidRPr="00EE682E" w:rsidRDefault="005D55E9" w:rsidP="003C1BA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F93373" w14:textId="77777777" w:rsidR="005D55E9" w:rsidRPr="00EE682E" w:rsidRDefault="005D55E9" w:rsidP="003C1BA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EE682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2379FD7" w14:textId="77777777" w:rsidR="005D55E9" w:rsidRPr="00EE682E" w:rsidRDefault="005D55E9" w:rsidP="003C1BA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FBC583" w14:textId="3A290160" w:rsidR="005D55E9" w:rsidRPr="00EE682E" w:rsidRDefault="005D55E9" w:rsidP="003C1BA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Do dnia składania ofert, </w:t>
            </w:r>
            <w:r w:rsidR="00EE682E" w:rsidRPr="00EE682E">
              <w:rPr>
                <w:rFonts w:ascii="Arial Narrow" w:hAnsi="Arial Narrow" w:cs="Arial"/>
                <w:sz w:val="22"/>
                <w:szCs w:val="22"/>
              </w:rPr>
              <w:t>tj.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do 12.04.2024 r. do godziny 8:00 na przedmiotowe zadania nie </w:t>
            </w:r>
            <w:r w:rsidR="00EE682E" w:rsidRPr="00EE682E">
              <w:rPr>
                <w:rFonts w:ascii="Arial Narrow" w:hAnsi="Arial Narrow" w:cs="Arial"/>
                <w:sz w:val="22"/>
                <w:szCs w:val="22"/>
              </w:rPr>
              <w:t>wpłynęł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żadna </w:t>
            </w:r>
            <w:r w:rsidR="00EE682E">
              <w:rPr>
                <w:rFonts w:ascii="Arial Narrow" w:hAnsi="Arial Narrow" w:cs="Arial"/>
                <w:sz w:val="22"/>
                <w:szCs w:val="22"/>
              </w:rPr>
              <w:t xml:space="preserve">niepodlegająca odrzuceniu 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oferta</w:t>
            </w:r>
            <w:r w:rsidR="00EE682E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5D55E9" w:rsidRPr="00EE682E" w14:paraId="1D78F645" w14:textId="77777777" w:rsidTr="003C1BA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3368" w14:textId="77777777" w:rsidR="005D55E9" w:rsidRPr="00EE682E" w:rsidRDefault="005D55E9" w:rsidP="003C1BA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EA8E" w14:textId="77777777" w:rsidR="005D55E9" w:rsidRPr="00EE682E" w:rsidRDefault="005D55E9" w:rsidP="003C1BA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 xml:space="preserve">Stymulator dwujamowy PM DDD z kompletem elektrod </w:t>
            </w:r>
            <w:proofErr w:type="gramStart"/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>sterydowych  Pro</w:t>
            </w:r>
            <w:proofErr w:type="gramEnd"/>
            <w:r w:rsidRPr="00EE682E">
              <w:rPr>
                <w:rFonts w:ascii="Arial Narrow" w:hAnsi="Arial Narrow" w:cs="Arial"/>
                <w:b/>
                <w:sz w:val="22"/>
                <w:szCs w:val="22"/>
              </w:rPr>
              <w:t xml:space="preserve"> MRI</w:t>
            </w:r>
          </w:p>
          <w:p w14:paraId="6C6D3841" w14:textId="77777777" w:rsidR="005D55E9" w:rsidRPr="00EE682E" w:rsidRDefault="005D55E9" w:rsidP="003C1BA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513FA51" w14:textId="77777777" w:rsidR="005D55E9" w:rsidRPr="00EE682E" w:rsidRDefault="005D55E9" w:rsidP="003C1BA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6 ustawy </w:t>
            </w:r>
            <w:proofErr w:type="spellStart"/>
            <w:r w:rsidRPr="00EE682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14:paraId="5A76D40F" w14:textId="77777777" w:rsidR="005D55E9" w:rsidRPr="00EE682E" w:rsidRDefault="005D55E9" w:rsidP="003C1BA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B22D1A" w14:textId="3828580F" w:rsidR="005D55E9" w:rsidRPr="00EE682E" w:rsidRDefault="005D55E9" w:rsidP="003C1BA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Zgodnie </w:t>
            </w:r>
            <w:r w:rsidR="00EE682E" w:rsidRPr="00EE682E">
              <w:rPr>
                <w:rFonts w:ascii="Arial Narrow" w:hAnsi="Arial Narrow" w:cs="Arial"/>
                <w:sz w:val="22"/>
                <w:szCs w:val="22"/>
              </w:rPr>
              <w:t>z art.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99 ust. 4, Zmawiający nie może opisywać przedmiotu z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mówienia 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 xml:space="preserve">w 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sposób, który mógłby utrudnić uczciwą konkurencję w szczególności poprzez wskazanie znaków towarowych lub pochodzenia towaru. W formularzu cenowym stanowiącym załącznik nr 2 do SWZ w zadaniu 4, w kolumnie nr 6 </w:t>
            </w:r>
            <w:r w:rsidR="00651E55">
              <w:rPr>
                <w:rFonts w:ascii="Arial Narrow" w:hAnsi="Arial Narrow" w:cs="Arial"/>
                <w:sz w:val="22"/>
                <w:szCs w:val="22"/>
              </w:rPr>
              <w:t xml:space="preserve">– </w:t>
            </w:r>
            <w:r w:rsidR="00EE682E" w:rsidRPr="00EE682E">
              <w:rPr>
                <w:rFonts w:ascii="Arial Narrow" w:hAnsi="Arial Narrow" w:cs="Arial"/>
                <w:sz w:val="22"/>
                <w:szCs w:val="22"/>
              </w:rPr>
              <w:t>PRODUCENT</w:t>
            </w:r>
            <w:r w:rsidR="00651E55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EE682E" w:rsidRPr="00EE682E">
              <w:rPr>
                <w:rFonts w:ascii="Arial Narrow" w:hAnsi="Arial Narrow" w:cs="Arial"/>
                <w:sz w:val="22"/>
                <w:szCs w:val="22"/>
              </w:rPr>
              <w:t xml:space="preserve"> umieszczona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została omyłkowo nazwa firmy BIOTRONIK, co doprowadziło do złożenia oferty tylko przez wskazanego powyżej Wykonawcę. Zatem należy domniemywać, że zapis ten wyeliminował innych potencjalnych producentów lub wykonawców, co stanowi naruszeni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zasady uczciwej konkurencji oraz równego traktowania wykonawców art. 16 ustawy </w:t>
            </w:r>
            <w:proofErr w:type="spellStart"/>
            <w:r w:rsidRPr="00EE682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. W związku 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 xml:space="preserve">z ww. </w:t>
            </w:r>
            <w:r w:rsidR="00651E55">
              <w:rPr>
                <w:rFonts w:ascii="Arial Narrow" w:hAnsi="Arial Narrow" w:cs="Arial"/>
                <w:sz w:val="22"/>
                <w:szCs w:val="22"/>
              </w:rPr>
              <w:t xml:space="preserve">opisanym błędem </w:t>
            </w:r>
            <w:r w:rsidR="00EE682E">
              <w:rPr>
                <w:rFonts w:ascii="Arial Narrow" w:hAnsi="Arial Narrow" w:cs="Arial"/>
                <w:sz w:val="22"/>
                <w:szCs w:val="22"/>
              </w:rPr>
              <w:t>Zamawiając</w:t>
            </w:r>
            <w:r w:rsidR="00651E55">
              <w:rPr>
                <w:rFonts w:ascii="Arial Narrow" w:hAnsi="Arial Narrow" w:cs="Arial"/>
                <w:sz w:val="22"/>
                <w:szCs w:val="22"/>
              </w:rPr>
              <w:t>ego, który nie może być na tym etapie postepowania usunięty, Zamawiający</w:t>
            </w:r>
            <w:r w:rsidR="00EE6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unieważni</w:t>
            </w:r>
            <w:r w:rsidR="00EE682E">
              <w:rPr>
                <w:rFonts w:ascii="Arial Narrow" w:hAnsi="Arial Narrow" w:cs="Arial"/>
                <w:sz w:val="22"/>
                <w:szCs w:val="22"/>
              </w:rPr>
              <w:t xml:space="preserve">a 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>postępowani</w:t>
            </w:r>
            <w:r w:rsidR="00A14C54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E682E">
              <w:rPr>
                <w:rFonts w:ascii="Arial Narrow" w:hAnsi="Arial Narrow" w:cs="Arial"/>
                <w:sz w:val="22"/>
                <w:szCs w:val="22"/>
              </w:rPr>
              <w:t xml:space="preserve"> w zadaniu 4.</w:t>
            </w:r>
          </w:p>
        </w:tc>
      </w:tr>
    </w:tbl>
    <w:p w14:paraId="448C74E8" w14:textId="37DACE21" w:rsidR="00010B31" w:rsidRPr="00EE682E" w:rsidRDefault="0067481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E682E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0567AAE6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</w:p>
    <w:p w14:paraId="183CC04C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17685F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391895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6D54197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66B4F6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F44549B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C820EC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71A776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CF3F4C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60F704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ED86EA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3B8649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7FB2EE6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FB19CD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53C14A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BAB367B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DCDF54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D4DB79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4C50F7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85C23B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A657CD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9B044C2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EED2D3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A3AB11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A3F1FC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B84026A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A9DE85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8C2ABA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B9AB70" w14:textId="77777777" w:rsidR="00674815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566440" w14:textId="5850181B" w:rsidR="00674815" w:rsidRPr="00681E50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7481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</w:t>
      </w:r>
      <w:r w:rsidRPr="00681E50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68509954" w14:textId="77777777" w:rsidR="00674815" w:rsidRPr="00B11490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1149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717208D" w14:textId="77777777" w:rsidR="00674815" w:rsidRPr="00681E50" w:rsidRDefault="00674815" w:rsidP="006748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B11490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B1149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11490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4D48B6C9" w14:textId="77777777" w:rsidR="00674815" w:rsidRPr="00681E50" w:rsidRDefault="00674815" w:rsidP="0067481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5B6DB8D4" w14:textId="274E2917" w:rsidR="002A7DFF" w:rsidRPr="00674815" w:rsidRDefault="00674815" w:rsidP="0067481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15.04.2024 r.</w:t>
      </w:r>
      <w:r w:rsidR="005D55E9" w:rsidRPr="00EE682E">
        <w:rPr>
          <w:rFonts w:ascii="Arial Narrow" w:hAnsi="Arial Narrow" w:cs="Arial"/>
          <w:sz w:val="22"/>
          <w:szCs w:val="22"/>
        </w:rPr>
        <w:t xml:space="preserve">  </w:t>
      </w:r>
    </w:p>
    <w:sectPr w:rsidR="002A7DFF" w:rsidRPr="00674815" w:rsidSect="009B37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0C395" w14:textId="77777777" w:rsidR="009B37FD" w:rsidRDefault="009B37FD" w:rsidP="00D34297">
      <w:r>
        <w:separator/>
      </w:r>
    </w:p>
  </w:endnote>
  <w:endnote w:type="continuationSeparator" w:id="0">
    <w:p w14:paraId="7B61BA6C" w14:textId="77777777" w:rsidR="009B37FD" w:rsidRDefault="009B37F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330D4" w14:textId="77777777" w:rsidR="005D55E9" w:rsidRDefault="005D5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3070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D2636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DA78F" w14:textId="77777777" w:rsidR="005D55E9" w:rsidRDefault="005D5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525C2" w14:textId="77777777" w:rsidR="009B37FD" w:rsidRDefault="009B37FD" w:rsidP="00D34297">
      <w:r>
        <w:separator/>
      </w:r>
    </w:p>
  </w:footnote>
  <w:footnote w:type="continuationSeparator" w:id="0">
    <w:p w14:paraId="4A778B58" w14:textId="77777777" w:rsidR="009B37FD" w:rsidRDefault="009B37F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2D171" w14:textId="77777777" w:rsidR="005D55E9" w:rsidRDefault="005D5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A6131" w14:textId="77777777" w:rsidR="005D55E9" w:rsidRDefault="005D5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5F7AA" w14:textId="77777777" w:rsidR="005D55E9" w:rsidRDefault="005D55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7FD"/>
    <w:rsid w:val="00010B31"/>
    <w:rsid w:val="00104963"/>
    <w:rsid w:val="00150F65"/>
    <w:rsid w:val="002A7DFF"/>
    <w:rsid w:val="00310284"/>
    <w:rsid w:val="004E2226"/>
    <w:rsid w:val="005464E2"/>
    <w:rsid w:val="005D55E9"/>
    <w:rsid w:val="00651E55"/>
    <w:rsid w:val="00674815"/>
    <w:rsid w:val="00823326"/>
    <w:rsid w:val="00856A3E"/>
    <w:rsid w:val="00894412"/>
    <w:rsid w:val="009462DF"/>
    <w:rsid w:val="009500EB"/>
    <w:rsid w:val="00993EFC"/>
    <w:rsid w:val="009B37FD"/>
    <w:rsid w:val="00A14C54"/>
    <w:rsid w:val="00AB3E72"/>
    <w:rsid w:val="00AC1A4B"/>
    <w:rsid w:val="00B11490"/>
    <w:rsid w:val="00D34297"/>
    <w:rsid w:val="00D41670"/>
    <w:rsid w:val="00D44D12"/>
    <w:rsid w:val="00D8293D"/>
    <w:rsid w:val="00E403D2"/>
    <w:rsid w:val="00E742E3"/>
    <w:rsid w:val="00EB1359"/>
    <w:rsid w:val="00EE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8C91B"/>
  <w15:chartTrackingRefBased/>
  <w15:docId w15:val="{AD2ABD50-D2B5-402A-8A74-901B9845A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7481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48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321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2024-04-15T08:03:00Z</cp:lastPrinted>
  <dcterms:created xsi:type="dcterms:W3CDTF">2024-04-15T07:38:00Z</dcterms:created>
  <dcterms:modified xsi:type="dcterms:W3CDTF">2024-04-15T08:03:00Z</dcterms:modified>
</cp:coreProperties>
</file>