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32392" w14:textId="77777777" w:rsidR="00E65B7A" w:rsidRPr="00AB1118" w:rsidRDefault="00C421A6" w:rsidP="00EF3CB9">
      <w:pPr>
        <w:jc w:val="right"/>
        <w:rPr>
          <w:rFonts w:ascii="Arial" w:hAnsi="Arial" w:cs="Arial"/>
        </w:rPr>
      </w:pPr>
      <w:r w:rsidRPr="00C421A6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C421A6">
        <w:rPr>
          <w:rFonts w:ascii="Arial" w:hAnsi="Arial" w:cs="Arial"/>
        </w:rPr>
        <w:t>2024-04-15</w:t>
      </w:r>
    </w:p>
    <w:p w14:paraId="401889A1" w14:textId="77777777" w:rsidR="00C421A6" w:rsidRPr="00C421A6" w:rsidRDefault="00C421A6" w:rsidP="00EF3CB9">
      <w:pPr>
        <w:rPr>
          <w:rFonts w:ascii="Arial" w:hAnsi="Arial" w:cs="Arial"/>
          <w:b/>
          <w:bCs/>
        </w:rPr>
      </w:pPr>
      <w:r w:rsidRPr="00C421A6">
        <w:rPr>
          <w:rFonts w:ascii="Arial" w:hAnsi="Arial" w:cs="Arial"/>
          <w:b/>
          <w:bCs/>
        </w:rPr>
        <w:t>Szpital Wojewódzki w Poznaniu</w:t>
      </w:r>
    </w:p>
    <w:p w14:paraId="0864CD6B" w14:textId="77777777" w:rsidR="00E65B7A" w:rsidRPr="00AB1118" w:rsidRDefault="00C421A6" w:rsidP="00EF3CB9">
      <w:pPr>
        <w:rPr>
          <w:rFonts w:ascii="Arial" w:hAnsi="Arial" w:cs="Arial"/>
          <w:b/>
          <w:bCs/>
        </w:rPr>
      </w:pPr>
      <w:r w:rsidRPr="00C421A6">
        <w:rPr>
          <w:rFonts w:ascii="Arial" w:hAnsi="Arial" w:cs="Arial"/>
          <w:b/>
          <w:bCs/>
        </w:rPr>
        <w:t>Dział Zamówień Publicznych</w:t>
      </w:r>
    </w:p>
    <w:p w14:paraId="1E2932E0" w14:textId="77777777" w:rsidR="00E65B7A" w:rsidRPr="00AB1118" w:rsidRDefault="00C421A6" w:rsidP="00EF3CB9">
      <w:pPr>
        <w:rPr>
          <w:rFonts w:ascii="Arial" w:hAnsi="Arial" w:cs="Arial"/>
        </w:rPr>
      </w:pPr>
      <w:r w:rsidRPr="00C421A6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C421A6">
        <w:rPr>
          <w:rFonts w:ascii="Arial" w:hAnsi="Arial" w:cs="Arial"/>
        </w:rPr>
        <w:t>7/19</w:t>
      </w:r>
    </w:p>
    <w:p w14:paraId="2D918D46" w14:textId="77777777" w:rsidR="00E65B7A" w:rsidRPr="00AB1118" w:rsidRDefault="00C421A6" w:rsidP="00EF3CB9">
      <w:pPr>
        <w:rPr>
          <w:rFonts w:ascii="Arial" w:hAnsi="Arial" w:cs="Arial"/>
        </w:rPr>
      </w:pPr>
      <w:r w:rsidRPr="00C421A6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C421A6">
        <w:rPr>
          <w:rFonts w:ascii="Arial" w:hAnsi="Arial" w:cs="Arial"/>
        </w:rPr>
        <w:t>Poznań</w:t>
      </w:r>
    </w:p>
    <w:p w14:paraId="36232972" w14:textId="77777777" w:rsidR="00EF3CB9" w:rsidRDefault="00EF3CB9" w:rsidP="00EF3CB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</w:p>
    <w:p w14:paraId="2953E82F" w14:textId="65DBA3AE" w:rsidR="00E65B7A" w:rsidRPr="00AB1118" w:rsidRDefault="00E65B7A" w:rsidP="00EF3CB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2FF147D" w14:textId="77777777" w:rsidR="00E65B7A" w:rsidRDefault="00E65B7A" w:rsidP="00EF3CB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38A3C35" w14:textId="77777777" w:rsidR="00EF3CB9" w:rsidRDefault="00EF3CB9" w:rsidP="00EF3CB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3E56AD4" w14:textId="77777777" w:rsidR="00EF3CB9" w:rsidRPr="00AB1118" w:rsidRDefault="00EF3CB9" w:rsidP="00EF3CB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59EFCA11" w14:textId="77777777" w:rsidTr="004C0D4A">
        <w:tc>
          <w:tcPr>
            <w:tcW w:w="9330" w:type="dxa"/>
            <w:shd w:val="clear" w:color="auto" w:fill="F2F2F2"/>
            <w:hideMark/>
          </w:tcPr>
          <w:p w14:paraId="28B5E2BB" w14:textId="77777777" w:rsidR="00EF3CB9" w:rsidRDefault="00EF3CB9" w:rsidP="00EF3C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EC1C8D7" w14:textId="633FFC10" w:rsidR="00E65B7A" w:rsidRPr="00AB1118" w:rsidRDefault="00E65B7A" w:rsidP="00EF3C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53C2451" w14:textId="77777777" w:rsidR="00E65B7A" w:rsidRDefault="00E65B7A" w:rsidP="00EF3C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  <w:p w14:paraId="727A99F0" w14:textId="77777777" w:rsidR="00CB7C2C" w:rsidRDefault="00CB7C2C" w:rsidP="00EF3C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4B42BA3E" w14:textId="77777777" w:rsidR="00EF3CB9" w:rsidRPr="00AB1118" w:rsidRDefault="00EF3CB9" w:rsidP="00EF3C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5F27DD71" w14:textId="77777777" w:rsidR="00E65B7A" w:rsidRPr="00AB1118" w:rsidRDefault="00E65B7A" w:rsidP="00EF3CB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00C4DDAC" w14:textId="77777777" w:rsidTr="004C0D4A">
        <w:tc>
          <w:tcPr>
            <w:tcW w:w="2268" w:type="dxa"/>
            <w:shd w:val="clear" w:color="auto" w:fill="auto"/>
          </w:tcPr>
          <w:p w14:paraId="26E2E0DA" w14:textId="77777777" w:rsidR="00EF3CB9" w:rsidRDefault="00EF3CB9" w:rsidP="00EF3C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7672E24" w14:textId="06B9F46E" w:rsidR="00E65B7A" w:rsidRPr="00AB1118" w:rsidRDefault="00E65B7A" w:rsidP="00EF3C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BA2FC69" w14:textId="77777777" w:rsidR="00EF3CB9" w:rsidRDefault="00EF3CB9" w:rsidP="00EF3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C61D8BE" w14:textId="09187DE9" w:rsidR="00E65B7A" w:rsidRPr="00AB1118" w:rsidRDefault="00E65B7A" w:rsidP="00EF3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C421A6" w:rsidRPr="00C421A6">
              <w:rPr>
                <w:rFonts w:ascii="Arial" w:hAnsi="Arial" w:cs="Arial"/>
              </w:rPr>
              <w:t>Tryb podstawowy bez negocjacji - art. 275 pkt. 1 ustawy Pzp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41085C18" w14:textId="77777777" w:rsidTr="004C0D4A">
        <w:tc>
          <w:tcPr>
            <w:tcW w:w="2268" w:type="dxa"/>
            <w:shd w:val="clear" w:color="auto" w:fill="auto"/>
          </w:tcPr>
          <w:p w14:paraId="1B78D1A6" w14:textId="77777777" w:rsidR="00E65B7A" w:rsidRPr="00AB1118" w:rsidRDefault="00E65B7A" w:rsidP="00EF3C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50F8FB2" w14:textId="77777777" w:rsidR="00E65B7A" w:rsidRPr="00AB1118" w:rsidRDefault="00C421A6" w:rsidP="00EF3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421A6">
              <w:rPr>
                <w:rFonts w:ascii="Arial" w:hAnsi="Arial" w:cs="Arial"/>
                <w:bCs/>
              </w:rPr>
              <w:t>Dostawa kardiomonitorów i echokardiografu na potrzeby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C421A6" w:rsidRPr="00AB1118" w14:paraId="1D14FB9A" w14:textId="77777777" w:rsidTr="005A4E62">
        <w:tc>
          <w:tcPr>
            <w:tcW w:w="2268" w:type="dxa"/>
            <w:shd w:val="clear" w:color="auto" w:fill="auto"/>
          </w:tcPr>
          <w:p w14:paraId="78C1DE4B" w14:textId="77777777" w:rsidR="00C421A6" w:rsidRPr="00AB1118" w:rsidRDefault="00C421A6" w:rsidP="00EF3CB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3F83DB9" w14:textId="77777777" w:rsidR="00C421A6" w:rsidRDefault="00C421A6" w:rsidP="00EF3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421A6">
              <w:rPr>
                <w:rFonts w:ascii="Arial" w:hAnsi="Arial" w:cs="Arial"/>
                <w:bCs/>
              </w:rPr>
              <w:t>SZW/DZP/22/2024</w:t>
            </w:r>
          </w:p>
          <w:p w14:paraId="4079D609" w14:textId="77777777" w:rsidR="00EF3CB9" w:rsidRPr="00AB1118" w:rsidRDefault="00EF3CB9" w:rsidP="00EF3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FAD708D" w14:textId="65D19841" w:rsidR="004F079B" w:rsidRPr="00E65B7A" w:rsidRDefault="004F079B" w:rsidP="00EF3CB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C421A6" w:rsidRPr="00C421A6">
        <w:rPr>
          <w:rFonts w:cs="Arial"/>
          <w:b/>
          <w:sz w:val="24"/>
        </w:rPr>
        <w:t>Szpital Wojewódzki w Poznaniu</w:t>
      </w:r>
      <w:r w:rsidR="00EF3CB9">
        <w:rPr>
          <w:rFonts w:cs="Arial"/>
          <w:b/>
          <w:sz w:val="24"/>
        </w:rPr>
        <w:t xml:space="preserve">, </w:t>
      </w:r>
      <w:r w:rsidR="00C421A6" w:rsidRPr="00C421A6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C421A6" w:rsidRPr="00C421A6">
        <w:rPr>
          <w:rFonts w:cs="Arial"/>
          <w:sz w:val="24"/>
        </w:rPr>
        <w:t>(t.j. Dz. U. z 2023r. poz. 1605)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1BC3AD89" w14:textId="77777777" w:rsidR="004F079B" w:rsidRPr="00E65B7A" w:rsidRDefault="004F079B" w:rsidP="00EF3CB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C421A6" w:rsidRPr="00C421A6">
        <w:rPr>
          <w:rFonts w:cs="Arial"/>
          <w:b/>
          <w:sz w:val="24"/>
        </w:rPr>
        <w:t>2024-04-11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C421A6" w:rsidRPr="00C421A6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C421A6" w:rsidRPr="00C421A6">
        <w:rPr>
          <w:rFonts w:cs="Arial"/>
          <w:b/>
          <w:sz w:val="24"/>
        </w:rPr>
        <w:t>2024-04-22</w:t>
      </w:r>
      <w:r w:rsidR="008365E9" w:rsidRPr="00E65B7A">
        <w:rPr>
          <w:rFonts w:cs="Arial"/>
          <w:sz w:val="24"/>
        </w:rPr>
        <w:t xml:space="preserve"> godz. </w:t>
      </w:r>
      <w:r w:rsidR="00C421A6" w:rsidRPr="00C421A6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3CE53238" w14:textId="45531D15" w:rsidR="004F079B" w:rsidRPr="00E65B7A" w:rsidRDefault="004F079B" w:rsidP="00EF3CB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="00C421A6" w:rsidRPr="00C421A6">
        <w:rPr>
          <w:rFonts w:cs="Arial"/>
          <w:b/>
          <w:sz w:val="24"/>
        </w:rPr>
        <w:t>2024-04-11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C421A6" w:rsidRPr="00C421A6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C421A6" w:rsidRPr="00C421A6">
        <w:rPr>
          <w:rFonts w:cs="Arial"/>
          <w:b/>
          <w:sz w:val="24"/>
        </w:rPr>
        <w:t>2024-04-22</w:t>
      </w:r>
      <w:r w:rsidR="008365E9" w:rsidRPr="00E65B7A">
        <w:rPr>
          <w:rFonts w:cs="Arial"/>
          <w:sz w:val="24"/>
        </w:rPr>
        <w:t xml:space="preserve"> godz. </w:t>
      </w:r>
      <w:r w:rsidR="00C421A6" w:rsidRPr="00C421A6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FD24A3D" w14:textId="77777777" w:rsidR="00EF3CB9" w:rsidRDefault="00EF3CB9" w:rsidP="00EF3CB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FC452D4" w14:textId="4059BF7A" w:rsidR="00F16C50" w:rsidRPr="00E65B7A" w:rsidRDefault="00F16C50" w:rsidP="00EF3CB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6825B187" w14:textId="77777777" w:rsidR="00EF3CB9" w:rsidRDefault="00EF3CB9" w:rsidP="00EF3CB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9AA699A" w14:textId="34CAEE53" w:rsidR="00F16C50" w:rsidRDefault="00F16C50" w:rsidP="00EF3CB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5E9D5F6B" w14:textId="77777777" w:rsidR="00CB7C2C" w:rsidRDefault="00CB7C2C" w:rsidP="00EF3CB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C0C846A" w14:textId="77777777" w:rsidR="00CB7C2C" w:rsidRPr="002D64D4" w:rsidRDefault="00CB7C2C" w:rsidP="00CB7C2C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3740CF11" w14:textId="77777777" w:rsidR="00CB7C2C" w:rsidRPr="002D64D4" w:rsidRDefault="00CB7C2C" w:rsidP="00CB7C2C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C54A30E" w14:textId="77777777" w:rsidR="00CB7C2C" w:rsidRPr="00E65B7A" w:rsidRDefault="00CB7C2C" w:rsidP="00CB7C2C">
      <w:pPr>
        <w:ind w:firstLine="425"/>
        <w:jc w:val="both"/>
        <w:rPr>
          <w:rFonts w:ascii="Arial" w:hAnsi="Arial" w:cs="Arial"/>
          <w:iCs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9299A2E" w14:textId="77777777" w:rsidR="00CB7C2C" w:rsidRPr="00E65B7A" w:rsidRDefault="00CB7C2C" w:rsidP="00EF3CB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CB7C2C" w:rsidRPr="00E65B7A" w:rsidSect="007C3A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B8742" w14:textId="77777777" w:rsidR="007C3AFE" w:rsidRDefault="007C3AFE">
      <w:r>
        <w:separator/>
      </w:r>
    </w:p>
  </w:endnote>
  <w:endnote w:type="continuationSeparator" w:id="0">
    <w:p w14:paraId="76393128" w14:textId="77777777" w:rsidR="007C3AFE" w:rsidRDefault="007C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8C898" w14:textId="77777777" w:rsidR="00C421A6" w:rsidRDefault="00C42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A2B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E8131E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F37EC" w14:textId="77777777" w:rsidR="00C421A6" w:rsidRDefault="00C42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BFDE2" w14:textId="77777777" w:rsidR="007C3AFE" w:rsidRDefault="007C3AFE">
      <w:r>
        <w:separator/>
      </w:r>
    </w:p>
  </w:footnote>
  <w:footnote w:type="continuationSeparator" w:id="0">
    <w:p w14:paraId="31D0940D" w14:textId="77777777" w:rsidR="007C3AFE" w:rsidRDefault="007C3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5F71D" w14:textId="77777777" w:rsidR="00C421A6" w:rsidRDefault="00C42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CF14C" w14:textId="77777777" w:rsidR="00C421A6" w:rsidRDefault="00C42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0A610" w14:textId="77777777" w:rsidR="00C421A6" w:rsidRDefault="00C42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211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FE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C3AF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21A6"/>
    <w:rsid w:val="00CB7C2C"/>
    <w:rsid w:val="00CC1A78"/>
    <w:rsid w:val="00CF0F4C"/>
    <w:rsid w:val="00D63C6E"/>
    <w:rsid w:val="00D91931"/>
    <w:rsid w:val="00DE0599"/>
    <w:rsid w:val="00E65B7A"/>
    <w:rsid w:val="00EC7BE6"/>
    <w:rsid w:val="00EF3CB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2DE680"/>
  <w15:chartTrackingRefBased/>
  <w15:docId w15:val="{DBC1AC86-7260-4612-B934-BAA51330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3</cp:revision>
  <cp:lastPrinted>2024-04-15T09:19:00Z</cp:lastPrinted>
  <dcterms:created xsi:type="dcterms:W3CDTF">2024-04-15T09:20:00Z</dcterms:created>
  <dcterms:modified xsi:type="dcterms:W3CDTF">2024-04-15T09:21:00Z</dcterms:modified>
</cp:coreProperties>
</file>