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864F78" w14:textId="77777777" w:rsidR="00B36EDA" w:rsidRPr="00E842A6" w:rsidRDefault="001C5217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E842A6">
        <w:rPr>
          <w:rFonts w:ascii="Arial Narrow" w:hAnsi="Arial Narrow" w:cs="Arial"/>
        </w:rPr>
        <w:t>Bydgoszcz</w:t>
      </w:r>
      <w:r w:rsidR="00B36EDA" w:rsidRPr="00E842A6">
        <w:rPr>
          <w:rFonts w:ascii="Arial Narrow" w:hAnsi="Arial Narrow" w:cs="Arial"/>
        </w:rPr>
        <w:t xml:space="preserve"> dnia: </w:t>
      </w:r>
      <w:r w:rsidRPr="00E842A6">
        <w:rPr>
          <w:rFonts w:ascii="Arial Narrow" w:hAnsi="Arial Narrow" w:cs="Arial"/>
        </w:rPr>
        <w:t>2024-04-15</w:t>
      </w:r>
    </w:p>
    <w:p w14:paraId="7FA35C4C" w14:textId="77777777" w:rsidR="00B36EDA" w:rsidRPr="00E842A6" w:rsidRDefault="001C5217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E842A6">
        <w:rPr>
          <w:rFonts w:ascii="Arial Narrow" w:hAnsi="Arial Narrow" w:cs="Arial"/>
          <w:b/>
          <w:bCs/>
        </w:rPr>
        <w:t>10WSzKzP SPZOZ</w:t>
      </w:r>
    </w:p>
    <w:p w14:paraId="3918C82B" w14:textId="77777777" w:rsidR="00B36EDA" w:rsidRPr="00E842A6" w:rsidRDefault="001C5217" w:rsidP="00B36EDA">
      <w:pPr>
        <w:spacing w:line="360" w:lineRule="auto"/>
        <w:ind w:right="3969"/>
        <w:rPr>
          <w:rFonts w:ascii="Arial Narrow" w:hAnsi="Arial Narrow" w:cs="Arial"/>
        </w:rPr>
      </w:pPr>
      <w:r w:rsidRPr="00E842A6">
        <w:rPr>
          <w:rFonts w:ascii="Arial Narrow" w:hAnsi="Arial Narrow" w:cs="Arial"/>
        </w:rPr>
        <w:t>Powstańców Warszawy</w:t>
      </w:r>
      <w:r w:rsidR="00B36EDA" w:rsidRPr="00E842A6">
        <w:rPr>
          <w:rFonts w:ascii="Arial Narrow" w:hAnsi="Arial Narrow" w:cs="Arial"/>
        </w:rPr>
        <w:t xml:space="preserve"> </w:t>
      </w:r>
      <w:r w:rsidRPr="00E842A6">
        <w:rPr>
          <w:rFonts w:ascii="Arial Narrow" w:hAnsi="Arial Narrow" w:cs="Arial"/>
        </w:rPr>
        <w:t>5</w:t>
      </w:r>
    </w:p>
    <w:p w14:paraId="06C3FD81" w14:textId="77777777" w:rsidR="00B36EDA" w:rsidRPr="00E842A6" w:rsidRDefault="001C5217" w:rsidP="00B36EDA">
      <w:pPr>
        <w:ind w:right="3969"/>
        <w:rPr>
          <w:rFonts w:ascii="Arial Narrow" w:hAnsi="Arial Narrow" w:cs="Arial"/>
        </w:rPr>
      </w:pPr>
      <w:r w:rsidRPr="00E842A6">
        <w:rPr>
          <w:rFonts w:ascii="Arial Narrow" w:hAnsi="Arial Narrow" w:cs="Arial"/>
        </w:rPr>
        <w:t>85-681</w:t>
      </w:r>
      <w:r w:rsidR="00B36EDA" w:rsidRPr="00E842A6">
        <w:rPr>
          <w:rFonts w:ascii="Arial Narrow" w:hAnsi="Arial Narrow" w:cs="Arial"/>
        </w:rPr>
        <w:t xml:space="preserve"> </w:t>
      </w:r>
      <w:r w:rsidRPr="00E842A6">
        <w:rPr>
          <w:rFonts w:ascii="Arial Narrow" w:hAnsi="Arial Narrow" w:cs="Arial"/>
        </w:rPr>
        <w:t>Bydgoszcz</w:t>
      </w:r>
    </w:p>
    <w:p w14:paraId="27E0F636" w14:textId="77777777" w:rsidR="00B36EDA" w:rsidRPr="00E842A6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E842A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C523FDE" w14:textId="77777777" w:rsidR="00B36EDA" w:rsidRPr="00E842A6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E842A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A692813" w14:textId="77777777" w:rsidR="00B36EDA" w:rsidRPr="00E842A6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E842A6" w14:paraId="587FF71E" w14:textId="77777777" w:rsidTr="00B36EDA">
        <w:tc>
          <w:tcPr>
            <w:tcW w:w="9923" w:type="dxa"/>
            <w:shd w:val="clear" w:color="auto" w:fill="F2F2F2"/>
            <w:hideMark/>
          </w:tcPr>
          <w:p w14:paraId="2F3347A1" w14:textId="6D07A003" w:rsidR="00B36EDA" w:rsidRPr="00E842A6" w:rsidRDefault="00E842A6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E842A6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5D4FC686" w14:textId="77777777" w:rsidR="00B36EDA" w:rsidRPr="00E842A6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842A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0381E14" w14:textId="77777777" w:rsidR="00B36EDA" w:rsidRPr="00E842A6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43E6B97C" w14:textId="77777777" w:rsidR="00B36EDA" w:rsidRPr="00E842A6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842A6">
        <w:rPr>
          <w:rFonts w:ascii="Arial Narrow" w:eastAsia="Calibri" w:hAnsi="Arial Narrow" w:cs="Arial"/>
          <w:lang w:eastAsia="en-US"/>
        </w:rPr>
        <w:t xml:space="preserve">Dotyczy </w:t>
      </w:r>
      <w:r w:rsidRPr="00E842A6">
        <w:rPr>
          <w:rFonts w:ascii="Arial Narrow" w:hAnsi="Arial Narrow" w:cs="Arial"/>
        </w:rPr>
        <w:t>postępowania o udzielenie zamówienia publicznego</w:t>
      </w:r>
      <w:r w:rsidRPr="00E842A6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E842A6" w14:paraId="3EE18FEC" w14:textId="77777777" w:rsidTr="00B36EDA">
        <w:tc>
          <w:tcPr>
            <w:tcW w:w="2269" w:type="dxa"/>
            <w:shd w:val="clear" w:color="auto" w:fill="auto"/>
          </w:tcPr>
          <w:p w14:paraId="0566AA2F" w14:textId="77777777" w:rsidR="00B36EDA" w:rsidRPr="00E842A6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842A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E9B8246" w14:textId="77777777" w:rsidR="00B36EDA" w:rsidRPr="00E842A6" w:rsidRDefault="001C521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842A6">
              <w:rPr>
                <w:rFonts w:ascii="Arial Narrow" w:hAnsi="Arial Narrow" w:cs="Arial"/>
                <w:bCs/>
              </w:rPr>
              <w:t>Sukcesywne dostawy mebli</w:t>
            </w:r>
          </w:p>
        </w:tc>
      </w:tr>
      <w:tr w:rsidR="001C5217" w:rsidRPr="00E842A6" w14:paraId="06945660" w14:textId="77777777" w:rsidTr="00DE7EBD">
        <w:tc>
          <w:tcPr>
            <w:tcW w:w="2269" w:type="dxa"/>
            <w:shd w:val="clear" w:color="auto" w:fill="auto"/>
          </w:tcPr>
          <w:p w14:paraId="6E5B1810" w14:textId="77777777" w:rsidR="001C5217" w:rsidRPr="00E842A6" w:rsidRDefault="001C5217" w:rsidP="00DE7E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842A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7B71B05" w14:textId="77777777" w:rsidR="001C5217" w:rsidRPr="00E842A6" w:rsidRDefault="001C5217" w:rsidP="00DE7E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842A6">
              <w:rPr>
                <w:rFonts w:ascii="Arial Narrow" w:hAnsi="Arial Narrow" w:cs="Arial"/>
                <w:bCs/>
              </w:rPr>
              <w:t>35/2024</w:t>
            </w:r>
          </w:p>
        </w:tc>
      </w:tr>
    </w:tbl>
    <w:p w14:paraId="03C26643" w14:textId="77777777" w:rsidR="00B36EDA" w:rsidRPr="00E842A6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53D9D375" w14:textId="77777777" w:rsidR="00B36EDA" w:rsidRPr="00E842A6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E842A6">
        <w:rPr>
          <w:rFonts w:ascii="Arial Narrow" w:hAnsi="Arial Narrow" w:cs="Arial"/>
        </w:rPr>
        <w:t xml:space="preserve">Zamawiający, </w:t>
      </w:r>
      <w:r w:rsidR="001C5217" w:rsidRPr="00E842A6">
        <w:rPr>
          <w:rFonts w:ascii="Arial Narrow" w:hAnsi="Arial Narrow" w:cs="Arial"/>
          <w:b/>
        </w:rPr>
        <w:t>10WSzKzP SPZOZ</w:t>
      </w:r>
      <w:r w:rsidRPr="00E842A6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1C5217" w:rsidRPr="00E842A6">
        <w:rPr>
          <w:rFonts w:ascii="Arial Narrow" w:hAnsi="Arial Narrow" w:cs="Arial"/>
        </w:rPr>
        <w:t>(</w:t>
      </w:r>
      <w:proofErr w:type="spellStart"/>
      <w:r w:rsidR="001C5217" w:rsidRPr="00E842A6">
        <w:rPr>
          <w:rFonts w:ascii="Arial Narrow" w:hAnsi="Arial Narrow" w:cs="Arial"/>
        </w:rPr>
        <w:t>t.j</w:t>
      </w:r>
      <w:proofErr w:type="spellEnd"/>
      <w:r w:rsidR="001C5217" w:rsidRPr="00E842A6">
        <w:rPr>
          <w:rFonts w:ascii="Arial Narrow" w:hAnsi="Arial Narrow" w:cs="Arial"/>
        </w:rPr>
        <w:t>. Dz. U. z 2023r. poz. 1605)</w:t>
      </w:r>
      <w:r w:rsidRPr="00E842A6">
        <w:rPr>
          <w:rFonts w:ascii="Arial Narrow" w:hAnsi="Arial Narrow" w:cs="Arial"/>
        </w:rPr>
        <w:t xml:space="preserve">, zwanej dalej „ustawą </w:t>
      </w:r>
      <w:proofErr w:type="spellStart"/>
      <w:r w:rsidRPr="00E842A6">
        <w:rPr>
          <w:rFonts w:ascii="Arial Narrow" w:hAnsi="Arial Narrow" w:cs="Arial"/>
        </w:rPr>
        <w:t>Pzp</w:t>
      </w:r>
      <w:proofErr w:type="spellEnd"/>
      <w:r w:rsidRPr="00E842A6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C5217" w:rsidRPr="00E842A6" w14:paraId="4DA8DA3E" w14:textId="77777777" w:rsidTr="001C52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21568" w14:textId="77777777" w:rsidR="001C5217" w:rsidRPr="00E842A6" w:rsidRDefault="001C5217" w:rsidP="00DE7EB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E842A6">
              <w:rPr>
                <w:rFonts w:ascii="Arial Narrow" w:hAnsi="Arial Narrow" w:cs="Arial"/>
                <w:b/>
                <w:bCs/>
              </w:rPr>
              <w:t>Część nr 1</w:t>
            </w:r>
            <w:r w:rsidRPr="00E842A6">
              <w:rPr>
                <w:rFonts w:ascii="Arial Narrow" w:hAnsi="Arial Narrow" w:cs="Arial"/>
              </w:rPr>
              <w:t>: Krzesła</w:t>
            </w:r>
          </w:p>
          <w:p w14:paraId="0D4C11D3" w14:textId="77777777" w:rsidR="001C5217" w:rsidRPr="00E842A6" w:rsidRDefault="001C5217" w:rsidP="00DE7EB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E842A6">
              <w:rPr>
                <w:rFonts w:ascii="Arial Narrow" w:hAnsi="Arial Narrow" w:cs="Arial"/>
                <w:b/>
              </w:rPr>
              <w:t>P.H.U. BMS SP.J. Z. BIELECKI</w:t>
            </w:r>
          </w:p>
          <w:p w14:paraId="3A54735D" w14:textId="77777777" w:rsidR="001C5217" w:rsidRPr="00E842A6" w:rsidRDefault="001C5217" w:rsidP="00DE7EB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842A6">
              <w:rPr>
                <w:rFonts w:ascii="Arial Narrow" w:hAnsi="Arial Narrow" w:cs="Arial"/>
                <w:bCs/>
              </w:rPr>
              <w:t xml:space="preserve">STASZICA 22 </w:t>
            </w:r>
          </w:p>
          <w:p w14:paraId="54DA9AF7" w14:textId="77777777" w:rsidR="001C5217" w:rsidRPr="00E842A6" w:rsidRDefault="001C5217" w:rsidP="00DE7EB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E842A6">
              <w:rPr>
                <w:rFonts w:ascii="Arial Narrow" w:hAnsi="Arial Narrow" w:cs="Arial"/>
                <w:bCs/>
              </w:rPr>
              <w:t>82-500 KWIDZYN</w:t>
            </w:r>
          </w:p>
          <w:p w14:paraId="6177C9F3" w14:textId="77777777" w:rsidR="001C5217" w:rsidRPr="00E842A6" w:rsidRDefault="001C5217" w:rsidP="00DE7EB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842A6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E842A6">
              <w:rPr>
                <w:rFonts w:ascii="Arial Narrow" w:hAnsi="Arial Narrow" w:cs="Arial"/>
                <w:b/>
              </w:rPr>
              <w:t>65 420.01 zł</w:t>
            </w:r>
            <w:r w:rsidRPr="00E842A6">
              <w:rPr>
                <w:rFonts w:ascii="Arial Narrow" w:hAnsi="Arial Narrow" w:cs="Arial"/>
              </w:rPr>
              <w:t xml:space="preserve"> </w:t>
            </w:r>
            <w:r w:rsidRPr="00E842A6">
              <w:rPr>
                <w:rFonts w:ascii="Arial Narrow" w:hAnsi="Arial Narrow" w:cs="Arial"/>
                <w:b/>
                <w:bCs/>
              </w:rPr>
              <w:t>brutto</w:t>
            </w:r>
            <w:r w:rsidRPr="00E842A6">
              <w:rPr>
                <w:rFonts w:ascii="Arial Narrow" w:hAnsi="Arial Narrow" w:cs="Arial"/>
                <w:bCs/>
              </w:rPr>
              <w:t>.</w:t>
            </w:r>
          </w:p>
          <w:p w14:paraId="4B8B4F69" w14:textId="77777777" w:rsidR="001C5217" w:rsidRPr="00E842A6" w:rsidRDefault="001C5217" w:rsidP="00DE7EB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E842A6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E842A6">
              <w:rPr>
                <w:rFonts w:ascii="Arial Narrow" w:hAnsi="Arial Narrow" w:cs="Arial"/>
                <w:color w:val="000000"/>
              </w:rPr>
              <w:t>:</w:t>
            </w:r>
          </w:p>
          <w:p w14:paraId="3A724AB5" w14:textId="7B9620A3" w:rsidR="001C5217" w:rsidRPr="00E842A6" w:rsidRDefault="001C5217" w:rsidP="00DE7E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E842A6">
              <w:rPr>
                <w:rFonts w:ascii="Arial Narrow" w:hAnsi="Arial Narrow" w:cs="Arial"/>
              </w:rPr>
              <w:t xml:space="preserve">Wybrana oferta nie podlega </w:t>
            </w:r>
            <w:r w:rsidR="00E842A6" w:rsidRPr="00E842A6">
              <w:rPr>
                <w:rFonts w:ascii="Arial Narrow" w:hAnsi="Arial Narrow" w:cs="Arial"/>
              </w:rPr>
              <w:t>wykluczeniu</w:t>
            </w:r>
            <w:r w:rsidRPr="00E842A6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C5217" w:rsidRPr="00E842A6" w14:paraId="47D4F6A9" w14:textId="77777777" w:rsidTr="001C52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96A37" w14:textId="77777777" w:rsidR="001C5217" w:rsidRPr="00E842A6" w:rsidRDefault="001C5217" w:rsidP="00DE7EB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E842A6">
              <w:rPr>
                <w:rFonts w:ascii="Arial Narrow" w:hAnsi="Arial Narrow" w:cs="Arial"/>
                <w:b/>
                <w:bCs/>
              </w:rPr>
              <w:lastRenderedPageBreak/>
              <w:t>Część nr 2</w:t>
            </w:r>
            <w:r w:rsidRPr="00E842A6">
              <w:rPr>
                <w:rFonts w:ascii="Arial Narrow" w:hAnsi="Arial Narrow" w:cs="Arial"/>
              </w:rPr>
              <w:t>: Tapczany</w:t>
            </w:r>
          </w:p>
          <w:p w14:paraId="06FCBD30" w14:textId="77777777" w:rsidR="001C5217" w:rsidRPr="00E842A6" w:rsidRDefault="001C5217" w:rsidP="00DE7EB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E842A6">
              <w:rPr>
                <w:rFonts w:ascii="Arial Narrow" w:hAnsi="Arial Narrow" w:cs="Arial"/>
                <w:b/>
              </w:rPr>
              <w:t>P.H.U. BMS SP.J. Z. BIELECKI</w:t>
            </w:r>
          </w:p>
          <w:p w14:paraId="28F2A1EC" w14:textId="77777777" w:rsidR="001C5217" w:rsidRPr="00E842A6" w:rsidRDefault="001C5217" w:rsidP="00DE7EB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842A6">
              <w:rPr>
                <w:rFonts w:ascii="Arial Narrow" w:hAnsi="Arial Narrow" w:cs="Arial"/>
                <w:bCs/>
              </w:rPr>
              <w:t xml:space="preserve">STASZICA 22 </w:t>
            </w:r>
          </w:p>
          <w:p w14:paraId="7F3A9925" w14:textId="77777777" w:rsidR="001C5217" w:rsidRPr="00E842A6" w:rsidRDefault="001C5217" w:rsidP="00DE7EB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E842A6">
              <w:rPr>
                <w:rFonts w:ascii="Arial Narrow" w:hAnsi="Arial Narrow" w:cs="Arial"/>
                <w:bCs/>
              </w:rPr>
              <w:t>82-500 KWIDZYN</w:t>
            </w:r>
          </w:p>
          <w:p w14:paraId="06122C69" w14:textId="77777777" w:rsidR="001C5217" w:rsidRPr="00E842A6" w:rsidRDefault="001C5217" w:rsidP="00DE7EB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842A6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E842A6">
              <w:rPr>
                <w:rFonts w:ascii="Arial Narrow" w:hAnsi="Arial Narrow" w:cs="Arial"/>
                <w:b/>
              </w:rPr>
              <w:t>36 393.24 zł</w:t>
            </w:r>
            <w:r w:rsidRPr="00E842A6">
              <w:rPr>
                <w:rFonts w:ascii="Arial Narrow" w:hAnsi="Arial Narrow" w:cs="Arial"/>
              </w:rPr>
              <w:t xml:space="preserve"> </w:t>
            </w:r>
            <w:r w:rsidRPr="00E842A6">
              <w:rPr>
                <w:rFonts w:ascii="Arial Narrow" w:hAnsi="Arial Narrow" w:cs="Arial"/>
                <w:b/>
                <w:bCs/>
              </w:rPr>
              <w:t>brutto</w:t>
            </w:r>
            <w:r w:rsidRPr="00E842A6">
              <w:rPr>
                <w:rFonts w:ascii="Arial Narrow" w:hAnsi="Arial Narrow" w:cs="Arial"/>
                <w:bCs/>
              </w:rPr>
              <w:t>.</w:t>
            </w:r>
          </w:p>
          <w:p w14:paraId="023E7750" w14:textId="77777777" w:rsidR="001C5217" w:rsidRPr="00E842A6" w:rsidRDefault="001C5217" w:rsidP="00DE7EB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E842A6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E842A6">
              <w:rPr>
                <w:rFonts w:ascii="Arial Narrow" w:hAnsi="Arial Narrow" w:cs="Arial"/>
                <w:color w:val="000000"/>
              </w:rPr>
              <w:t>:</w:t>
            </w:r>
          </w:p>
          <w:p w14:paraId="3173F043" w14:textId="4650FD60" w:rsidR="001C5217" w:rsidRPr="00E842A6" w:rsidRDefault="001C5217" w:rsidP="00DE7E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E842A6">
              <w:rPr>
                <w:rFonts w:ascii="Arial Narrow" w:hAnsi="Arial Narrow" w:cs="Arial"/>
              </w:rPr>
              <w:t xml:space="preserve">Wybrana oferta nie podlega </w:t>
            </w:r>
            <w:r w:rsidR="00E842A6" w:rsidRPr="00E842A6">
              <w:rPr>
                <w:rFonts w:ascii="Arial Narrow" w:hAnsi="Arial Narrow" w:cs="Arial"/>
              </w:rPr>
              <w:t>wykluczeniu</w:t>
            </w:r>
            <w:r w:rsidRPr="00E842A6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C5217" w:rsidRPr="00E842A6" w14:paraId="7EE3F866" w14:textId="77777777" w:rsidTr="001C52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78457" w14:textId="77777777" w:rsidR="001C5217" w:rsidRPr="00E842A6" w:rsidRDefault="001C5217" w:rsidP="00DE7EB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E842A6">
              <w:rPr>
                <w:rFonts w:ascii="Arial Narrow" w:hAnsi="Arial Narrow" w:cs="Arial"/>
                <w:b/>
                <w:bCs/>
              </w:rPr>
              <w:t>Część nr 3</w:t>
            </w:r>
            <w:r w:rsidRPr="00E842A6">
              <w:rPr>
                <w:rFonts w:ascii="Arial Narrow" w:hAnsi="Arial Narrow" w:cs="Arial"/>
              </w:rPr>
              <w:t>: Meble</w:t>
            </w:r>
          </w:p>
          <w:p w14:paraId="4B6CDA5E" w14:textId="77777777" w:rsidR="001C5217" w:rsidRPr="00E842A6" w:rsidRDefault="001C5217" w:rsidP="00DE7EB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E842A6">
              <w:rPr>
                <w:rFonts w:ascii="Arial Narrow" w:hAnsi="Arial Narrow" w:cs="Arial"/>
                <w:b/>
              </w:rPr>
              <w:t>P.H.U. BMS SP.J. Z. BIELECKI</w:t>
            </w:r>
          </w:p>
          <w:p w14:paraId="2A021D0B" w14:textId="77777777" w:rsidR="001C5217" w:rsidRPr="00E842A6" w:rsidRDefault="001C5217" w:rsidP="00DE7EB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842A6">
              <w:rPr>
                <w:rFonts w:ascii="Arial Narrow" w:hAnsi="Arial Narrow" w:cs="Arial"/>
                <w:bCs/>
              </w:rPr>
              <w:t xml:space="preserve">STASZICA 22 </w:t>
            </w:r>
          </w:p>
          <w:p w14:paraId="2E21011E" w14:textId="77777777" w:rsidR="001C5217" w:rsidRPr="00E842A6" w:rsidRDefault="001C5217" w:rsidP="00DE7EB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E842A6">
              <w:rPr>
                <w:rFonts w:ascii="Arial Narrow" w:hAnsi="Arial Narrow" w:cs="Arial"/>
                <w:bCs/>
              </w:rPr>
              <w:t>82-500 KWIDZYN</w:t>
            </w:r>
          </w:p>
          <w:p w14:paraId="4334B8BC" w14:textId="77777777" w:rsidR="001C5217" w:rsidRPr="00E842A6" w:rsidRDefault="001C5217" w:rsidP="00DE7EB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842A6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E842A6">
              <w:rPr>
                <w:rFonts w:ascii="Arial Narrow" w:hAnsi="Arial Narrow" w:cs="Arial"/>
                <w:b/>
              </w:rPr>
              <w:t>85 427.19 zł</w:t>
            </w:r>
            <w:r w:rsidRPr="00E842A6">
              <w:rPr>
                <w:rFonts w:ascii="Arial Narrow" w:hAnsi="Arial Narrow" w:cs="Arial"/>
              </w:rPr>
              <w:t xml:space="preserve"> </w:t>
            </w:r>
            <w:r w:rsidRPr="00E842A6">
              <w:rPr>
                <w:rFonts w:ascii="Arial Narrow" w:hAnsi="Arial Narrow" w:cs="Arial"/>
                <w:b/>
                <w:bCs/>
              </w:rPr>
              <w:t>brutto</w:t>
            </w:r>
            <w:r w:rsidRPr="00E842A6">
              <w:rPr>
                <w:rFonts w:ascii="Arial Narrow" w:hAnsi="Arial Narrow" w:cs="Arial"/>
                <w:bCs/>
              </w:rPr>
              <w:t>.</w:t>
            </w:r>
          </w:p>
          <w:p w14:paraId="589FE028" w14:textId="77777777" w:rsidR="001C5217" w:rsidRPr="00E842A6" w:rsidRDefault="001C5217" w:rsidP="00DE7EB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E842A6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E842A6">
              <w:rPr>
                <w:rFonts w:ascii="Arial Narrow" w:hAnsi="Arial Narrow" w:cs="Arial"/>
                <w:color w:val="000000"/>
              </w:rPr>
              <w:t>:</w:t>
            </w:r>
          </w:p>
          <w:p w14:paraId="086752E6" w14:textId="40916375" w:rsidR="001C5217" w:rsidRPr="00E842A6" w:rsidRDefault="001C5217" w:rsidP="00DE7E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E842A6">
              <w:rPr>
                <w:rFonts w:ascii="Arial Narrow" w:hAnsi="Arial Narrow" w:cs="Arial"/>
              </w:rPr>
              <w:t xml:space="preserve">Wybrana oferta nie podlega </w:t>
            </w:r>
            <w:r w:rsidR="00E842A6" w:rsidRPr="00E842A6">
              <w:rPr>
                <w:rFonts w:ascii="Arial Narrow" w:hAnsi="Arial Narrow" w:cs="Arial"/>
              </w:rPr>
              <w:t>wykluczeniu</w:t>
            </w:r>
            <w:r w:rsidRPr="00E842A6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0ABD5FC3" w14:textId="77777777" w:rsidR="00B36EDA" w:rsidRPr="00E842A6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E842A6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E842A6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E842A6" w14:paraId="1D9B1459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0F7550" w14:textId="77777777" w:rsidR="00B36EDA" w:rsidRPr="00E842A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E842A6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143DC0" w14:textId="77777777" w:rsidR="00B36EDA" w:rsidRPr="00E842A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E842A6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91D7B9" w14:textId="77777777" w:rsidR="00B36EDA" w:rsidRPr="00E842A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E842A6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0DC068" w14:textId="77777777" w:rsidR="00B36EDA" w:rsidRPr="00E842A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E842A6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1C5217" w:rsidRPr="00E842A6" w14:paraId="048EF4CC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86782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Krzesła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7C382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CESAR GROUP SP. Z O.O.</w:t>
            </w:r>
          </w:p>
          <w:p w14:paraId="2AF457E6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DĄBRWOSKIEGO 55/3</w:t>
            </w:r>
          </w:p>
          <w:p w14:paraId="7ADCEE30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42-200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AAD43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16C5A6B4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62E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5217" w:rsidRPr="00E842A6" w14:paraId="73DA81C4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1E0AA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Krzesła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4E08F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P.H.U. BMS SP.J. Z. BIELECKI</w:t>
            </w:r>
          </w:p>
          <w:p w14:paraId="14C778BC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STASZICA 22</w:t>
            </w:r>
          </w:p>
          <w:p w14:paraId="436F9345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82-500 KWIDZYN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1A924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- 52.11</w:t>
            </w:r>
          </w:p>
          <w:p w14:paraId="65729335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63CE1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92,11</w:t>
            </w:r>
          </w:p>
        </w:tc>
      </w:tr>
      <w:tr w:rsidR="001C5217" w:rsidRPr="00E842A6" w14:paraId="064228DC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12A20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Krzesła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9D315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ART-MEBEL Robert Michalewski</w:t>
            </w:r>
          </w:p>
          <w:p w14:paraId="5913B514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Młyńska 3</w:t>
            </w:r>
          </w:p>
          <w:p w14:paraId="6416A20C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64-800 Chodzież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381C5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5A6537C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- 5.71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D8BA0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65,71</w:t>
            </w:r>
          </w:p>
        </w:tc>
      </w:tr>
      <w:tr w:rsidR="001C5217" w:rsidRPr="00E842A6" w14:paraId="1BFC2F97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62816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Krzesła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C9541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Drzewiarz Bis</w:t>
            </w:r>
          </w:p>
          <w:p w14:paraId="7E56C077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proofErr w:type="gramStart"/>
            <w:r w:rsidRPr="00E842A6">
              <w:rPr>
                <w:rFonts w:ascii="Arial Narrow" w:hAnsi="Arial Narrow" w:cs="Arial"/>
                <w:sz w:val="22"/>
                <w:szCs w:val="22"/>
              </w:rPr>
              <w:t>K.Wyszyńskiego</w:t>
            </w:r>
            <w:proofErr w:type="spellEnd"/>
            <w:proofErr w:type="gramEnd"/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46a</w:t>
            </w:r>
          </w:p>
          <w:p w14:paraId="61229DF9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87-600 LIPNO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34655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- 51.04</w:t>
            </w:r>
          </w:p>
          <w:p w14:paraId="667DDB6E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7FFC7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55,04</w:t>
            </w:r>
          </w:p>
        </w:tc>
      </w:tr>
      <w:tr w:rsidR="001C5217" w:rsidRPr="00E842A6" w14:paraId="012D072A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A7378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Krzesła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CA499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ATG Sp. z o. o. Sp. k.</w:t>
            </w:r>
          </w:p>
          <w:p w14:paraId="647371E6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Objazdowa 1</w:t>
            </w:r>
          </w:p>
          <w:p w14:paraId="3BE5692F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85-882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107BD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- 26.35</w:t>
            </w:r>
          </w:p>
          <w:p w14:paraId="6C270064" w14:textId="77777777" w:rsidR="001C5217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- 2.67</w:t>
            </w:r>
          </w:p>
          <w:p w14:paraId="4D564CFD" w14:textId="77777777" w:rsidR="00E842A6" w:rsidRDefault="00E842A6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</w:p>
          <w:p w14:paraId="2192CB6F" w14:textId="77777777" w:rsidR="00E842A6" w:rsidRPr="00E842A6" w:rsidRDefault="00E842A6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318D9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29,02</w:t>
            </w:r>
          </w:p>
        </w:tc>
      </w:tr>
      <w:tr w:rsidR="001C5217" w:rsidRPr="00E842A6" w14:paraId="7E536A21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890ED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Krzesła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CB68E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Tronus</w:t>
            </w:r>
            <w:proofErr w:type="spellEnd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AD43E74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lastRenderedPageBreak/>
              <w:t>Ordona 2a</w:t>
            </w:r>
          </w:p>
          <w:p w14:paraId="2B6CABF4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01-237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D71E2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lastRenderedPageBreak/>
              <w:t>1 - Cena - 14.78</w:t>
            </w:r>
          </w:p>
          <w:p w14:paraId="35D68E18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lastRenderedPageBreak/>
              <w:t>2 - Termin realizacji od dnia złożenia zamówienia - 8.00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601E5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22,78</w:t>
            </w:r>
          </w:p>
        </w:tc>
      </w:tr>
      <w:tr w:rsidR="001C5217" w:rsidRPr="00E842A6" w14:paraId="4286A7BE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B802E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Krzesła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14FC8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Ergosystem</w:t>
            </w:r>
            <w:proofErr w:type="spellEnd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Sp.J</w:t>
            </w:r>
            <w:proofErr w:type="spellEnd"/>
            <w:proofErr w:type="gramEnd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, </w:t>
            </w:r>
            <w:proofErr w:type="spellStart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R.Makuch</w:t>
            </w:r>
            <w:proofErr w:type="spellEnd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M.Wolski</w:t>
            </w:r>
            <w:proofErr w:type="spellEnd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J.Wiatr</w:t>
            </w:r>
            <w:proofErr w:type="spellEnd"/>
          </w:p>
          <w:p w14:paraId="6E2E9B26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Władysława Jagiełły 34</w:t>
            </w:r>
          </w:p>
          <w:p w14:paraId="0D02E570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02-495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8AB11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0A37798E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EEFEA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5217" w:rsidRPr="00E842A6" w14:paraId="2CCDEBD6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E05A8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Tapczany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BCB81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CESAR GROUP SP. Z O.O.</w:t>
            </w:r>
          </w:p>
          <w:p w14:paraId="400B0D06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DĄBRWOSKIEGO 55/3</w:t>
            </w:r>
          </w:p>
          <w:p w14:paraId="02FF6E02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42-200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BF980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5E0F74DF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389E6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5217" w:rsidRPr="00E842A6" w14:paraId="3CF177AF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D3BD1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Tapczany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CC148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P.H.U. BMS SP.J. Z. BIELECKI</w:t>
            </w:r>
          </w:p>
          <w:p w14:paraId="179FA07B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STASZICA 22</w:t>
            </w:r>
          </w:p>
          <w:p w14:paraId="61DC406F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82-500 KWIDZYN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0D38A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- 40.62</w:t>
            </w:r>
          </w:p>
          <w:p w14:paraId="09E04095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A59BC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80,62</w:t>
            </w:r>
          </w:p>
        </w:tc>
      </w:tr>
      <w:tr w:rsidR="001C5217" w:rsidRPr="00E842A6" w14:paraId="15279E69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94E1E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Tapczany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68AB3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Drzewiarz Bis</w:t>
            </w:r>
          </w:p>
          <w:p w14:paraId="4083B88A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proofErr w:type="gramStart"/>
            <w:r w:rsidRPr="00E842A6">
              <w:rPr>
                <w:rFonts w:ascii="Arial Narrow" w:hAnsi="Arial Narrow" w:cs="Arial"/>
                <w:sz w:val="22"/>
                <w:szCs w:val="22"/>
              </w:rPr>
              <w:t>K.Wyszyńskiego</w:t>
            </w:r>
            <w:proofErr w:type="spellEnd"/>
            <w:proofErr w:type="gramEnd"/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46a</w:t>
            </w:r>
          </w:p>
          <w:p w14:paraId="184B52DD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87-600 LIPNO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69BC3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4825984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0CFFB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64,00</w:t>
            </w:r>
          </w:p>
        </w:tc>
      </w:tr>
      <w:tr w:rsidR="001C5217" w:rsidRPr="00E842A6" w14:paraId="4FE9770D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4EDE6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Tapczany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75C88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Zaopatrzenia Szkół "CEZAS" sp. z o.o.</w:t>
            </w:r>
          </w:p>
          <w:p w14:paraId="2885AE4A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Aleja Solidarności 15</w:t>
            </w:r>
          </w:p>
          <w:p w14:paraId="2B7C217A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15-751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D21EE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- 33.84</w:t>
            </w:r>
          </w:p>
          <w:p w14:paraId="7CAB94C7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79705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36,70</w:t>
            </w:r>
          </w:p>
        </w:tc>
      </w:tr>
      <w:tr w:rsidR="001C5217" w:rsidRPr="00E842A6" w14:paraId="1C4F9B9D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91E90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Tapczany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66949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Tronus</w:t>
            </w:r>
            <w:proofErr w:type="spellEnd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38E1C95F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Ordona 2a</w:t>
            </w:r>
          </w:p>
          <w:p w14:paraId="48F70FA9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01-237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0B18B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- 10.81</w:t>
            </w:r>
          </w:p>
          <w:p w14:paraId="0647F199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C34BB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12,41</w:t>
            </w:r>
          </w:p>
        </w:tc>
      </w:tr>
      <w:tr w:rsidR="001C5217" w:rsidRPr="00E842A6" w14:paraId="14052084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199EC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Tapczany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ABBF0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Apolla Spółka z ograniczoną odpowiedzialnością</w:t>
            </w:r>
          </w:p>
          <w:p w14:paraId="7118D1C8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Barwałd Górny 372</w:t>
            </w:r>
          </w:p>
          <w:p w14:paraId="6034DF90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34-130 </w:t>
            </w:r>
            <w:proofErr w:type="spellStart"/>
            <w:r w:rsidRPr="00E842A6">
              <w:rPr>
                <w:rFonts w:ascii="Arial Narrow" w:hAnsi="Arial Narrow" w:cs="Arial"/>
                <w:sz w:val="22"/>
                <w:szCs w:val="22"/>
              </w:rPr>
              <w:t>Klawaria</w:t>
            </w:r>
            <w:proofErr w:type="spellEnd"/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Zebrzydowska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18588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091C93AB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9B1C2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5217" w:rsidRPr="00E842A6" w14:paraId="31468085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95812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3 - 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47265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CESAR GROUP SP. Z O.O.</w:t>
            </w:r>
          </w:p>
          <w:p w14:paraId="4A256DF3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DĄBRWOSKIEGO 55/3</w:t>
            </w:r>
          </w:p>
          <w:p w14:paraId="18F7D447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42-200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768D4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299D8055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10556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5217" w:rsidRPr="00E842A6" w14:paraId="29EA753B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D44B5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3 - 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1BE28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KAL-SPORT PAWEŁ KALITA</w:t>
            </w:r>
          </w:p>
          <w:p w14:paraId="2DE8B550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ul. Trembeckiego 11a/11a</w:t>
            </w:r>
          </w:p>
          <w:p w14:paraId="53807B0E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35-234 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D9C62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56651C57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D0D0C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5217" w:rsidRPr="00E842A6" w14:paraId="1CDF185B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01341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3 - 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F6EA4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gramStart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,,</w:t>
            </w:r>
            <w:proofErr w:type="gramEnd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Heba" Tomasz Heba</w:t>
            </w:r>
          </w:p>
          <w:p w14:paraId="55147519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Bydgoska 46/1</w:t>
            </w:r>
          </w:p>
          <w:p w14:paraId="0CDD331A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85-790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E18F5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5B101E6F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C6158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5217" w:rsidRPr="00E842A6" w14:paraId="282F69F5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6150E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3 - 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28431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P.H.U. BMS SP.J. Z. BIELECKI</w:t>
            </w:r>
          </w:p>
          <w:p w14:paraId="69A617ED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STASZICA 22</w:t>
            </w:r>
          </w:p>
          <w:p w14:paraId="23F0CDEB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82-500 KWIDZYN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87CA5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- 39.57</w:t>
            </w:r>
          </w:p>
          <w:p w14:paraId="0E72C2B3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4110F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79,57</w:t>
            </w:r>
          </w:p>
        </w:tc>
      </w:tr>
      <w:tr w:rsidR="001C5217" w:rsidRPr="00E842A6" w14:paraId="498C909A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098FF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3 - 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A42EF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Czapla i Spółka s.c. Zbigniew Czapla, Irena Czapla</w:t>
            </w:r>
          </w:p>
          <w:p w14:paraId="16E68B91" w14:textId="77777777" w:rsidR="001C5217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Sokola 6c</w:t>
            </w:r>
          </w:p>
          <w:p w14:paraId="56650D4B" w14:textId="7DBBD9F9" w:rsidR="00E842A6" w:rsidRPr="00E842A6" w:rsidRDefault="00E842A6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11-041 Olsztyn</w:t>
            </w:r>
          </w:p>
          <w:p w14:paraId="2584EAC1" w14:textId="291F324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EC6FA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C15C057" w14:textId="77777777" w:rsidR="001C5217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- 2.00</w:t>
            </w:r>
          </w:p>
          <w:p w14:paraId="2032B17E" w14:textId="77777777" w:rsidR="00E842A6" w:rsidRDefault="00E842A6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</w:p>
          <w:p w14:paraId="58944EFE" w14:textId="77777777" w:rsidR="00E842A6" w:rsidRPr="00E842A6" w:rsidRDefault="00E842A6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74EF3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62,00</w:t>
            </w:r>
          </w:p>
        </w:tc>
      </w:tr>
      <w:tr w:rsidR="001C5217" w:rsidRPr="00E842A6" w14:paraId="71D900F8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432FF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3 - 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52C51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Zaopatrzenia Szkół "CEZAS" sp. z o.o.</w:t>
            </w:r>
          </w:p>
          <w:p w14:paraId="6A31E46F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Aleja Solidarności 15</w:t>
            </w:r>
          </w:p>
          <w:p w14:paraId="17155B55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15-751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D79A9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- 58.09</w:t>
            </w:r>
          </w:p>
          <w:p w14:paraId="02112190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- 1.90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14AA1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59,99</w:t>
            </w:r>
          </w:p>
        </w:tc>
      </w:tr>
      <w:tr w:rsidR="001C5217" w:rsidRPr="00E842A6" w14:paraId="3E753658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70BF4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lastRenderedPageBreak/>
              <w:t>3 - 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24BD0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Towarzystwo Gospodarcze PS Piotr Surowy</w:t>
            </w:r>
          </w:p>
          <w:p w14:paraId="10031892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Przemysłowa 16</w:t>
            </w:r>
          </w:p>
          <w:p w14:paraId="61D260BF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86-005 Białe-Błota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669B5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- 50.60</w:t>
            </w:r>
          </w:p>
          <w:p w14:paraId="62A23B4A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- 5.71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96D5D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56,31</w:t>
            </w:r>
          </w:p>
        </w:tc>
      </w:tr>
      <w:tr w:rsidR="001C5217" w:rsidRPr="00E842A6" w14:paraId="2C3E4889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2923B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3 - 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0A71E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ARBOR MEBLE SPÓŁKA Z OGRANICZONĄ ODPOWIEDZIALNOŚCIĄ</w:t>
            </w:r>
          </w:p>
          <w:p w14:paraId="703800E3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Hutnicza 125</w:t>
            </w:r>
          </w:p>
          <w:p w14:paraId="2F87003F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85-873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14D6C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- 52.89</w:t>
            </w:r>
          </w:p>
          <w:p w14:paraId="3DA40E96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06EFA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55,56</w:t>
            </w:r>
          </w:p>
        </w:tc>
      </w:tr>
      <w:tr w:rsidR="001C5217" w:rsidRPr="00E842A6" w14:paraId="34BD0D3B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16FD5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3 - 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C23D5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ATG Sp. z o. o. Sp. k.</w:t>
            </w:r>
          </w:p>
          <w:p w14:paraId="56577A1E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Objazdowa 1</w:t>
            </w:r>
          </w:p>
          <w:p w14:paraId="74F4C5A2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85-882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ED7E7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- 49.28</w:t>
            </w:r>
          </w:p>
          <w:p w14:paraId="04BDA318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- 1.14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69207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50,42</w:t>
            </w:r>
          </w:p>
        </w:tc>
      </w:tr>
      <w:tr w:rsidR="007D3432" w:rsidRPr="00E842A6" w14:paraId="4BBD92EF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D685D" w14:textId="3AE65775" w:rsidR="007D3432" w:rsidRPr="00E842A6" w:rsidRDefault="007D3432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3 - 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FCCD" w14:textId="77777777" w:rsidR="007D3432" w:rsidRPr="00E842A6" w:rsidRDefault="007D3432" w:rsidP="007D343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Biuro Inżynieryjne DOT Tomasz Dubiecki</w:t>
            </w:r>
          </w:p>
          <w:p w14:paraId="0E722309" w14:textId="77777777" w:rsidR="007D3432" w:rsidRPr="00E842A6" w:rsidRDefault="007D3432" w:rsidP="007D343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Lubomira 29/A</w:t>
            </w:r>
          </w:p>
          <w:p w14:paraId="65E9973E" w14:textId="4BB6CC96" w:rsidR="007D3432" w:rsidRPr="00E842A6" w:rsidRDefault="007D3432" w:rsidP="007D343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62-090 Mrowino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3C2C" w14:textId="77777777" w:rsidR="007D3432" w:rsidRPr="00E842A6" w:rsidRDefault="007D3432" w:rsidP="007D343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- 44.80</w:t>
            </w:r>
          </w:p>
          <w:p w14:paraId="4D5C0F19" w14:textId="174447CB" w:rsidR="007D3432" w:rsidRPr="00E842A6" w:rsidRDefault="007D3432" w:rsidP="007D343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094C" w14:textId="0545135D" w:rsidR="007D3432" w:rsidRPr="00E842A6" w:rsidRDefault="007D3432" w:rsidP="00DE7EB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48,80</w:t>
            </w:r>
          </w:p>
        </w:tc>
      </w:tr>
      <w:tr w:rsidR="001C5217" w:rsidRPr="00E842A6" w14:paraId="17783A39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15F7B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3 - 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8E3B9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Drzewiarz Bis</w:t>
            </w:r>
          </w:p>
          <w:p w14:paraId="28351B95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proofErr w:type="gramStart"/>
            <w:r w:rsidRPr="00E842A6">
              <w:rPr>
                <w:rFonts w:ascii="Arial Narrow" w:hAnsi="Arial Narrow" w:cs="Arial"/>
                <w:sz w:val="22"/>
                <w:szCs w:val="22"/>
              </w:rPr>
              <w:t>K.Wyszyńskiego</w:t>
            </w:r>
            <w:proofErr w:type="spellEnd"/>
            <w:proofErr w:type="gramEnd"/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46a</w:t>
            </w:r>
          </w:p>
          <w:p w14:paraId="186FE1C6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87-600 LIPNO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516B7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- 40.59</w:t>
            </w:r>
          </w:p>
          <w:p w14:paraId="6AB51D48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132D7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44,59</w:t>
            </w:r>
          </w:p>
        </w:tc>
      </w:tr>
      <w:tr w:rsidR="001C5217" w:rsidRPr="00E842A6" w14:paraId="28D28816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E678F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3 - 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7C466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MEBLE Mateusz </w:t>
            </w:r>
            <w:proofErr w:type="spellStart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Baczewicz</w:t>
            </w:r>
            <w:proofErr w:type="spellEnd"/>
          </w:p>
          <w:p w14:paraId="2EF642D0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ul. Romualda Traugutta 56</w:t>
            </w:r>
          </w:p>
          <w:p w14:paraId="386E0386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83-200 Starogard Gdański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9FCF9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- 30.51</w:t>
            </w:r>
          </w:p>
          <w:p w14:paraId="1BBADFBC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- 13.33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5EBC3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43,84</w:t>
            </w:r>
          </w:p>
        </w:tc>
      </w:tr>
      <w:tr w:rsidR="001C5217" w:rsidRPr="00E842A6" w14:paraId="4C6CD240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B6B5E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3 - 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2B18A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ART-MEBEL Robert Michalewski</w:t>
            </w:r>
          </w:p>
          <w:p w14:paraId="1C31E469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Młyńska 3</w:t>
            </w:r>
          </w:p>
          <w:p w14:paraId="41144B7D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64-800 Chodzież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0CEDB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- 40.34</w:t>
            </w:r>
          </w:p>
          <w:p w14:paraId="2E2C763C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0AAFE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43,01</w:t>
            </w:r>
          </w:p>
        </w:tc>
      </w:tr>
      <w:tr w:rsidR="001C5217" w:rsidRPr="00E842A6" w14:paraId="617AAB07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AC462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3 - 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CA2FE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BJM Jacek </w:t>
            </w:r>
            <w:proofErr w:type="spellStart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Błędzki</w:t>
            </w:r>
            <w:proofErr w:type="spellEnd"/>
          </w:p>
          <w:p w14:paraId="0165B761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Nowy Dwór 1</w:t>
            </w:r>
          </w:p>
          <w:p w14:paraId="3638B431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82-500 Kwidzyn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59F3C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- 31.38</w:t>
            </w:r>
          </w:p>
          <w:p w14:paraId="2D9A8129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9DCDC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32,98</w:t>
            </w:r>
          </w:p>
        </w:tc>
      </w:tr>
      <w:tr w:rsidR="001C5217" w:rsidRPr="00E842A6" w14:paraId="1C70C6F5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013D8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3 - 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61951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Tronus</w:t>
            </w:r>
            <w:proofErr w:type="spellEnd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505F5B7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Ordona 2a</w:t>
            </w:r>
          </w:p>
          <w:p w14:paraId="00B05DA7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01-237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58000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- 17.00</w:t>
            </w:r>
          </w:p>
          <w:p w14:paraId="330C398C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88204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18,60</w:t>
            </w:r>
          </w:p>
        </w:tc>
      </w:tr>
      <w:tr w:rsidR="001C5217" w:rsidRPr="00E842A6" w14:paraId="350350D0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D6BAA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3 - 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81740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Produkcyjno- Handlowo- Usługowe Studio-7</w:t>
            </w:r>
          </w:p>
          <w:p w14:paraId="2550B876" w14:textId="77777777" w:rsidR="001C5217" w:rsidRPr="00E842A6" w:rsidRDefault="001C5217" w:rsidP="00DE7EB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Miąsowa 19</w:t>
            </w:r>
          </w:p>
          <w:p w14:paraId="24C141EA" w14:textId="77777777" w:rsidR="001C5217" w:rsidRPr="00E842A6" w:rsidRDefault="001C5217" w:rsidP="00DE7EB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28-305 Miąsowa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A6695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1B0E1AED" w14:textId="77777777" w:rsidR="001C5217" w:rsidRPr="00E842A6" w:rsidRDefault="001C5217" w:rsidP="00DE7EB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C3CD" w14:textId="77777777" w:rsidR="001C5217" w:rsidRPr="00E842A6" w:rsidRDefault="001C5217" w:rsidP="00DE7EB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C5217" w:rsidRPr="00E842A6" w14:paraId="5431F7D9" w14:textId="77777777" w:rsidTr="001C52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FFE06" w14:textId="77777777" w:rsidR="001C5217" w:rsidRPr="00E842A6" w:rsidRDefault="001C5217" w:rsidP="00E842A6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3 - Meble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10A71" w14:textId="77777777" w:rsidR="001C5217" w:rsidRPr="00E842A6" w:rsidRDefault="001C5217" w:rsidP="00E842A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>Carpol</w:t>
            </w:r>
            <w:proofErr w:type="spellEnd"/>
            <w:r w:rsidRPr="00E842A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FFA57DB" w14:textId="77777777" w:rsidR="001C5217" w:rsidRPr="00E842A6" w:rsidRDefault="001C5217" w:rsidP="00E842A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Logistyczna 9</w:t>
            </w:r>
          </w:p>
          <w:p w14:paraId="22095F5A" w14:textId="77777777" w:rsidR="001C5217" w:rsidRPr="00E842A6" w:rsidRDefault="001C5217" w:rsidP="00E842A6">
            <w:pPr>
              <w:spacing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05-825 Grodzisk Mazowiecki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BBDA9" w14:textId="77777777" w:rsidR="001C5217" w:rsidRPr="00E842A6" w:rsidRDefault="001C5217" w:rsidP="00E842A6">
            <w:pPr>
              <w:rPr>
                <w:rFonts w:ascii="Arial Narrow" w:hAnsi="Arial Narrow" w:cs="Arial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5DC7DE8D" w14:textId="77777777" w:rsidR="001C5217" w:rsidRPr="00E842A6" w:rsidRDefault="001C5217" w:rsidP="00E842A6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19F1D" w14:textId="77777777" w:rsidR="001C5217" w:rsidRPr="00E842A6" w:rsidRDefault="001C5217" w:rsidP="00E842A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842A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14:paraId="1BFE1148" w14:textId="77777777" w:rsidR="00B464D3" w:rsidRDefault="00B464D3" w:rsidP="00E842A6">
      <w:pPr>
        <w:spacing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E842A6">
        <w:rPr>
          <w:rFonts w:ascii="Arial Narrow" w:hAnsi="Arial Narrow" w:cs="Arial"/>
          <w:i/>
        </w:rPr>
        <w:t>Zamawiający</w:t>
      </w:r>
    </w:p>
    <w:p w14:paraId="3CC2A7C0" w14:textId="77777777" w:rsidR="00E842A6" w:rsidRDefault="00E842A6" w:rsidP="00E842A6">
      <w:pPr>
        <w:rPr>
          <w:rFonts w:ascii="Arial Narrow" w:hAnsi="Arial Narrow"/>
          <w:sz w:val="18"/>
          <w:szCs w:val="18"/>
        </w:rPr>
      </w:pPr>
    </w:p>
    <w:p w14:paraId="27C3399A" w14:textId="77777777" w:rsidR="00E842A6" w:rsidRDefault="00E842A6" w:rsidP="00E842A6">
      <w:pPr>
        <w:rPr>
          <w:rFonts w:ascii="Arial Narrow" w:hAnsi="Arial Narrow"/>
          <w:sz w:val="18"/>
          <w:szCs w:val="18"/>
        </w:rPr>
      </w:pPr>
    </w:p>
    <w:p w14:paraId="274AE9AD" w14:textId="77777777" w:rsidR="00E842A6" w:rsidRDefault="00E842A6" w:rsidP="00E842A6">
      <w:pPr>
        <w:rPr>
          <w:rFonts w:ascii="Arial Narrow" w:hAnsi="Arial Narrow"/>
          <w:sz w:val="18"/>
          <w:szCs w:val="18"/>
        </w:rPr>
      </w:pPr>
    </w:p>
    <w:p w14:paraId="3474DEC8" w14:textId="77777777" w:rsidR="00E842A6" w:rsidRDefault="00E842A6" w:rsidP="00E842A6">
      <w:pPr>
        <w:rPr>
          <w:rFonts w:ascii="Arial Narrow" w:hAnsi="Arial Narrow"/>
          <w:sz w:val="18"/>
          <w:szCs w:val="18"/>
        </w:rPr>
      </w:pPr>
    </w:p>
    <w:p w14:paraId="6AB6DD85" w14:textId="77777777" w:rsidR="00E842A6" w:rsidRDefault="00E842A6" w:rsidP="00E842A6">
      <w:pPr>
        <w:rPr>
          <w:rFonts w:ascii="Arial Narrow" w:hAnsi="Arial Narrow"/>
          <w:sz w:val="18"/>
          <w:szCs w:val="18"/>
        </w:rPr>
      </w:pPr>
    </w:p>
    <w:p w14:paraId="3EBF614A" w14:textId="183DA428" w:rsidR="00E842A6" w:rsidRPr="00B9724A" w:rsidRDefault="00E842A6" w:rsidP="00E842A6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2 </w:t>
      </w:r>
      <w:r w:rsidRPr="00B9724A">
        <w:rPr>
          <w:rFonts w:ascii="Arial Narrow" w:hAnsi="Arial Narrow"/>
          <w:sz w:val="18"/>
          <w:szCs w:val="18"/>
        </w:rPr>
        <w:t>ark.</w:t>
      </w:r>
    </w:p>
    <w:p w14:paraId="4F043956" w14:textId="77777777" w:rsidR="00E842A6" w:rsidRDefault="00E842A6" w:rsidP="00E842A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70186FD5" w14:textId="77777777" w:rsidR="00E842A6" w:rsidRPr="00B9724A" w:rsidRDefault="00E842A6" w:rsidP="00E842A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14:paraId="7487252D" w14:textId="40BCBCA2" w:rsidR="00E842A6" w:rsidRDefault="00E842A6" w:rsidP="00E842A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15.04.2024 r.</w:t>
      </w:r>
    </w:p>
    <w:bookmarkEnd w:id="0"/>
    <w:sectPr w:rsidR="00E842A6" w:rsidSect="00C348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9A17E3" w14:textId="77777777" w:rsidR="00C34830" w:rsidRDefault="00C34830">
      <w:r>
        <w:separator/>
      </w:r>
    </w:p>
  </w:endnote>
  <w:endnote w:type="continuationSeparator" w:id="0">
    <w:p w14:paraId="6E54C822" w14:textId="77777777" w:rsidR="00C34830" w:rsidRDefault="00C34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DA0F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E7A6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6CBD18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324D1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2BCE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3D82E1" w14:textId="77777777" w:rsidR="00C34830" w:rsidRDefault="00C34830">
      <w:r>
        <w:separator/>
      </w:r>
    </w:p>
  </w:footnote>
  <w:footnote w:type="continuationSeparator" w:id="0">
    <w:p w14:paraId="74A8BA2F" w14:textId="77777777" w:rsidR="00C34830" w:rsidRDefault="00C34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64517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1587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440B6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4830"/>
    <w:rsid w:val="00022322"/>
    <w:rsid w:val="00042497"/>
    <w:rsid w:val="000C1E6F"/>
    <w:rsid w:val="000E4E56"/>
    <w:rsid w:val="001A1468"/>
    <w:rsid w:val="001B7815"/>
    <w:rsid w:val="001C5217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3432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34830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42A6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404322"/>
  <w15:chartTrackingRefBased/>
  <w15:docId w15:val="{89B4A0A2-12B7-4F1B-A54F-747D13511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1119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2024-04-15T08:49:00Z</cp:lastPrinted>
  <dcterms:created xsi:type="dcterms:W3CDTF">2024-04-15T08:50:00Z</dcterms:created>
  <dcterms:modified xsi:type="dcterms:W3CDTF">2024-04-15T08:50:00Z</dcterms:modified>
</cp:coreProperties>
</file>