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6FF44" w14:textId="387C3313" w:rsidR="00025386" w:rsidRPr="0005698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5698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56989">
        <w:rPr>
          <w:rFonts w:ascii="Arial Narrow" w:hAnsi="Arial Narrow" w:cs="Arial"/>
          <w:bCs/>
          <w:i w:val="0"/>
          <w:szCs w:val="24"/>
        </w:rPr>
        <w:t>3</w:t>
      </w:r>
      <w:r w:rsidR="007666D6" w:rsidRPr="0005698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56989" w14:paraId="5C8B14DA" w14:textId="77777777" w:rsidTr="00467CA2">
        <w:tc>
          <w:tcPr>
            <w:tcW w:w="2800" w:type="dxa"/>
            <w:shd w:val="clear" w:color="auto" w:fill="auto"/>
          </w:tcPr>
          <w:p w14:paraId="010B96EB" w14:textId="77777777" w:rsidR="00D520D3" w:rsidRPr="0005698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5698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5698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A9663A" w14:textId="77777777" w:rsidR="00D520D3" w:rsidRPr="0005698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C38308" w14:textId="77777777" w:rsidR="00D520D3" w:rsidRPr="0005698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86A595" w14:textId="77777777" w:rsidR="00D520D3" w:rsidRPr="0005698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5698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5698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5698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56989" w14:paraId="0B8883B2" w14:textId="77777777" w:rsidTr="00467CA2">
        <w:tc>
          <w:tcPr>
            <w:tcW w:w="2800" w:type="dxa"/>
            <w:shd w:val="clear" w:color="auto" w:fill="auto"/>
          </w:tcPr>
          <w:p w14:paraId="5EABD339" w14:textId="77777777" w:rsidR="00D520D3" w:rsidRPr="0005698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5698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0D31E5B" w14:textId="77777777" w:rsidR="00D520D3" w:rsidRPr="0005698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E404B12" w14:textId="77777777" w:rsidR="00D520D3" w:rsidRPr="0005698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8CCC5A" w14:textId="77777777" w:rsidR="00D520D3" w:rsidRPr="0005698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5698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5698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5698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3105D4" w14:textId="77777777" w:rsidR="00B62AD0" w:rsidRPr="0005698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56989" w14:paraId="4C4F970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B95866" w14:textId="77777777" w:rsidR="00053927" w:rsidRPr="0005698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5698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F813EB5" w14:textId="77777777" w:rsidR="00053927" w:rsidRPr="0005698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5698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5698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5698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62736A" w14:textId="77777777" w:rsidR="0071340C" w:rsidRPr="0005698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9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5698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5698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97A2D" w:rsidRPr="00056989">
        <w:rPr>
          <w:rFonts w:ascii="Arial Narrow" w:hAnsi="Arial Narrow" w:cs="Arial"/>
          <w:sz w:val="24"/>
          <w:szCs w:val="24"/>
        </w:rPr>
        <w:t>(</w:t>
      </w:r>
      <w:proofErr w:type="spellStart"/>
      <w:r w:rsidR="00B97A2D" w:rsidRPr="00056989">
        <w:rPr>
          <w:rFonts w:ascii="Arial Narrow" w:hAnsi="Arial Narrow" w:cs="Arial"/>
          <w:sz w:val="24"/>
          <w:szCs w:val="24"/>
        </w:rPr>
        <w:t>t.j</w:t>
      </w:r>
      <w:proofErr w:type="spellEnd"/>
      <w:r w:rsidR="00B97A2D" w:rsidRPr="00056989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569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56989" w14:paraId="0338F45E" w14:textId="77777777" w:rsidTr="00467CA2">
        <w:tc>
          <w:tcPr>
            <w:tcW w:w="2269" w:type="dxa"/>
            <w:shd w:val="clear" w:color="auto" w:fill="auto"/>
          </w:tcPr>
          <w:p w14:paraId="6FF26AFE" w14:textId="77777777" w:rsidR="00D520D3" w:rsidRPr="0005698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FF8909" w14:textId="5C1803D5" w:rsidR="00D520D3" w:rsidRPr="00056989" w:rsidRDefault="00B97A2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drobnego </w:t>
            </w:r>
            <w:r w:rsidR="00056989" w:rsidRPr="0005698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sprzętu</w:t>
            </w:r>
            <w:r w:rsidRPr="0005698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i materiałów eksploatacyjnych na okres 24 miesięcy</w:t>
            </w:r>
            <w:r w:rsidR="00D520D3" w:rsidRPr="0005698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7A2D" w:rsidRPr="00056989" w14:paraId="124C6104" w14:textId="77777777" w:rsidTr="005472EE">
        <w:tc>
          <w:tcPr>
            <w:tcW w:w="2269" w:type="dxa"/>
            <w:shd w:val="clear" w:color="auto" w:fill="auto"/>
          </w:tcPr>
          <w:p w14:paraId="3B036250" w14:textId="77777777" w:rsidR="00B97A2D" w:rsidRPr="00056989" w:rsidRDefault="00B97A2D" w:rsidP="00547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DF5855" w14:textId="77777777" w:rsidR="00B97A2D" w:rsidRPr="00056989" w:rsidRDefault="00B97A2D" w:rsidP="00547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45/2024</w:t>
            </w:r>
          </w:p>
        </w:tc>
      </w:tr>
    </w:tbl>
    <w:p w14:paraId="17328968" w14:textId="77777777" w:rsidR="00DC652A" w:rsidRPr="00056989" w:rsidRDefault="00B97A2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5698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8CE220B" w14:textId="77777777" w:rsidR="00DC652A" w:rsidRPr="0005698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569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6FCA981" w14:textId="77777777" w:rsidR="0071340C" w:rsidRPr="0005698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5698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5698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5698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5FFABD5" w14:textId="77777777" w:rsidR="0071340C" w:rsidRPr="0005698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C6FC86C" w14:textId="77777777" w:rsidR="0071340C" w:rsidRPr="0005698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76899FF" w14:textId="77777777" w:rsidR="0071340C" w:rsidRPr="0005698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569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2E89F67" w14:textId="77777777" w:rsidR="0071340C" w:rsidRPr="0005698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5698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5698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5698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1383577" w14:textId="77777777" w:rsidR="0071340C" w:rsidRPr="0005698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4680A98" w14:textId="77777777" w:rsidR="0071340C" w:rsidRPr="0005698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66B466D" w14:textId="77777777" w:rsidR="00DC652A" w:rsidRPr="0005698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569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569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5698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C79C24D" w14:textId="77777777" w:rsidR="00DC652A" w:rsidRPr="0005698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5698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5698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61FE3BC" w14:textId="77777777" w:rsidR="0093388F" w:rsidRPr="0005698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569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0705C05" w14:textId="77777777" w:rsidR="0093388F" w:rsidRPr="0005698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186F28C" w14:textId="77777777" w:rsidR="0093388F" w:rsidRPr="0005698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569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113D0AF" w14:textId="77777777" w:rsidR="00CB29AC" w:rsidRPr="0005698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0398BA9" w14:textId="77777777" w:rsidR="00CB29AC" w:rsidRPr="0005698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5698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AAFB42C" w14:textId="77777777" w:rsidR="00830970" w:rsidRPr="0005698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569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5698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19FFDC3" w14:textId="77777777" w:rsidR="00E27ABB" w:rsidRPr="0005698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569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56989" w14:paraId="0B2BDCBB" w14:textId="77777777" w:rsidTr="00467CA2">
        <w:tc>
          <w:tcPr>
            <w:tcW w:w="2660" w:type="dxa"/>
            <w:shd w:val="clear" w:color="auto" w:fill="auto"/>
          </w:tcPr>
          <w:p w14:paraId="31D6EC65" w14:textId="77777777" w:rsidR="00D520D3" w:rsidRPr="0005698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37AE45" w14:textId="77777777" w:rsidR="00D520D3" w:rsidRPr="0005698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C253CCB" w14:textId="77777777" w:rsidR="00D520D3" w:rsidRPr="0005698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B9A2CA3" w14:textId="77777777" w:rsidR="00D520D3" w:rsidRPr="0005698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AF2A7B" w14:textId="77777777" w:rsidR="00D520D3" w:rsidRPr="0005698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EFD6C2D" w14:textId="77777777" w:rsidR="00D520D3" w:rsidRPr="0005698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569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97A2D" w:rsidRPr="000569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569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569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569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CBFB871" w14:textId="77777777" w:rsidR="00E27ABB" w:rsidRPr="0005698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56989" w:rsidSect="00835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37CA44" w14:textId="77777777" w:rsidR="008357F2" w:rsidRDefault="008357F2" w:rsidP="00025386">
      <w:pPr>
        <w:spacing w:after="0" w:line="240" w:lineRule="auto"/>
      </w:pPr>
      <w:r>
        <w:separator/>
      </w:r>
    </w:p>
  </w:endnote>
  <w:endnote w:type="continuationSeparator" w:id="0">
    <w:p w14:paraId="79AE0118" w14:textId="77777777" w:rsidR="008357F2" w:rsidRDefault="008357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D1745" w14:textId="77777777" w:rsidR="00B97A2D" w:rsidRDefault="00B97A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B774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2630EA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D5C7C1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127F1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58DAB" w14:textId="77777777" w:rsidR="00B97A2D" w:rsidRDefault="00B97A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160699" w14:textId="77777777" w:rsidR="008357F2" w:rsidRDefault="008357F2" w:rsidP="00025386">
      <w:pPr>
        <w:spacing w:after="0" w:line="240" w:lineRule="auto"/>
      </w:pPr>
      <w:r>
        <w:separator/>
      </w:r>
    </w:p>
  </w:footnote>
  <w:footnote w:type="continuationSeparator" w:id="0">
    <w:p w14:paraId="2E1BB463" w14:textId="77777777" w:rsidR="008357F2" w:rsidRDefault="008357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475EF" w14:textId="77777777" w:rsidR="00B97A2D" w:rsidRDefault="00B97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8B265" w14:textId="77777777" w:rsidR="00B97A2D" w:rsidRDefault="00B97A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9C7EE" w14:textId="77777777" w:rsidR="00B97A2D" w:rsidRDefault="00B97A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41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7F2"/>
    <w:rsid w:val="00025386"/>
    <w:rsid w:val="000423B9"/>
    <w:rsid w:val="00053927"/>
    <w:rsid w:val="00056989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357F2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7A2D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A311D"/>
  <w15:chartTrackingRefBased/>
  <w15:docId w15:val="{3E483710-317E-40BC-84A7-7312AA959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2024-04-15T07:06:00Z</dcterms:created>
  <dcterms:modified xsi:type="dcterms:W3CDTF">2024-04-15T07:07:00Z</dcterms:modified>
</cp:coreProperties>
</file>