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057E88" w14:textId="6470BB5E" w:rsidR="00D62E6E" w:rsidRPr="00AD6B2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D6B2E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D6B2E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AD6B2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D6B2E" w14:paraId="669CFDA3" w14:textId="77777777" w:rsidTr="00D62E6E">
        <w:tc>
          <w:tcPr>
            <w:tcW w:w="2800" w:type="dxa"/>
            <w:shd w:val="clear" w:color="auto" w:fill="auto"/>
          </w:tcPr>
          <w:p w14:paraId="39D405D1" w14:textId="77777777" w:rsidR="00D62E6E" w:rsidRPr="00AD6B2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D6B2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D6B2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5EFF7AC" w14:textId="77777777" w:rsidR="00D62E6E" w:rsidRPr="00AD6B2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1FD45AC" w14:textId="77777777" w:rsidR="00D62E6E" w:rsidRPr="00AD6B2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D6B2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669633" w14:textId="77777777" w:rsidR="00D62E6E" w:rsidRPr="00AD6B2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D6B2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D6B2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D6B2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D6B2E" w14:paraId="5AB51170" w14:textId="77777777" w:rsidTr="00D62E6E">
        <w:tc>
          <w:tcPr>
            <w:tcW w:w="2800" w:type="dxa"/>
            <w:shd w:val="clear" w:color="auto" w:fill="auto"/>
          </w:tcPr>
          <w:p w14:paraId="2FBB51A0" w14:textId="77777777" w:rsidR="00D62E6E" w:rsidRPr="00AD6B2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D6B2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03720D2" w14:textId="77777777" w:rsidR="00D62E6E" w:rsidRPr="00AD6B2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DF2ECE3" w14:textId="77777777" w:rsidR="00D62E6E" w:rsidRPr="00AD6B2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D6B2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7676B7" w14:textId="77777777" w:rsidR="00D62E6E" w:rsidRPr="00AD6B2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D6B2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D6B2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D6B2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F6AD00C" w14:textId="77777777" w:rsidR="00BC121E" w:rsidRPr="00AD6B2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A3194" w:rsidRPr="00AD6B2E" w14:paraId="34C5C76D" w14:textId="77777777" w:rsidTr="005472E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BC5ECF" w14:textId="77777777" w:rsidR="001A3194" w:rsidRPr="00AD6B2E" w:rsidRDefault="001A3194" w:rsidP="005472E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D6B2E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88E0E2E" w14:textId="77777777" w:rsidR="001A3194" w:rsidRPr="00AD6B2E" w:rsidRDefault="001A3194" w:rsidP="005472E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D6B2E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D6B2E">
              <w:rPr>
                <w:rFonts w:ascii="Arial Narrow" w:eastAsia="Times New Roman" w:hAnsi="Arial Narrow" w:cs="Arial"/>
                <w:lang w:eastAsia="pl-PL"/>
              </w:rPr>
              <w:t>(t.j. Dz. U. z 2023r. poz. 1605)</w:t>
            </w:r>
            <w:r w:rsidRPr="00AD6B2E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6CC2D299" w14:textId="77777777" w:rsidR="001A3194" w:rsidRPr="00AD6B2E" w:rsidRDefault="001A3194" w:rsidP="005472E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AD6B2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9163A43" w14:textId="77777777" w:rsidR="001A3194" w:rsidRPr="00AD6B2E" w:rsidRDefault="001A3194" w:rsidP="005472E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22806516" w14:textId="77777777" w:rsidR="00BC121E" w:rsidRPr="00AD6B2E" w:rsidRDefault="001A319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D6B2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AD6B2E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AD6B2E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D6B2E" w14:paraId="60B1D5FF" w14:textId="77777777" w:rsidTr="00D62E6E">
        <w:tc>
          <w:tcPr>
            <w:tcW w:w="2269" w:type="dxa"/>
            <w:shd w:val="clear" w:color="auto" w:fill="auto"/>
          </w:tcPr>
          <w:p w14:paraId="32B2B138" w14:textId="77777777" w:rsidR="00D62E6E" w:rsidRPr="00AD6B2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6B2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457BFA" w14:textId="77777777" w:rsidR="00D62E6E" w:rsidRPr="00AD6B2E" w:rsidRDefault="001A319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D6B2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drobnego sprzetu i materiałów eksploatacyjnych na okres 24 miesięcy</w:t>
            </w:r>
            <w:r w:rsidR="00D62E6E" w:rsidRPr="00AD6B2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A3194" w:rsidRPr="00AD6B2E" w14:paraId="43F0112A" w14:textId="77777777" w:rsidTr="005472EE">
        <w:tc>
          <w:tcPr>
            <w:tcW w:w="2269" w:type="dxa"/>
            <w:shd w:val="clear" w:color="auto" w:fill="auto"/>
          </w:tcPr>
          <w:p w14:paraId="216B8FF9" w14:textId="77777777" w:rsidR="001A3194" w:rsidRPr="00AD6B2E" w:rsidRDefault="001A3194" w:rsidP="005472E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6B2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67F125C" w14:textId="77777777" w:rsidR="001A3194" w:rsidRPr="00AD6B2E" w:rsidRDefault="001A3194" w:rsidP="005472E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D6B2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45/2024</w:t>
            </w:r>
          </w:p>
        </w:tc>
      </w:tr>
    </w:tbl>
    <w:p w14:paraId="6BCF4582" w14:textId="77777777" w:rsidR="00BC121E" w:rsidRPr="00AD6B2E" w:rsidRDefault="001A319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D6B2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AD6B2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D6B2E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AD6B2E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AD6B2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AD6B2E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09AA707C" w14:textId="77777777" w:rsidR="00BC121E" w:rsidRPr="00AD6B2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D6B2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8F5C9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AD6B2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D6B2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AD6B2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AD6B2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AD6B2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D6B2E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6AA9FA05" w14:textId="77777777" w:rsidR="00BC121E" w:rsidRPr="00AD6B2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D6B2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8403055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AD6B2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D6B2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AD6B2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AD6B2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AD6B2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5E97BC5" w14:textId="77777777" w:rsidR="00BF69A4" w:rsidRPr="00AD6B2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D6B2E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AD6B2E" w14:paraId="084AAB3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DE1E6" w14:textId="77777777" w:rsidR="00BC121E" w:rsidRPr="00AD6B2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6B2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00A47" w14:textId="77777777" w:rsidR="00BC121E" w:rsidRPr="00AD6B2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6B2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6F17B" w14:textId="77777777" w:rsidR="00BC121E" w:rsidRPr="00AD6B2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6B2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D6B2E" w14:paraId="0B21315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306C" w14:textId="77777777" w:rsidR="00BC121E" w:rsidRPr="00AD6B2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6B2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7B3D" w14:textId="77777777" w:rsidR="00BC121E" w:rsidRPr="00AD6B2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09FD9" w14:textId="77777777" w:rsidR="00BC121E" w:rsidRPr="00AD6B2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D6B2E" w14:paraId="67FFB83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FCA2E" w14:textId="77777777" w:rsidR="00BC121E" w:rsidRPr="00AD6B2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6B2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F0D2" w14:textId="77777777" w:rsidR="00BC121E" w:rsidRPr="00AD6B2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8546" w14:textId="77777777" w:rsidR="00BC121E" w:rsidRPr="00AD6B2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584B7531" w14:textId="77777777" w:rsidR="00BC121E" w:rsidRPr="00AD6B2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D6B2E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61DBB6C2" w14:textId="77777777" w:rsidR="00BC121E" w:rsidRPr="00AD6B2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D6B2E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4FF2823" w14:textId="77777777" w:rsidR="00067B62" w:rsidRPr="00AD6B2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D6B2E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D6B2E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D6B2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BB3A3A1" w14:textId="77777777" w:rsidR="00067B62" w:rsidRPr="00AD6B2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D6B2E" w14:paraId="48BADCE7" w14:textId="77777777" w:rsidTr="00620E37">
        <w:tc>
          <w:tcPr>
            <w:tcW w:w="2660" w:type="dxa"/>
            <w:shd w:val="clear" w:color="auto" w:fill="auto"/>
          </w:tcPr>
          <w:p w14:paraId="059913F6" w14:textId="77777777" w:rsidR="00BC121E" w:rsidRPr="00AD6B2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C9F67E2" w14:textId="77777777" w:rsidR="00BC121E" w:rsidRPr="00AD6B2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D6B2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A6126AF" w14:textId="77777777" w:rsidR="00BC121E" w:rsidRPr="00AD6B2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D6B2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AD6B2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AD6B2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C1602C2" w14:textId="77777777" w:rsidR="00BC121E" w:rsidRPr="00AD6B2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37497A1" w14:textId="77777777" w:rsidR="00BC121E" w:rsidRPr="00AD6B2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D6B2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AE9DC73" w14:textId="77777777" w:rsidR="00BC121E" w:rsidRPr="00AD6B2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D6B2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AD6B2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D6B2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3B95B71" w14:textId="77777777" w:rsidR="00106AC7" w:rsidRPr="00AD6B2E" w:rsidRDefault="00106AC7" w:rsidP="00BC121E">
      <w:pPr>
        <w:rPr>
          <w:rFonts w:ascii="Arial Narrow" w:hAnsi="Arial Narrow"/>
        </w:rPr>
      </w:pPr>
    </w:p>
    <w:sectPr w:rsidR="00106AC7" w:rsidRPr="00AD6B2E" w:rsidSect="00380C2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28C7D8" w14:textId="77777777" w:rsidR="00380C26" w:rsidRDefault="00380C26">
      <w:r>
        <w:separator/>
      </w:r>
    </w:p>
  </w:endnote>
  <w:endnote w:type="continuationSeparator" w:id="0">
    <w:p w14:paraId="10724E1D" w14:textId="77777777" w:rsidR="00380C26" w:rsidRDefault="00380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2668B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28D474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76EB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08F987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4808927">
        <v:line id="_x0000_s1025" style="position:absolute;left:0;text-align:left;z-index:251657728" from="-3.85pt,8.7pt" to="455.15pt,8.7pt"/>
      </w:pict>
    </w:r>
  </w:p>
  <w:p w14:paraId="1FD9886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8E69FE" w14:textId="77777777" w:rsidR="001A3194" w:rsidRDefault="001A31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FEDFBC" w14:textId="77777777" w:rsidR="00380C26" w:rsidRDefault="00380C26">
      <w:r>
        <w:separator/>
      </w:r>
    </w:p>
  </w:footnote>
  <w:footnote w:type="continuationSeparator" w:id="0">
    <w:p w14:paraId="0085A863" w14:textId="77777777" w:rsidR="00380C26" w:rsidRDefault="00380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F8179" w14:textId="77777777" w:rsidR="001A3194" w:rsidRDefault="001A31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EE967" w14:textId="77777777" w:rsidR="001A3194" w:rsidRDefault="001A31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8DE1C" w14:textId="77777777" w:rsidR="001A3194" w:rsidRDefault="001A31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75145903">
    <w:abstractNumId w:val="13"/>
  </w:num>
  <w:num w:numId="2" w16cid:durableId="808743469">
    <w:abstractNumId w:val="0"/>
  </w:num>
  <w:num w:numId="3" w16cid:durableId="1714957353">
    <w:abstractNumId w:val="11"/>
  </w:num>
  <w:num w:numId="4" w16cid:durableId="1379889062">
    <w:abstractNumId w:val="8"/>
  </w:num>
  <w:num w:numId="5" w16cid:durableId="51197850">
    <w:abstractNumId w:val="7"/>
  </w:num>
  <w:num w:numId="6" w16cid:durableId="1003124316">
    <w:abstractNumId w:val="1"/>
  </w:num>
  <w:num w:numId="7" w16cid:durableId="1866669066">
    <w:abstractNumId w:val="6"/>
  </w:num>
  <w:num w:numId="8" w16cid:durableId="1666516040">
    <w:abstractNumId w:val="3"/>
  </w:num>
  <w:num w:numId="9" w16cid:durableId="1987542855">
    <w:abstractNumId w:val="2"/>
  </w:num>
  <w:num w:numId="10" w16cid:durableId="429468138">
    <w:abstractNumId w:val="5"/>
  </w:num>
  <w:num w:numId="11" w16cid:durableId="562562712">
    <w:abstractNumId w:val="10"/>
  </w:num>
  <w:num w:numId="12" w16cid:durableId="353116264">
    <w:abstractNumId w:val="4"/>
  </w:num>
  <w:num w:numId="13" w16cid:durableId="2009867366">
    <w:abstractNumId w:val="9"/>
  </w:num>
  <w:num w:numId="14" w16cid:durableId="6554581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0C26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7612C"/>
    <w:rsid w:val="001A3194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80C26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D6B2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B355E0"/>
  <w15:chartTrackingRefBased/>
  <w15:docId w15:val="{FF4489A3-FC5D-4188-B6B0-65DB05744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223</Words>
  <Characters>1733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2024-04-15T07:08:00Z</dcterms:created>
  <dcterms:modified xsi:type="dcterms:W3CDTF">2024-04-15T07:09:00Z</dcterms:modified>
</cp:coreProperties>
</file>