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7327C" w14:textId="77777777" w:rsidR="00CF7835" w:rsidRPr="00484263" w:rsidRDefault="00141274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84263">
        <w:rPr>
          <w:rFonts w:ascii="Arial Narrow" w:hAnsi="Arial Narrow" w:cs="Arial"/>
          <w:sz w:val="22"/>
          <w:szCs w:val="22"/>
        </w:rPr>
        <w:t>Bydgoszcz</w:t>
      </w:r>
      <w:r w:rsidR="00CF7835" w:rsidRPr="00484263">
        <w:rPr>
          <w:rFonts w:ascii="Arial Narrow" w:hAnsi="Arial Narrow" w:cs="Arial"/>
          <w:sz w:val="22"/>
          <w:szCs w:val="22"/>
        </w:rPr>
        <w:t xml:space="preserve"> dnia: </w:t>
      </w:r>
      <w:r w:rsidRPr="00484263">
        <w:rPr>
          <w:rFonts w:ascii="Arial Narrow" w:hAnsi="Arial Narrow" w:cs="Arial"/>
          <w:sz w:val="22"/>
          <w:szCs w:val="22"/>
        </w:rPr>
        <w:t>2024-04-16</w:t>
      </w:r>
    </w:p>
    <w:p w14:paraId="0E38A5A1" w14:textId="77777777" w:rsidR="00CF7835" w:rsidRPr="00484263" w:rsidRDefault="00141274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8426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36B827" w14:textId="77777777" w:rsidR="00CF7835" w:rsidRPr="00484263" w:rsidRDefault="00141274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84263">
        <w:rPr>
          <w:rFonts w:ascii="Arial Narrow" w:hAnsi="Arial Narrow" w:cs="Arial"/>
          <w:sz w:val="22"/>
          <w:szCs w:val="22"/>
        </w:rPr>
        <w:t>Powstańców Warszawy</w:t>
      </w:r>
      <w:r w:rsidR="00CF7835" w:rsidRPr="00484263">
        <w:rPr>
          <w:rFonts w:ascii="Arial Narrow" w:hAnsi="Arial Narrow" w:cs="Arial"/>
          <w:sz w:val="22"/>
          <w:szCs w:val="22"/>
        </w:rPr>
        <w:t xml:space="preserve"> </w:t>
      </w:r>
      <w:r w:rsidRPr="00484263">
        <w:rPr>
          <w:rFonts w:ascii="Arial Narrow" w:hAnsi="Arial Narrow" w:cs="Arial"/>
          <w:sz w:val="22"/>
          <w:szCs w:val="22"/>
        </w:rPr>
        <w:t>5</w:t>
      </w:r>
    </w:p>
    <w:p w14:paraId="04437F85" w14:textId="77777777" w:rsidR="00CF7835" w:rsidRPr="00484263" w:rsidRDefault="00141274" w:rsidP="00CF7835">
      <w:pPr>
        <w:rPr>
          <w:rFonts w:ascii="Arial Narrow" w:hAnsi="Arial Narrow" w:cs="Arial"/>
          <w:sz w:val="22"/>
          <w:szCs w:val="22"/>
        </w:rPr>
      </w:pPr>
      <w:r w:rsidRPr="00484263">
        <w:rPr>
          <w:rFonts w:ascii="Arial Narrow" w:hAnsi="Arial Narrow" w:cs="Arial"/>
          <w:sz w:val="22"/>
          <w:szCs w:val="22"/>
        </w:rPr>
        <w:t>85-681</w:t>
      </w:r>
      <w:r w:rsidR="00CF7835" w:rsidRPr="00484263">
        <w:rPr>
          <w:rFonts w:ascii="Arial Narrow" w:hAnsi="Arial Narrow" w:cs="Arial"/>
          <w:sz w:val="22"/>
          <w:szCs w:val="22"/>
        </w:rPr>
        <w:t xml:space="preserve"> </w:t>
      </w:r>
      <w:r w:rsidRPr="00484263">
        <w:rPr>
          <w:rFonts w:ascii="Arial Narrow" w:hAnsi="Arial Narrow" w:cs="Arial"/>
          <w:sz w:val="22"/>
          <w:szCs w:val="22"/>
        </w:rPr>
        <w:t>Bydgoszcz</w:t>
      </w:r>
    </w:p>
    <w:p w14:paraId="2C7FD281" w14:textId="77777777" w:rsidR="00CF7835" w:rsidRPr="00484263" w:rsidRDefault="00CF7835" w:rsidP="00CF7835">
      <w:pPr>
        <w:jc w:val="both"/>
        <w:rPr>
          <w:rFonts w:ascii="Arial Narrow" w:hAnsi="Arial Narrow" w:cs="Arial"/>
          <w:bCs/>
          <w:sz w:val="16"/>
          <w:szCs w:val="16"/>
        </w:rPr>
      </w:pPr>
      <w:r w:rsidRPr="0048426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EBB79C0" w14:textId="77777777" w:rsidR="00CF7835" w:rsidRPr="00484263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484263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84263" w14:paraId="194900A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3AA141" w14:textId="77777777" w:rsidR="00CF7835" w:rsidRPr="0048426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8426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0AB99F5" w14:textId="77777777" w:rsidR="00CF7835" w:rsidRPr="0048426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8426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723E0CD0" w14:textId="77777777" w:rsidR="00CF7835" w:rsidRPr="0048426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8426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8426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8426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84263" w14:paraId="226C1519" w14:textId="77777777" w:rsidTr="000C1C6D">
        <w:tc>
          <w:tcPr>
            <w:tcW w:w="2269" w:type="dxa"/>
            <w:shd w:val="clear" w:color="auto" w:fill="auto"/>
          </w:tcPr>
          <w:p w14:paraId="517E8C56" w14:textId="77777777" w:rsidR="00CF7835" w:rsidRPr="0048426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DA93FC" w14:textId="77777777" w:rsidR="00CF7835" w:rsidRPr="00484263" w:rsidRDefault="0014127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bCs/>
                <w:sz w:val="22"/>
                <w:szCs w:val="22"/>
              </w:rPr>
              <w:t>Zakup urządzeń oraz obsługi informatycznej</w:t>
            </w:r>
            <w:r w:rsidR="00CF7835" w:rsidRPr="0048426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41274" w:rsidRPr="00484263" w14:paraId="63565A88" w14:textId="77777777" w:rsidTr="00764AD3">
        <w:tc>
          <w:tcPr>
            <w:tcW w:w="2269" w:type="dxa"/>
            <w:shd w:val="clear" w:color="auto" w:fill="auto"/>
          </w:tcPr>
          <w:p w14:paraId="27721EF3" w14:textId="77777777" w:rsidR="00141274" w:rsidRPr="00484263" w:rsidRDefault="00141274" w:rsidP="00764A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1A12F6" w14:textId="77777777" w:rsidR="00141274" w:rsidRPr="00484263" w:rsidRDefault="00141274" w:rsidP="00764A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bCs/>
                <w:sz w:val="22"/>
                <w:szCs w:val="22"/>
              </w:rPr>
              <w:t>32/2024</w:t>
            </w:r>
          </w:p>
        </w:tc>
      </w:tr>
    </w:tbl>
    <w:p w14:paraId="02DBF438" w14:textId="77777777" w:rsidR="00D665F5" w:rsidRPr="0048426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484263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484263">
        <w:rPr>
          <w:rFonts w:ascii="Arial Narrow" w:hAnsi="Arial Narrow" w:cs="Arial"/>
          <w:sz w:val="22"/>
          <w:szCs w:val="22"/>
        </w:rPr>
        <w:t>2</w:t>
      </w:r>
      <w:r w:rsidRPr="00484263">
        <w:rPr>
          <w:rFonts w:ascii="Arial Narrow" w:hAnsi="Arial Narrow" w:cs="Arial"/>
          <w:sz w:val="22"/>
          <w:szCs w:val="22"/>
        </w:rPr>
        <w:t xml:space="preserve"> ust. 5 </w:t>
      </w:r>
      <w:r w:rsidRPr="00484263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484263">
        <w:rPr>
          <w:rFonts w:ascii="Arial Narrow" w:hAnsi="Arial Narrow" w:cs="Arial"/>
          <w:sz w:val="22"/>
          <w:szCs w:val="22"/>
        </w:rPr>
        <w:t xml:space="preserve"> </w:t>
      </w:r>
      <w:r w:rsidR="00141274" w:rsidRPr="00484263">
        <w:rPr>
          <w:rFonts w:ascii="Arial Narrow" w:hAnsi="Arial Narrow" w:cs="Arial"/>
          <w:sz w:val="22"/>
          <w:szCs w:val="22"/>
        </w:rPr>
        <w:t>(</w:t>
      </w:r>
      <w:proofErr w:type="spellStart"/>
      <w:r w:rsidR="00141274" w:rsidRPr="00484263">
        <w:rPr>
          <w:rFonts w:ascii="Arial Narrow" w:hAnsi="Arial Narrow" w:cs="Arial"/>
          <w:sz w:val="22"/>
          <w:szCs w:val="22"/>
        </w:rPr>
        <w:t>t.j</w:t>
      </w:r>
      <w:proofErr w:type="spellEnd"/>
      <w:r w:rsidR="00141274" w:rsidRPr="00484263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84263">
        <w:rPr>
          <w:rFonts w:ascii="Arial Narrow" w:hAnsi="Arial Narrow" w:cs="Arial"/>
          <w:sz w:val="22"/>
          <w:szCs w:val="22"/>
        </w:rPr>
        <w:t xml:space="preserve"> </w:t>
      </w:r>
      <w:r w:rsidRPr="00484263">
        <w:rPr>
          <w:rFonts w:ascii="Arial Narrow" w:hAnsi="Arial Narrow" w:cs="Arial"/>
          <w:sz w:val="22"/>
          <w:szCs w:val="22"/>
        </w:rPr>
        <w:t>udostępnia</w:t>
      </w:r>
      <w:r w:rsidR="00F95C33" w:rsidRPr="00484263">
        <w:rPr>
          <w:rFonts w:ascii="Arial Narrow" w:hAnsi="Arial Narrow" w:cs="Arial"/>
          <w:sz w:val="22"/>
          <w:szCs w:val="22"/>
        </w:rPr>
        <w:t xml:space="preserve"> </w:t>
      </w:r>
      <w:r w:rsidR="004C7E9B" w:rsidRPr="00484263">
        <w:rPr>
          <w:rFonts w:ascii="Arial Narrow" w:hAnsi="Arial Narrow" w:cs="Arial"/>
          <w:sz w:val="22"/>
          <w:szCs w:val="22"/>
        </w:rPr>
        <w:t>informacj</w:t>
      </w:r>
      <w:r w:rsidR="00577BC6" w:rsidRPr="00484263">
        <w:rPr>
          <w:rFonts w:ascii="Arial Narrow" w:hAnsi="Arial Narrow" w:cs="Arial"/>
          <w:sz w:val="22"/>
          <w:szCs w:val="22"/>
        </w:rPr>
        <w:t>ę</w:t>
      </w:r>
      <w:r w:rsidR="00035488" w:rsidRPr="0048426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84263">
        <w:rPr>
          <w:rFonts w:ascii="Arial Narrow" w:hAnsi="Arial Narrow" w:cs="Arial"/>
          <w:sz w:val="22"/>
          <w:szCs w:val="22"/>
        </w:rPr>
        <w:t>.</w:t>
      </w:r>
    </w:p>
    <w:p w14:paraId="4B34AF88" w14:textId="77777777" w:rsidR="00A80738" w:rsidRPr="0048426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8426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84263">
        <w:rPr>
          <w:rFonts w:ascii="Arial Narrow" w:hAnsi="Arial Narrow" w:cs="Arial"/>
          <w:sz w:val="22"/>
          <w:szCs w:val="22"/>
        </w:rPr>
        <w:t xml:space="preserve"> w dniu </w:t>
      </w:r>
      <w:r w:rsidR="00141274" w:rsidRPr="00484263">
        <w:rPr>
          <w:rFonts w:ascii="Arial Narrow" w:hAnsi="Arial Narrow" w:cs="Arial"/>
          <w:sz w:val="22"/>
          <w:szCs w:val="22"/>
        </w:rPr>
        <w:t>16/04/2024</w:t>
      </w:r>
      <w:r w:rsidR="00FF4AB1" w:rsidRPr="00484263">
        <w:rPr>
          <w:rFonts w:ascii="Arial Narrow" w:hAnsi="Arial Narrow" w:cs="Arial"/>
          <w:sz w:val="22"/>
          <w:szCs w:val="22"/>
        </w:rPr>
        <w:t xml:space="preserve"> o godz. </w:t>
      </w:r>
      <w:r w:rsidR="00141274" w:rsidRPr="00484263">
        <w:rPr>
          <w:rFonts w:ascii="Arial Narrow" w:hAnsi="Arial Narrow" w:cs="Arial"/>
          <w:sz w:val="22"/>
          <w:szCs w:val="22"/>
        </w:rPr>
        <w:t>08:15</w:t>
      </w:r>
      <w:r w:rsidRPr="0048426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84263" w14:paraId="509A2710" w14:textId="77777777" w:rsidTr="000C1C6D">
        <w:tc>
          <w:tcPr>
            <w:tcW w:w="1276" w:type="dxa"/>
            <w:shd w:val="clear" w:color="auto" w:fill="F2F2F2"/>
            <w:vAlign w:val="center"/>
          </w:tcPr>
          <w:p w14:paraId="3F3ECE2C" w14:textId="77777777" w:rsidR="00D665F5" w:rsidRPr="0048426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484263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7784FB0" w14:textId="77777777" w:rsidR="00D665F5" w:rsidRPr="0048426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4842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D960DC0" w14:textId="77777777" w:rsidR="00D665F5" w:rsidRPr="0048426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41274" w:rsidRPr="00484263" w14:paraId="00BF38FA" w14:textId="77777777" w:rsidTr="00764AD3">
        <w:tc>
          <w:tcPr>
            <w:tcW w:w="1276" w:type="dxa"/>
            <w:shd w:val="clear" w:color="auto" w:fill="auto"/>
            <w:vAlign w:val="center"/>
          </w:tcPr>
          <w:p w14:paraId="44D96003" w14:textId="77777777" w:rsidR="00141274" w:rsidRPr="00484263" w:rsidRDefault="00141274" w:rsidP="00764AD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62452CB4" w14:textId="77777777" w:rsidR="00141274" w:rsidRPr="00484263" w:rsidRDefault="00141274" w:rsidP="00764AD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84263">
              <w:rPr>
                <w:rFonts w:ascii="Arial Narrow" w:hAnsi="Arial Narrow" w:cs="Arial"/>
                <w:sz w:val="22"/>
                <w:szCs w:val="22"/>
              </w:rPr>
              <w:t>Vernity</w:t>
            </w:r>
            <w:proofErr w:type="spellEnd"/>
            <w:r w:rsidRPr="00484263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2D0D886" w14:textId="77777777" w:rsidR="00141274" w:rsidRPr="00484263" w:rsidRDefault="00141274" w:rsidP="00764AD3">
            <w:pPr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Polska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>60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10F4C11" w14:textId="77777777" w:rsidR="00141274" w:rsidRPr="00484263" w:rsidRDefault="00141274" w:rsidP="00764AD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60-595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E61BA3" w14:textId="77777777" w:rsidR="00141274" w:rsidRPr="00484263" w:rsidRDefault="00141274" w:rsidP="00764AD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3 065 221.50 zł</w:t>
            </w:r>
          </w:p>
        </w:tc>
      </w:tr>
      <w:tr w:rsidR="00141274" w:rsidRPr="00484263" w14:paraId="6A758984" w14:textId="77777777" w:rsidTr="00764AD3">
        <w:tc>
          <w:tcPr>
            <w:tcW w:w="1276" w:type="dxa"/>
            <w:shd w:val="clear" w:color="auto" w:fill="auto"/>
            <w:vAlign w:val="center"/>
          </w:tcPr>
          <w:p w14:paraId="42F96C91" w14:textId="77777777" w:rsidR="00141274" w:rsidRPr="00484263" w:rsidRDefault="00141274" w:rsidP="00764AD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5C6D4C9" w14:textId="77777777" w:rsidR="00141274" w:rsidRPr="00484263" w:rsidRDefault="00141274" w:rsidP="00764AD3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BIT SPÓŁKA AKCYJNA</w:t>
            </w:r>
          </w:p>
          <w:p w14:paraId="67DE0DB7" w14:textId="77777777" w:rsidR="00141274" w:rsidRPr="00484263" w:rsidRDefault="00141274" w:rsidP="00764AD3">
            <w:pPr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CHŁODNA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>51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CC1187F" w14:textId="77777777" w:rsidR="00141274" w:rsidRPr="00484263" w:rsidRDefault="00141274" w:rsidP="00764AD3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00-867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8426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D59302" w14:textId="77777777" w:rsidR="00141274" w:rsidRPr="00484263" w:rsidRDefault="00141274" w:rsidP="00764AD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84263">
              <w:rPr>
                <w:rFonts w:ascii="Arial Narrow" w:hAnsi="Arial Narrow" w:cs="Arial"/>
                <w:sz w:val="22"/>
                <w:szCs w:val="22"/>
              </w:rPr>
              <w:t>1 228 758.93 zł</w:t>
            </w:r>
          </w:p>
        </w:tc>
      </w:tr>
    </w:tbl>
    <w:p w14:paraId="3A298C55" w14:textId="77777777" w:rsidR="0069085C" w:rsidRPr="00484263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6F96AA0" w14:textId="77777777" w:rsidR="00577BC6" w:rsidRPr="00484263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097C5C7D" w14:textId="77777777" w:rsidR="00A80738" w:rsidRPr="0048426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84263">
        <w:rPr>
          <w:rFonts w:ascii="Arial Narrow" w:hAnsi="Arial Narrow" w:cs="Arial"/>
          <w:i/>
          <w:sz w:val="22"/>
          <w:szCs w:val="22"/>
        </w:rPr>
        <w:t>Zamawiający</w:t>
      </w:r>
    </w:p>
    <w:p w14:paraId="13CFF26F" w14:textId="77777777" w:rsidR="00484263" w:rsidRDefault="00484263" w:rsidP="004842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</w:p>
    <w:p w14:paraId="6FF91D4F" w14:textId="77777777" w:rsidR="00484263" w:rsidRDefault="00484263" w:rsidP="004842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</w:p>
    <w:p w14:paraId="24DCE67D" w14:textId="77777777" w:rsidR="00484263" w:rsidRDefault="00484263" w:rsidP="004842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</w:p>
    <w:p w14:paraId="41A23CD6" w14:textId="77777777" w:rsidR="00484263" w:rsidRDefault="00484263" w:rsidP="004842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</w:p>
    <w:p w14:paraId="68AFD4E6" w14:textId="4982FFF5" w:rsidR="00484263" w:rsidRPr="000605ED" w:rsidRDefault="00484263" w:rsidP="004842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3C8760A2" w14:textId="77777777" w:rsidR="00484263" w:rsidRPr="000605ED" w:rsidRDefault="00484263" w:rsidP="004842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309301F7" w14:textId="77777777" w:rsidR="00484263" w:rsidRPr="000605ED" w:rsidRDefault="00484263" w:rsidP="0048426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12BF35C7" w14:textId="5052F5ED" w:rsidR="00484263" w:rsidRPr="000605ED" w:rsidRDefault="00484263" w:rsidP="0048426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16.04.2024 r.</w:t>
      </w:r>
    </w:p>
    <w:p w14:paraId="02F4CB28" w14:textId="4C7ECCFD" w:rsidR="00C236D3" w:rsidRPr="00484263" w:rsidRDefault="00C236D3" w:rsidP="00173B20">
      <w:pPr>
        <w:jc w:val="right"/>
        <w:rPr>
          <w:rFonts w:ascii="Arial Narrow" w:hAnsi="Arial Narrow"/>
          <w:sz w:val="18"/>
          <w:szCs w:val="18"/>
        </w:rPr>
      </w:pPr>
    </w:p>
    <w:sectPr w:rsidR="00C236D3" w:rsidRPr="00484263" w:rsidSect="004842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5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D68DF" w14:textId="77777777" w:rsidR="004031F9" w:rsidRDefault="004031F9">
      <w:r>
        <w:separator/>
      </w:r>
    </w:p>
  </w:endnote>
  <w:endnote w:type="continuationSeparator" w:id="0">
    <w:p w14:paraId="2F6E438C" w14:textId="77777777" w:rsidR="004031F9" w:rsidRDefault="00403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498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5190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2A21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BD2A01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B1540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254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2A0C55" w14:textId="77777777" w:rsidR="009F189D" w:rsidRDefault="009F189D">
    <w:pPr>
      <w:pStyle w:val="Stopka"/>
      <w:tabs>
        <w:tab w:val="clear" w:pos="4536"/>
      </w:tabs>
      <w:jc w:val="center"/>
    </w:pPr>
  </w:p>
  <w:p w14:paraId="3E27EF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96301" w14:textId="77777777" w:rsidR="004031F9" w:rsidRDefault="004031F9">
      <w:r>
        <w:separator/>
      </w:r>
    </w:p>
  </w:footnote>
  <w:footnote w:type="continuationSeparator" w:id="0">
    <w:p w14:paraId="2A475BB4" w14:textId="77777777" w:rsidR="004031F9" w:rsidRDefault="00403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768F3" w14:textId="77777777" w:rsidR="00141274" w:rsidRDefault="001412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AB3B3" w14:textId="77777777" w:rsidR="00141274" w:rsidRDefault="001412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1B036" w14:textId="77777777" w:rsidR="00141274" w:rsidRDefault="001412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1F9"/>
    <w:rsid w:val="00007727"/>
    <w:rsid w:val="00017720"/>
    <w:rsid w:val="00035488"/>
    <w:rsid w:val="000C1C6D"/>
    <w:rsid w:val="000D7F25"/>
    <w:rsid w:val="000E00E5"/>
    <w:rsid w:val="001146A4"/>
    <w:rsid w:val="00141274"/>
    <w:rsid w:val="00173B20"/>
    <w:rsid w:val="001C69FF"/>
    <w:rsid w:val="0023318D"/>
    <w:rsid w:val="00355C9D"/>
    <w:rsid w:val="003B6B36"/>
    <w:rsid w:val="003D72FD"/>
    <w:rsid w:val="003F57CD"/>
    <w:rsid w:val="004031F9"/>
    <w:rsid w:val="00423179"/>
    <w:rsid w:val="00484263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7DF28"/>
  <w15:chartTrackingRefBased/>
  <w15:docId w15:val="{FD8EB47B-97A1-46C3-BC4B-E548AD6BF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8426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842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2024-04-16T07:22:00Z</cp:lastPrinted>
  <dcterms:created xsi:type="dcterms:W3CDTF">2024-04-16T07:22:00Z</dcterms:created>
  <dcterms:modified xsi:type="dcterms:W3CDTF">2024-04-16T07:22:00Z</dcterms:modified>
</cp:coreProperties>
</file>