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/02</w:t>
      </w:r>
      <w:r w:rsidR="001D3D81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D3D81">
        <w:rPr>
          <w:rFonts w:ascii="Arial" w:hAnsi="Arial" w:cs="Arial"/>
          <w:b/>
        </w:rPr>
        <w:t>Remont w budynku domu studenckiego  DS-B1</w:t>
      </w:r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</w:p>
    <w:p w:rsidR="00A127D3" w:rsidRP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63303">
        <w:rPr>
          <w:rFonts w:ascii="Times New Roman" w:hAnsi="Times New Roman" w:cs="Times New Roman"/>
          <w:color w:val="FF0000"/>
          <w:sz w:val="24"/>
          <w:szCs w:val="24"/>
        </w:rPr>
        <w:t xml:space="preserve">na zadanie </w:t>
      </w:r>
      <w:r w:rsidR="00097C28">
        <w:rPr>
          <w:rFonts w:ascii="Times New Roman" w:hAnsi="Times New Roman" w:cs="Times New Roman"/>
          <w:color w:val="FF0000"/>
          <w:sz w:val="24"/>
          <w:szCs w:val="24"/>
        </w:rPr>
        <w:t xml:space="preserve">częściowe </w:t>
      </w:r>
      <w:r w:rsidRPr="00563303">
        <w:rPr>
          <w:rFonts w:ascii="Times New Roman" w:hAnsi="Times New Roman" w:cs="Times New Roman"/>
          <w:color w:val="FF0000"/>
          <w:sz w:val="24"/>
          <w:szCs w:val="24"/>
        </w:rPr>
        <w:t>nr ………………</w:t>
      </w:r>
    </w:p>
    <w:bookmarkEnd w:id="0"/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F1" w:rsidRDefault="002861F1" w:rsidP="00E60836">
      <w:pPr>
        <w:spacing w:after="0" w:line="240" w:lineRule="auto"/>
      </w:pPr>
      <w:r>
        <w:separator/>
      </w:r>
    </w:p>
  </w:endnote>
  <w:end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097C2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F1" w:rsidRDefault="002861F1" w:rsidP="00E60836">
      <w:pPr>
        <w:spacing w:after="0" w:line="240" w:lineRule="auto"/>
      </w:pPr>
      <w:r>
        <w:separator/>
      </w:r>
    </w:p>
  </w:footnote>
  <w:foot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85AAC"/>
    <w:rsid w:val="00097C28"/>
    <w:rsid w:val="000C07ED"/>
    <w:rsid w:val="001B152E"/>
    <w:rsid w:val="001D3D81"/>
    <w:rsid w:val="0023483D"/>
    <w:rsid w:val="002558BB"/>
    <w:rsid w:val="002861F1"/>
    <w:rsid w:val="00295FE3"/>
    <w:rsid w:val="002C0642"/>
    <w:rsid w:val="003D29AC"/>
    <w:rsid w:val="003E0DF8"/>
    <w:rsid w:val="003F4DE2"/>
    <w:rsid w:val="004E0F77"/>
    <w:rsid w:val="00512454"/>
    <w:rsid w:val="00563303"/>
    <w:rsid w:val="005D6490"/>
    <w:rsid w:val="006E4306"/>
    <w:rsid w:val="00723277"/>
    <w:rsid w:val="00835C63"/>
    <w:rsid w:val="00880404"/>
    <w:rsid w:val="009662E9"/>
    <w:rsid w:val="00A127D3"/>
    <w:rsid w:val="00A57E4A"/>
    <w:rsid w:val="00AA3E7E"/>
    <w:rsid w:val="00AC5AE6"/>
    <w:rsid w:val="00BB56EE"/>
    <w:rsid w:val="00BF1AA2"/>
    <w:rsid w:val="00C21431"/>
    <w:rsid w:val="00DA6548"/>
    <w:rsid w:val="00E60836"/>
    <w:rsid w:val="00ED658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75F2A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9</cp:revision>
  <dcterms:created xsi:type="dcterms:W3CDTF">2024-03-06T09:07:00Z</dcterms:created>
  <dcterms:modified xsi:type="dcterms:W3CDTF">2024-04-04T10:51:00Z</dcterms:modified>
</cp:coreProperties>
</file>