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96C6E" w14:textId="77777777" w:rsidR="005103B9" w:rsidRPr="001D741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D741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2036B" w:rsidRPr="001D7418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1D741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0F1781A" w14:textId="77777777" w:rsidR="00C4103F" w:rsidRPr="001D741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D7418">
        <w:rPr>
          <w:rFonts w:ascii="Arial Narrow" w:hAnsi="Arial Narrow" w:cs="Arial"/>
          <w:b/>
        </w:rPr>
        <w:t>Zamawiający</w:t>
      </w:r>
      <w:r w:rsidR="007936D6" w:rsidRPr="001D7418">
        <w:rPr>
          <w:rFonts w:ascii="Arial Narrow" w:hAnsi="Arial Narrow" w:cs="Arial"/>
          <w:b/>
        </w:rPr>
        <w:t>:</w:t>
      </w:r>
    </w:p>
    <w:p w14:paraId="1A994382" w14:textId="77777777" w:rsidR="006676AE" w:rsidRPr="001D7418" w:rsidRDefault="000203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D741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4BF7F56" w14:textId="77777777" w:rsidR="006676AE" w:rsidRPr="001D7418" w:rsidRDefault="000203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D7418">
        <w:rPr>
          <w:rFonts w:ascii="Arial Narrow" w:hAnsi="Arial Narrow" w:cs="Arial"/>
          <w:sz w:val="22"/>
          <w:szCs w:val="22"/>
        </w:rPr>
        <w:t>ul. Powstańców Warszawy</w:t>
      </w:r>
      <w:r w:rsidR="006676AE" w:rsidRPr="001D7418">
        <w:rPr>
          <w:rFonts w:ascii="Arial Narrow" w:hAnsi="Arial Narrow" w:cs="Arial"/>
          <w:sz w:val="22"/>
          <w:szCs w:val="22"/>
        </w:rPr>
        <w:t xml:space="preserve"> </w:t>
      </w:r>
      <w:r w:rsidRPr="001D7418">
        <w:rPr>
          <w:rFonts w:ascii="Arial Narrow" w:hAnsi="Arial Narrow" w:cs="Arial"/>
          <w:sz w:val="22"/>
          <w:szCs w:val="22"/>
        </w:rPr>
        <w:t>5</w:t>
      </w:r>
      <w:r w:rsidR="006676AE" w:rsidRPr="001D7418">
        <w:rPr>
          <w:rFonts w:ascii="Arial Narrow" w:hAnsi="Arial Narrow" w:cs="Arial"/>
          <w:sz w:val="22"/>
          <w:szCs w:val="22"/>
        </w:rPr>
        <w:t xml:space="preserve"> </w:t>
      </w:r>
    </w:p>
    <w:p w14:paraId="4184C70E" w14:textId="77777777" w:rsidR="00F90CD1" w:rsidRPr="001D7418" w:rsidRDefault="0002036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D7418">
        <w:rPr>
          <w:rFonts w:ascii="Arial Narrow" w:hAnsi="Arial Narrow" w:cs="Arial"/>
          <w:sz w:val="22"/>
          <w:szCs w:val="22"/>
        </w:rPr>
        <w:t>85-681</w:t>
      </w:r>
      <w:r w:rsidR="006676AE" w:rsidRPr="001D7418">
        <w:rPr>
          <w:rFonts w:ascii="Arial Narrow" w:hAnsi="Arial Narrow" w:cs="Arial"/>
          <w:sz w:val="22"/>
          <w:szCs w:val="22"/>
        </w:rPr>
        <w:t xml:space="preserve"> </w:t>
      </w:r>
      <w:r w:rsidRPr="001D7418">
        <w:rPr>
          <w:rFonts w:ascii="Arial Narrow" w:hAnsi="Arial Narrow" w:cs="Arial"/>
          <w:sz w:val="22"/>
          <w:szCs w:val="22"/>
        </w:rPr>
        <w:t>Bydgoszcz</w:t>
      </w:r>
    </w:p>
    <w:p w14:paraId="1DD5427F" w14:textId="77777777" w:rsidR="009169D4" w:rsidRPr="001D741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D741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964D6E2" w14:textId="77777777" w:rsidR="00C4103F" w:rsidRPr="001D7418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1D7418">
        <w:rPr>
          <w:rFonts w:ascii="Arial Narrow" w:hAnsi="Arial Narrow" w:cs="Arial"/>
          <w:iCs/>
          <w:sz w:val="14"/>
          <w:szCs w:val="14"/>
        </w:rPr>
        <w:t>[</w:t>
      </w:r>
      <w:r w:rsidR="009169D4" w:rsidRPr="001D7418">
        <w:rPr>
          <w:rFonts w:ascii="Arial Narrow" w:hAnsi="Arial Narrow" w:cs="Arial"/>
          <w:iCs/>
          <w:sz w:val="14"/>
          <w:szCs w:val="14"/>
        </w:rPr>
        <w:t>pełna nazwa, adres</w:t>
      </w:r>
      <w:r w:rsidRPr="001D7418">
        <w:rPr>
          <w:rFonts w:ascii="Arial Narrow" w:hAnsi="Arial Narrow" w:cs="Arial"/>
          <w:iCs/>
          <w:sz w:val="14"/>
          <w:szCs w:val="14"/>
        </w:rPr>
        <w:t>]</w:t>
      </w:r>
    </w:p>
    <w:p w14:paraId="4C946049" w14:textId="77777777" w:rsidR="002578E4" w:rsidRPr="001D7418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D7418" w14:paraId="68C69928" w14:textId="77777777" w:rsidTr="0018769E">
        <w:tc>
          <w:tcPr>
            <w:tcW w:w="2800" w:type="dxa"/>
            <w:shd w:val="clear" w:color="auto" w:fill="auto"/>
          </w:tcPr>
          <w:p w14:paraId="733EB598" w14:textId="77777777" w:rsidR="002578E4" w:rsidRPr="001D741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D7418">
              <w:rPr>
                <w:rFonts w:ascii="Arial Narrow" w:hAnsi="Arial Narrow" w:cs="Arial"/>
                <w:b/>
              </w:rPr>
              <w:t>Wykonawca</w:t>
            </w:r>
            <w:r w:rsidRPr="001D741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C989B2" w14:textId="77777777" w:rsidR="002578E4" w:rsidRPr="001D74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9B446B6" w14:textId="77777777" w:rsidR="002578E4" w:rsidRPr="001D74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D741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096DD0" w14:textId="77777777" w:rsidR="002578E4" w:rsidRPr="001D741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D74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D741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D74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1D7418" w14:paraId="3E9BF2E9" w14:textId="77777777" w:rsidTr="0018769E">
        <w:tc>
          <w:tcPr>
            <w:tcW w:w="2800" w:type="dxa"/>
            <w:shd w:val="clear" w:color="auto" w:fill="auto"/>
          </w:tcPr>
          <w:p w14:paraId="25EE7025" w14:textId="77777777" w:rsidR="002578E4" w:rsidRPr="001D741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D741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510266" w14:textId="77777777" w:rsidR="002578E4" w:rsidRPr="001D74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9D5DD6C" w14:textId="77777777" w:rsidR="002578E4" w:rsidRPr="001D74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D741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9C2DF5" w14:textId="77777777" w:rsidR="002578E4" w:rsidRPr="001D741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D74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D741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D74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FC2A57D" w14:textId="77777777" w:rsidR="002578E4" w:rsidRPr="001D7418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036B" w:rsidRPr="001D7418" w14:paraId="258E8590" w14:textId="77777777" w:rsidTr="00A24533">
        <w:tc>
          <w:tcPr>
            <w:tcW w:w="9104" w:type="dxa"/>
            <w:shd w:val="clear" w:color="auto" w:fill="D9D9D9"/>
          </w:tcPr>
          <w:p w14:paraId="6953AC3C" w14:textId="77777777" w:rsidR="0002036B" w:rsidRPr="001D7418" w:rsidRDefault="0002036B" w:rsidP="00A2453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D741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A037581" w14:textId="77777777" w:rsidR="0002036B" w:rsidRPr="001D7418" w:rsidRDefault="0002036B" w:rsidP="00A2453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1D7418">
              <w:rPr>
                <w:rFonts w:ascii="Arial Narrow" w:hAnsi="Arial Narrow" w:cs="Arial"/>
              </w:rPr>
              <w:t>t.j</w:t>
            </w:r>
            <w:proofErr w:type="spellEnd"/>
            <w:r w:rsidRPr="001D7418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1D7418">
              <w:rPr>
                <w:rFonts w:ascii="Arial Narrow" w:hAnsi="Arial Narrow" w:cs="Arial"/>
              </w:rPr>
              <w:t>Pzp</w:t>
            </w:r>
            <w:proofErr w:type="spellEnd"/>
            <w:r w:rsidRPr="001D7418">
              <w:rPr>
                <w:rFonts w:ascii="Arial Narrow" w:hAnsi="Arial Narrow" w:cs="Arial"/>
              </w:rPr>
              <w:t>), dotyczące:</w:t>
            </w:r>
          </w:p>
          <w:p w14:paraId="01BFAB6F" w14:textId="77777777" w:rsidR="0002036B" w:rsidRPr="001D7418" w:rsidRDefault="0002036B" w:rsidP="00A2453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D7418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120856F" w14:textId="77777777" w:rsidR="0002036B" w:rsidRPr="001D7418" w:rsidRDefault="0002036B" w:rsidP="00A2453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D7418">
              <w:rPr>
                <w:rFonts w:ascii="Arial Narrow" w:hAnsi="Arial Narrow" w:cs="Arial"/>
                <w:b/>
              </w:rPr>
              <w:t>ORAZ</w:t>
            </w:r>
          </w:p>
          <w:p w14:paraId="47ABD170" w14:textId="77777777" w:rsidR="0002036B" w:rsidRPr="001D7418" w:rsidRDefault="0002036B" w:rsidP="00A24533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D7418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67A6B0EA" w14:textId="77777777" w:rsidR="00E50194" w:rsidRPr="001D7418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Na potrzeby postę</w:t>
      </w:r>
      <w:r w:rsidR="008D0487" w:rsidRPr="001D7418">
        <w:rPr>
          <w:rFonts w:ascii="Arial Narrow" w:hAnsi="Arial Narrow" w:cs="Arial"/>
        </w:rPr>
        <w:t xml:space="preserve">powania o udzielenie </w:t>
      </w:r>
      <w:r w:rsidR="007936D6" w:rsidRPr="001D7418">
        <w:rPr>
          <w:rFonts w:ascii="Arial Narrow" w:hAnsi="Arial Narrow" w:cs="Arial"/>
        </w:rPr>
        <w:t>zamówienia publicznego</w:t>
      </w:r>
      <w:r w:rsidR="00E50194" w:rsidRPr="001D7418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D7418" w14:paraId="1046E8D7" w14:textId="77777777" w:rsidTr="0018769E">
        <w:tc>
          <w:tcPr>
            <w:tcW w:w="2269" w:type="dxa"/>
            <w:shd w:val="clear" w:color="auto" w:fill="auto"/>
          </w:tcPr>
          <w:p w14:paraId="00DDE56A" w14:textId="77777777" w:rsidR="002578E4" w:rsidRPr="001D741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D741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B6D644" w14:textId="77777777" w:rsidR="002578E4" w:rsidRPr="001D7418" w:rsidRDefault="0002036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>budow</w:t>
            </w:r>
            <w:proofErr w:type="spellEnd"/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 xml:space="preserve">. i </w:t>
            </w:r>
            <w:proofErr w:type="spellStart"/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>instal</w:t>
            </w:r>
            <w:proofErr w:type="spellEnd"/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 xml:space="preserve">. dla zad. </w:t>
            </w:r>
            <w:proofErr w:type="spellStart"/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>inwest</w:t>
            </w:r>
            <w:proofErr w:type="spellEnd"/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>. pn. Przebudowa pomieszczeń pralni szpitalnej wraz z zakupem, dostawą i montażem urządzeń</w:t>
            </w:r>
            <w:r w:rsidR="002578E4" w:rsidRPr="001D741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2036B" w:rsidRPr="001D7418" w14:paraId="385D0EFB" w14:textId="77777777" w:rsidTr="00A24533">
        <w:tc>
          <w:tcPr>
            <w:tcW w:w="2269" w:type="dxa"/>
            <w:shd w:val="clear" w:color="auto" w:fill="auto"/>
          </w:tcPr>
          <w:p w14:paraId="0B5F41E5" w14:textId="77777777" w:rsidR="0002036B" w:rsidRPr="001D7418" w:rsidRDefault="0002036B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D741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6FB419" w14:textId="77777777" w:rsidR="0002036B" w:rsidRPr="001D7418" w:rsidRDefault="0002036B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D7418">
              <w:rPr>
                <w:rFonts w:ascii="Arial Narrow" w:eastAsia="Times New Roman" w:hAnsi="Arial Narrow" w:cs="Arial"/>
                <w:bCs/>
                <w:lang w:eastAsia="pl-PL"/>
              </w:rPr>
              <w:t>54/2024</w:t>
            </w:r>
          </w:p>
        </w:tc>
      </w:tr>
    </w:tbl>
    <w:p w14:paraId="65147C3D" w14:textId="77777777" w:rsidR="002578E4" w:rsidRPr="001D7418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DEF0DD2" w14:textId="77777777" w:rsidR="00F90CD1" w:rsidRPr="001D741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 xml:space="preserve">prowadzonego przez </w:t>
      </w:r>
      <w:r w:rsidR="0002036B" w:rsidRPr="001D741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1D7418">
        <w:rPr>
          <w:rFonts w:ascii="Arial Narrow" w:hAnsi="Arial Narrow" w:cs="Arial"/>
          <w:b/>
        </w:rPr>
        <w:t>,</w:t>
      </w:r>
      <w:r w:rsidR="002B2AD9" w:rsidRPr="001D7418">
        <w:rPr>
          <w:rFonts w:ascii="Arial Narrow" w:hAnsi="Arial Narrow" w:cs="Arial"/>
        </w:rPr>
        <w:t xml:space="preserve"> </w:t>
      </w:r>
      <w:r w:rsidR="00E65685" w:rsidRPr="001D7418">
        <w:rPr>
          <w:rFonts w:ascii="Arial Narrow" w:hAnsi="Arial Narrow" w:cs="Arial"/>
        </w:rPr>
        <w:t>oświa</w:t>
      </w:r>
      <w:r w:rsidR="00825A09" w:rsidRPr="001D7418">
        <w:rPr>
          <w:rFonts w:ascii="Arial Narrow" w:hAnsi="Arial Narrow" w:cs="Arial"/>
        </w:rPr>
        <w:t>dczam</w:t>
      </w:r>
      <w:r w:rsidR="00E65685" w:rsidRPr="001D7418">
        <w:rPr>
          <w:rFonts w:ascii="Arial Narrow" w:hAnsi="Arial Narrow" w:cs="Arial"/>
        </w:rPr>
        <w:t>,</w:t>
      </w:r>
      <w:r w:rsidR="002B2AD9" w:rsidRPr="001D741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D7418" w14:paraId="7EEC7F4B" w14:textId="77777777" w:rsidTr="00650D6C">
        <w:tc>
          <w:tcPr>
            <w:tcW w:w="9104" w:type="dxa"/>
            <w:shd w:val="clear" w:color="auto" w:fill="D9D9D9"/>
          </w:tcPr>
          <w:p w14:paraId="36F20D14" w14:textId="77777777" w:rsidR="00E50194" w:rsidRPr="001D741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1DC67F1" w14:textId="77777777" w:rsidR="00C113BF" w:rsidRPr="001D7418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Oświadczam, że nie podlegam wykluczeniu z postępowania na po</w:t>
      </w:r>
      <w:r w:rsidR="002C4137" w:rsidRPr="001D7418">
        <w:rPr>
          <w:rFonts w:ascii="Arial Narrow" w:hAnsi="Arial Narrow" w:cs="Arial"/>
        </w:rPr>
        <w:t xml:space="preserve">dstawie </w:t>
      </w:r>
      <w:r w:rsidR="002C4137" w:rsidRPr="001D7418">
        <w:rPr>
          <w:rFonts w:ascii="Arial Narrow" w:hAnsi="Arial Narrow" w:cs="Arial"/>
        </w:rPr>
        <w:br/>
        <w:t xml:space="preserve">art. </w:t>
      </w:r>
      <w:r w:rsidR="00232DF0" w:rsidRPr="001D7418">
        <w:rPr>
          <w:rFonts w:ascii="Arial Narrow" w:hAnsi="Arial Narrow" w:cs="Arial"/>
        </w:rPr>
        <w:t>108</w:t>
      </w:r>
      <w:r w:rsidR="002C4137" w:rsidRPr="001D7418">
        <w:rPr>
          <w:rFonts w:ascii="Arial Narrow" w:hAnsi="Arial Narrow" w:cs="Arial"/>
        </w:rPr>
        <w:t xml:space="preserve"> ust 1 </w:t>
      </w:r>
      <w:r w:rsidRPr="001D7418">
        <w:rPr>
          <w:rFonts w:ascii="Arial Narrow" w:hAnsi="Arial Narrow" w:cs="Arial"/>
        </w:rPr>
        <w:t>ustawy Pzp</w:t>
      </w:r>
      <w:r w:rsidR="00641874" w:rsidRPr="001D7418">
        <w:rPr>
          <w:rFonts w:ascii="Arial Narrow" w:hAnsi="Arial Narrow" w:cs="Arial"/>
        </w:rPr>
        <w:t>.</w:t>
      </w:r>
    </w:p>
    <w:p w14:paraId="0F8C6098" w14:textId="77777777" w:rsidR="0002036B" w:rsidRPr="001D7418" w:rsidRDefault="0002036B" w:rsidP="0002036B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17626B1B" w14:textId="77777777" w:rsidR="002426FF" w:rsidRPr="001D7418" w:rsidRDefault="0002036B" w:rsidP="0002036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1D7418">
        <w:rPr>
          <w:rFonts w:ascii="Arial Narrow" w:hAnsi="Arial Narrow" w:cs="Arial"/>
        </w:rPr>
        <w:t xml:space="preserve">Oświadczam, że nie podlegam wykluczeniu z postępowania na podstawie </w:t>
      </w:r>
      <w:r w:rsidRPr="001D7418">
        <w:rPr>
          <w:rFonts w:ascii="Arial Narrow" w:hAnsi="Arial Narrow" w:cs="Arial"/>
        </w:rPr>
        <w:br/>
        <w:t xml:space="preserve">art. 109 ust. 1 ustawy </w:t>
      </w:r>
      <w:proofErr w:type="spellStart"/>
      <w:r w:rsidRPr="001D7418">
        <w:rPr>
          <w:rFonts w:ascii="Arial Narrow" w:hAnsi="Arial Narrow" w:cs="Arial"/>
        </w:rPr>
        <w:t>Pzp</w:t>
      </w:r>
      <w:proofErr w:type="spellEnd"/>
      <w:r w:rsidRPr="001D7418">
        <w:rPr>
          <w:rFonts w:ascii="Arial Narrow" w:hAnsi="Arial Narrow" w:cs="Arial"/>
        </w:rPr>
        <w:t>, w zakresie:</w:t>
      </w:r>
    </w:p>
    <w:p w14:paraId="35B3B404" w14:textId="77777777" w:rsidR="0002036B" w:rsidRPr="001D7418" w:rsidRDefault="0002036B" w:rsidP="0002036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A0DC2B0" w14:textId="77777777" w:rsidR="0002036B" w:rsidRPr="001D7418" w:rsidRDefault="0002036B" w:rsidP="0002036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D7418">
        <w:rPr>
          <w:rFonts w:ascii="Arial Narrow" w:hAnsi="Arial Narrow" w:cs="Arial"/>
          <w:b/>
        </w:rPr>
        <w:t>Art. 109 ust. 1 pkt 1</w:t>
      </w:r>
    </w:p>
    <w:p w14:paraId="0CF2AD7C" w14:textId="77777777" w:rsidR="0002036B" w:rsidRPr="001D7418" w:rsidRDefault="0002036B" w:rsidP="0002036B">
      <w:pPr>
        <w:spacing w:after="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4F635D4" w14:textId="77777777" w:rsidR="0002036B" w:rsidRPr="001D7418" w:rsidRDefault="0002036B" w:rsidP="0002036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47BE04F" w14:textId="77777777" w:rsidR="0002036B" w:rsidRPr="001D7418" w:rsidRDefault="0002036B" w:rsidP="0002036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D7418">
        <w:rPr>
          <w:rFonts w:ascii="Arial Narrow" w:hAnsi="Arial Narrow" w:cs="Arial"/>
          <w:b/>
        </w:rPr>
        <w:t>Art. 109 ust. 1 pkt 4</w:t>
      </w:r>
    </w:p>
    <w:p w14:paraId="1F58E575" w14:textId="77777777" w:rsidR="0002036B" w:rsidRPr="001D7418" w:rsidRDefault="0002036B" w:rsidP="0002036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D7418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0677A2B" w14:textId="77777777" w:rsidR="0002036B" w:rsidRPr="001D7418" w:rsidRDefault="0002036B" w:rsidP="0002036B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0CC69419" w14:textId="77777777" w:rsidR="0002036B" w:rsidRPr="001D7418" w:rsidRDefault="0002036B" w:rsidP="0002036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D7418">
        <w:rPr>
          <w:rFonts w:ascii="Arial Narrow" w:hAnsi="Arial Narrow" w:cs="Arial"/>
          <w:b/>
        </w:rPr>
        <w:t>Art. 109 ust. 1 pkt 9</w:t>
      </w:r>
    </w:p>
    <w:p w14:paraId="392C39B5" w14:textId="77777777" w:rsidR="0002036B" w:rsidRPr="001D7418" w:rsidRDefault="0002036B" w:rsidP="0002036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D7418">
        <w:rPr>
          <w:rFonts w:ascii="Arial Narrow" w:hAnsi="Arial Narrow" w:cs="Arial"/>
          <w:color w:val="auto"/>
          <w:sz w:val="22"/>
          <w:szCs w:val="22"/>
        </w:rPr>
        <w:t>Wykonawca, który bezprawnie wpływał lub próbował wpływać na czynności zamawiającego lub próbował pozyskać lub pozyskał informacje poufne, mogące dać mu przewagę w postępowaniu o udzielenie zamówienia.</w:t>
      </w:r>
    </w:p>
    <w:p w14:paraId="70AE9830" w14:textId="77777777" w:rsidR="0002036B" w:rsidRPr="001D7418" w:rsidRDefault="0002036B" w:rsidP="0002036B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7511558E" w14:textId="77777777" w:rsidR="0002036B" w:rsidRPr="001D7418" w:rsidRDefault="0002036B" w:rsidP="0002036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D7418">
        <w:rPr>
          <w:rFonts w:ascii="Arial Narrow" w:hAnsi="Arial Narrow" w:cs="Arial"/>
          <w:b/>
        </w:rPr>
        <w:t>Art. 109 ust. 1 pkt 10</w:t>
      </w:r>
    </w:p>
    <w:p w14:paraId="350C2CFC" w14:textId="77777777" w:rsidR="0002036B" w:rsidRPr="001D7418" w:rsidRDefault="0002036B" w:rsidP="0002036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D7418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2F2697E4" w14:textId="77777777" w:rsidR="00023477" w:rsidRPr="001D7418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769DBF38" w14:textId="77777777" w:rsidR="00023477" w:rsidRPr="001D741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___________________________________________________________________</w:t>
      </w:r>
    </w:p>
    <w:p w14:paraId="1CBDCCCB" w14:textId="77777777" w:rsidR="00992BD8" w:rsidRPr="001D741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D741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1D7418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1D7418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8664E8E" w14:textId="77777777" w:rsidR="00023477" w:rsidRPr="001D7418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1D7418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1D7418">
        <w:rPr>
          <w:rFonts w:ascii="Arial Narrow" w:hAnsi="Arial Narrow" w:cs="Arial"/>
          <w:i/>
        </w:rPr>
        <w:t>.</w:t>
      </w:r>
      <w:r w:rsidRPr="001D7418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1D7418">
        <w:rPr>
          <w:rFonts w:ascii="Arial Narrow" w:hAnsi="Arial Narrow" w:cs="Arial"/>
        </w:rPr>
        <w:t>110</w:t>
      </w:r>
      <w:r w:rsidRPr="001D7418">
        <w:rPr>
          <w:rFonts w:ascii="Arial Narrow" w:hAnsi="Arial Narrow" w:cs="Arial"/>
        </w:rPr>
        <w:t xml:space="preserve"> ust. </w:t>
      </w:r>
      <w:r w:rsidR="00710937" w:rsidRPr="001D7418">
        <w:rPr>
          <w:rFonts w:ascii="Arial Narrow" w:hAnsi="Arial Narrow" w:cs="Arial"/>
        </w:rPr>
        <w:t>2</w:t>
      </w:r>
      <w:r w:rsidRPr="001D7418">
        <w:rPr>
          <w:rFonts w:ascii="Arial Narrow" w:hAnsi="Arial Narrow" w:cs="Arial"/>
        </w:rPr>
        <w:t xml:space="preserve"> ustawy Pzp podjąłem następujące środki naprawcze</w:t>
      </w:r>
      <w:r w:rsidR="007A2BCB" w:rsidRPr="001D7418">
        <w:rPr>
          <w:rFonts w:ascii="Arial Narrow" w:hAnsi="Arial Narrow" w:cs="Arial"/>
        </w:rPr>
        <w:t xml:space="preserve"> i zapobiegawcze</w:t>
      </w:r>
      <w:r w:rsidRPr="001D7418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1D7418">
        <w:rPr>
          <w:rFonts w:ascii="Arial Narrow" w:hAnsi="Arial Narrow" w:cs="Arial"/>
        </w:rPr>
        <w:t>..</w:t>
      </w:r>
      <w:r w:rsidRPr="001D7418">
        <w:rPr>
          <w:rFonts w:ascii="Arial Narrow" w:hAnsi="Arial Narrow" w:cs="Arial"/>
        </w:rPr>
        <w:t>……………</w:t>
      </w:r>
      <w:r w:rsidR="00023477" w:rsidRPr="001D7418">
        <w:rPr>
          <w:rFonts w:ascii="Arial Narrow" w:hAnsi="Arial Narrow" w:cs="Arial"/>
        </w:rPr>
        <w:t>…</w:t>
      </w:r>
      <w:r w:rsidRPr="001D7418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1D7418">
        <w:rPr>
          <w:rFonts w:ascii="Arial Narrow" w:hAnsi="Arial Narrow" w:cs="Arial"/>
        </w:rPr>
        <w:t>.</w:t>
      </w:r>
      <w:r w:rsidRPr="001D7418">
        <w:rPr>
          <w:rFonts w:ascii="Arial Narrow" w:hAnsi="Arial Narrow" w:cs="Arial"/>
        </w:rPr>
        <w:t>…</w:t>
      </w:r>
      <w:r w:rsidR="007A2BCB" w:rsidRPr="001D7418">
        <w:rPr>
          <w:rFonts w:ascii="Arial Narrow" w:hAnsi="Arial Narrow" w:cs="Arial"/>
        </w:rPr>
        <w:t>.</w:t>
      </w:r>
    </w:p>
    <w:p w14:paraId="47E06A03" w14:textId="77777777" w:rsidR="007A2BCB" w:rsidRPr="001D7418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lastRenderedPageBreak/>
        <w:t>___________________________________________________________________</w:t>
      </w:r>
    </w:p>
    <w:p w14:paraId="074FD96C" w14:textId="77777777" w:rsidR="0011306C" w:rsidRPr="001D7418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D7418">
        <w:rPr>
          <w:rFonts w:ascii="Arial Narrow" w:hAnsi="Arial Narrow" w:cs="Arial"/>
        </w:rPr>
        <w:t xml:space="preserve">t.j. </w:t>
      </w:r>
      <w:r w:rsidRPr="001D7418">
        <w:rPr>
          <w:rFonts w:ascii="Arial Narrow" w:hAnsi="Arial Narrow" w:cs="Arial"/>
        </w:rPr>
        <w:t xml:space="preserve">Dz. U. </w:t>
      </w:r>
      <w:r w:rsidR="000C2F90" w:rsidRPr="001D7418">
        <w:rPr>
          <w:rFonts w:ascii="Arial Narrow" w:hAnsi="Arial Narrow" w:cs="Arial"/>
        </w:rPr>
        <w:t xml:space="preserve">z 2023r. </w:t>
      </w:r>
      <w:r w:rsidRPr="001D7418">
        <w:rPr>
          <w:rFonts w:ascii="Arial Narrow" w:hAnsi="Arial Narrow" w:cs="Arial"/>
        </w:rPr>
        <w:t xml:space="preserve">poz. </w:t>
      </w:r>
      <w:r w:rsidR="007020E3" w:rsidRPr="001D7418">
        <w:rPr>
          <w:rFonts w:ascii="Arial Narrow" w:hAnsi="Arial Narrow" w:cs="Arial"/>
        </w:rPr>
        <w:t>1497</w:t>
      </w:r>
      <w:r w:rsidRPr="001D7418">
        <w:rPr>
          <w:rFonts w:ascii="Arial Narrow" w:hAnsi="Arial Narrow" w:cs="Arial"/>
        </w:rPr>
        <w:t>)</w:t>
      </w:r>
      <w:r w:rsidR="0011306C" w:rsidRPr="001D7418">
        <w:rPr>
          <w:rStyle w:val="Odwoanieprzypisudolnego"/>
          <w:rFonts w:ascii="Arial Narrow" w:hAnsi="Arial Narrow" w:cs="Arial"/>
        </w:rPr>
        <w:footnoteReference w:id="1"/>
      </w:r>
      <w:r w:rsidRPr="001D741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D7418" w14:paraId="5757A46F" w14:textId="77777777" w:rsidTr="00CD4DD1">
        <w:tc>
          <w:tcPr>
            <w:tcW w:w="9104" w:type="dxa"/>
            <w:shd w:val="clear" w:color="auto" w:fill="D9D9D9"/>
          </w:tcPr>
          <w:p w14:paraId="1D54C008" w14:textId="77777777" w:rsidR="0011306C" w:rsidRPr="001D7418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1D7418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84C12A2" w14:textId="77777777" w:rsidR="00D2702A" w:rsidRPr="001D7418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Oświadczam,</w:t>
      </w:r>
      <w:r w:rsidR="00313417" w:rsidRPr="001D7418">
        <w:rPr>
          <w:rFonts w:ascii="Arial Narrow" w:hAnsi="Arial Narrow" w:cs="Arial"/>
        </w:rPr>
        <w:t xml:space="preserve"> że spełniam</w:t>
      </w:r>
      <w:r w:rsidR="004541F9" w:rsidRPr="001D7418">
        <w:rPr>
          <w:rFonts w:ascii="Arial Narrow" w:hAnsi="Arial Narrow" w:cs="Arial"/>
        </w:rPr>
        <w:t>, określone przez Zamawiającego,</w:t>
      </w:r>
      <w:r w:rsidR="00313417" w:rsidRPr="001D7418">
        <w:rPr>
          <w:rFonts w:ascii="Arial Narrow" w:hAnsi="Arial Narrow" w:cs="Arial"/>
        </w:rPr>
        <w:t xml:space="preserve"> warunki udziału </w:t>
      </w:r>
      <w:r w:rsidR="004541F9" w:rsidRPr="001D7418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D7418" w14:paraId="33BEB3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C8A9" w14:textId="77777777" w:rsidR="00D2702A" w:rsidRPr="001D741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1D741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E63D" w14:textId="77777777" w:rsidR="00D2702A" w:rsidRPr="001D741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2036B" w:rsidRPr="001D7418" w14:paraId="6B19E2DC" w14:textId="77777777" w:rsidTr="00A245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E9E8" w14:textId="77777777" w:rsidR="0002036B" w:rsidRPr="001D7418" w:rsidRDefault="0002036B" w:rsidP="00A24533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3795" w14:textId="77777777" w:rsidR="0002036B" w:rsidRPr="001D7418" w:rsidRDefault="0002036B" w:rsidP="00A2453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D741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A7A21D9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CE483FC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>Na potwierdzenie spełnienia warunku Wykonawca przedstawi:</w:t>
            </w:r>
          </w:p>
          <w:p w14:paraId="35A8052F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 xml:space="preserve">1. Wykaz min. 2 usług o charakterze i złożoności odpowiadającej przedmiotowi zamówienia wraz z dokumentami wskazanymi w pkt. 9.2 </w:t>
            </w:r>
            <w:proofErr w:type="spellStart"/>
            <w:r w:rsidRPr="001D7418">
              <w:rPr>
                <w:rFonts w:ascii="Arial Narrow" w:hAnsi="Arial Narrow" w:cs="Arial"/>
              </w:rPr>
              <w:t>ppkt</w:t>
            </w:r>
            <w:proofErr w:type="spellEnd"/>
            <w:r w:rsidRPr="001D7418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1D7418">
              <w:rPr>
                <w:rFonts w:ascii="Arial Narrow" w:hAnsi="Arial Narrow" w:cs="Arial"/>
              </w:rPr>
              <w:t>ppkt</w:t>
            </w:r>
            <w:proofErr w:type="spellEnd"/>
            <w:r w:rsidRPr="001D7418">
              <w:rPr>
                <w:rFonts w:ascii="Arial Narrow" w:hAnsi="Arial Narrow" w:cs="Arial"/>
              </w:rPr>
              <w:t xml:space="preserve"> 1 tabela l.p. 2 SWZ.</w:t>
            </w:r>
          </w:p>
          <w:p w14:paraId="49272E7C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>2. Oświadczenie Wykonawcy dotyczące posiadania wiedzy i doświadczenia oraz, że posiada wszelkie uprawnienia niezbędne do realizacji przedmiotu zamówienia, a także że wykonuje usługi będące przedmiotem umowy w sposób profesjonalny.</w:t>
            </w:r>
          </w:p>
          <w:p w14:paraId="51C8E60E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 xml:space="preserve">Wykonawca ma możliwość do szczegółowego zapoznania się z warunkami realizacji inwestycji w odniesieniu do stanu rzeczywistego uwzględniając wszelkie potrzeby </w:t>
            </w:r>
            <w:r w:rsidRPr="001D7418">
              <w:rPr>
                <w:rFonts w:ascii="Arial Narrow" w:hAnsi="Arial Narrow" w:cs="Arial"/>
              </w:rPr>
              <w:lastRenderedPageBreak/>
              <w:t>wykonawcze w odniesieniu do nakładów finansowych spełniające warunki ustawowe.</w:t>
            </w:r>
          </w:p>
          <w:p w14:paraId="232E81AD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 xml:space="preserve">Zamawiający przewiduje możliwość dokonania przez Wykonawcę wizji lokalnej. W celu dokonania wizji lokalnej należy uzgodnić termin i godziny </w:t>
            </w:r>
          </w:p>
          <w:p w14:paraId="4A31947A" w14:textId="77777777" w:rsidR="0002036B" w:rsidRPr="001D7418" w:rsidRDefault="0002036B" w:rsidP="00A2453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</w:rPr>
              <w:t>z p. Sławomirem WOŹNICKIM tel. 782 901 802 w godz. 7.30 -14.00.</w:t>
            </w:r>
          </w:p>
        </w:tc>
      </w:tr>
    </w:tbl>
    <w:p w14:paraId="5B210A41" w14:textId="77777777" w:rsidR="00E21BB4" w:rsidRPr="001D741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D7418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1D935507" w14:textId="77777777" w:rsidR="00E21BB4" w:rsidRPr="001D741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D741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1D7418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1D7418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1D7418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1D7418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831B939" w14:textId="77777777" w:rsidR="00C62F57" w:rsidRPr="001D7418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669B84B7" w14:textId="77777777" w:rsidR="00C62F57" w:rsidRPr="001D7418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73F457B" w14:textId="77777777" w:rsidR="00721D87" w:rsidRPr="001D7418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D7418">
        <w:rPr>
          <w:rFonts w:ascii="Arial Narrow" w:hAnsi="Arial Narrow" w:cs="Arial"/>
        </w:rPr>
        <w:t>ego/</w:t>
      </w:r>
      <w:r w:rsidRPr="001D7418">
        <w:rPr>
          <w:rFonts w:ascii="Arial Narrow" w:hAnsi="Arial Narrow" w:cs="Arial"/>
        </w:rPr>
        <w:t xml:space="preserve">ych zasoby: </w:t>
      </w:r>
    </w:p>
    <w:p w14:paraId="51597A31" w14:textId="77777777" w:rsidR="00721D87" w:rsidRPr="001D741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……………</w:t>
      </w:r>
      <w:r w:rsidR="00721D87" w:rsidRPr="001D7418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0B1830A" w14:textId="77777777" w:rsidR="00721D87" w:rsidRPr="001D741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D7418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64FCFD48" w14:textId="77777777" w:rsidR="00721D87" w:rsidRPr="001D741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 xml:space="preserve">w następującym zakresie: </w:t>
      </w:r>
    </w:p>
    <w:p w14:paraId="588DADAA" w14:textId="77777777" w:rsidR="00E21BB4" w:rsidRPr="001D741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……………</w:t>
      </w:r>
      <w:r w:rsidR="00721D87" w:rsidRPr="001D7418">
        <w:rPr>
          <w:rFonts w:ascii="Arial Narrow" w:hAnsi="Arial Narrow" w:cs="Arial"/>
        </w:rPr>
        <w:t>………………………………………………………….</w:t>
      </w:r>
      <w:r w:rsidRPr="001D7418">
        <w:rPr>
          <w:rFonts w:ascii="Arial Narrow" w:hAnsi="Arial Narrow" w:cs="Arial"/>
        </w:rPr>
        <w:t>………………………….</w:t>
      </w:r>
    </w:p>
    <w:p w14:paraId="4E4C2BEC" w14:textId="77777777" w:rsidR="00E21BB4" w:rsidRPr="001D741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D7418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5B3DDC6B" w14:textId="77777777" w:rsidR="00C62F57" w:rsidRPr="001D741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D7418" w14:paraId="30EDD0C4" w14:textId="77777777" w:rsidTr="00CD4DD1">
        <w:tc>
          <w:tcPr>
            <w:tcW w:w="9104" w:type="dxa"/>
            <w:shd w:val="clear" w:color="auto" w:fill="D9D9D9"/>
          </w:tcPr>
          <w:p w14:paraId="6F3DCCFC" w14:textId="77777777" w:rsidR="00BE6F04" w:rsidRPr="001D741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E6EB45D" w14:textId="77777777" w:rsidR="00FE4E2B" w:rsidRPr="001D7418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D741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D7418" w14:paraId="67885BAF" w14:textId="77777777" w:rsidTr="00847232">
        <w:tc>
          <w:tcPr>
            <w:tcW w:w="9104" w:type="dxa"/>
            <w:shd w:val="clear" w:color="auto" w:fill="D9D9D9"/>
          </w:tcPr>
          <w:p w14:paraId="680A205C" w14:textId="77777777" w:rsidR="00E426EB" w:rsidRPr="001D741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1D741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53248D9" w14:textId="77777777" w:rsidR="00E426EB" w:rsidRPr="001D741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521ABD6" w14:textId="77777777" w:rsidR="00E426EB" w:rsidRPr="001D741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7CA0617" w14:textId="77777777" w:rsidR="00E426EB" w:rsidRPr="001D741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C584F90" w14:textId="77777777" w:rsidR="00E426EB" w:rsidRPr="001D741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D741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2F10B6D" w14:textId="77777777" w:rsidR="00E426EB" w:rsidRPr="001D741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D741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4500C59" w14:textId="77777777" w:rsidR="00E426EB" w:rsidRPr="001D741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D741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DF66B33" w14:textId="77777777" w:rsidR="00E426EB" w:rsidRPr="001D7418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17B7E8F" w14:textId="77777777" w:rsidR="0012157F" w:rsidRPr="001D7418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9B31788" w14:textId="77777777" w:rsidR="00524951" w:rsidRPr="001D741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1D7418">
        <w:rPr>
          <w:rFonts w:ascii="Arial Narrow" w:hAnsi="Arial Narrow" w:cs="Arial"/>
          <w:sz w:val="18"/>
          <w:szCs w:val="18"/>
        </w:rPr>
        <w:tab/>
      </w:r>
      <w:r w:rsidRPr="001D7418">
        <w:rPr>
          <w:rFonts w:ascii="Arial Narrow" w:hAnsi="Arial Narrow" w:cs="Arial"/>
          <w:sz w:val="18"/>
          <w:szCs w:val="18"/>
        </w:rPr>
        <w:tab/>
      </w:r>
      <w:r w:rsidRPr="001D7418">
        <w:rPr>
          <w:rFonts w:ascii="Arial Narrow" w:hAnsi="Arial Narrow" w:cs="Arial"/>
          <w:sz w:val="18"/>
          <w:szCs w:val="18"/>
        </w:rPr>
        <w:tab/>
      </w:r>
      <w:r w:rsidRPr="001D7418">
        <w:rPr>
          <w:rFonts w:ascii="Arial Narrow" w:hAnsi="Arial Narrow" w:cs="Arial"/>
          <w:sz w:val="18"/>
          <w:szCs w:val="18"/>
        </w:rPr>
        <w:tab/>
      </w:r>
      <w:r w:rsidRPr="001D7418">
        <w:rPr>
          <w:rFonts w:ascii="Arial Narrow" w:hAnsi="Arial Narrow" w:cs="Arial"/>
          <w:sz w:val="18"/>
          <w:szCs w:val="18"/>
        </w:rPr>
        <w:tab/>
      </w:r>
      <w:r w:rsidRPr="001D7418">
        <w:rPr>
          <w:rFonts w:ascii="Arial Narrow" w:hAnsi="Arial Narrow" w:cs="Arial"/>
          <w:sz w:val="18"/>
          <w:szCs w:val="18"/>
        </w:rPr>
        <w:tab/>
      </w:r>
      <w:r w:rsidRPr="001D7418">
        <w:rPr>
          <w:rFonts w:ascii="Arial Narrow" w:hAnsi="Arial Narrow" w:cs="Arial"/>
          <w:sz w:val="18"/>
          <w:szCs w:val="18"/>
        </w:rPr>
        <w:tab/>
      </w:r>
    </w:p>
    <w:p w14:paraId="369A7F3E" w14:textId="77777777" w:rsidR="00524951" w:rsidRPr="001D741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0104843" w14:textId="77777777" w:rsidR="00FE4E2B" w:rsidRPr="001D741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1D7418">
        <w:rPr>
          <w:rFonts w:ascii="Arial Narrow" w:hAnsi="Arial Narrow" w:cs="Arial"/>
          <w:sz w:val="18"/>
          <w:szCs w:val="18"/>
        </w:rPr>
        <w:t xml:space="preserve">  </w:t>
      </w:r>
      <w:r w:rsidR="006D536F" w:rsidRPr="001D7418">
        <w:rPr>
          <w:rFonts w:ascii="Arial Narrow" w:hAnsi="Arial Narrow" w:cs="Arial"/>
          <w:sz w:val="18"/>
          <w:szCs w:val="18"/>
        </w:rPr>
        <w:t>………..</w:t>
      </w:r>
      <w:r w:rsidR="00FE4E2B" w:rsidRPr="001D7418">
        <w:rPr>
          <w:rFonts w:ascii="Arial Narrow" w:hAnsi="Arial Narrow" w:cs="Arial"/>
          <w:sz w:val="18"/>
          <w:szCs w:val="18"/>
        </w:rPr>
        <w:t>…</w:t>
      </w:r>
      <w:r w:rsidR="006D536F" w:rsidRPr="001D7418">
        <w:rPr>
          <w:rFonts w:ascii="Arial Narrow" w:hAnsi="Arial Narrow" w:cs="Arial"/>
          <w:sz w:val="18"/>
          <w:szCs w:val="18"/>
        </w:rPr>
        <w:t>………..</w:t>
      </w:r>
      <w:r w:rsidR="00FE4E2B" w:rsidRPr="001D7418">
        <w:rPr>
          <w:rFonts w:ascii="Arial Narrow" w:hAnsi="Arial Narrow" w:cs="Arial"/>
          <w:sz w:val="18"/>
          <w:szCs w:val="18"/>
        </w:rPr>
        <w:t>……</w:t>
      </w:r>
      <w:r w:rsidR="006D536F" w:rsidRPr="001D7418">
        <w:rPr>
          <w:rFonts w:ascii="Arial Narrow" w:hAnsi="Arial Narrow" w:cs="Arial"/>
          <w:sz w:val="18"/>
          <w:szCs w:val="18"/>
        </w:rPr>
        <w:t>………….</w:t>
      </w:r>
      <w:r w:rsidR="00FE4E2B" w:rsidRPr="001D7418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BB10AE7" w14:textId="77777777" w:rsidR="00484F88" w:rsidRPr="001D741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D7418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1D7418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1D7418" w:rsidSect="001D74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7D79F" w14:textId="77777777" w:rsidR="00B14233" w:rsidRDefault="00B14233" w:rsidP="0038231F">
      <w:pPr>
        <w:spacing w:after="0" w:line="240" w:lineRule="auto"/>
      </w:pPr>
      <w:r>
        <w:separator/>
      </w:r>
    </w:p>
  </w:endnote>
  <w:endnote w:type="continuationSeparator" w:id="0">
    <w:p w14:paraId="355727F2" w14:textId="77777777" w:rsidR="00B14233" w:rsidRDefault="00B142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C6708" w14:textId="77777777" w:rsidR="0002036B" w:rsidRDefault="00020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B0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7F58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DE4F6" w14:textId="77777777" w:rsidR="0002036B" w:rsidRDefault="00020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F071B" w14:textId="77777777" w:rsidR="00B14233" w:rsidRDefault="00B14233" w:rsidP="0038231F">
      <w:pPr>
        <w:spacing w:after="0" w:line="240" w:lineRule="auto"/>
      </w:pPr>
      <w:r>
        <w:separator/>
      </w:r>
    </w:p>
  </w:footnote>
  <w:footnote w:type="continuationSeparator" w:id="0">
    <w:p w14:paraId="7FA6E6A1" w14:textId="77777777" w:rsidR="00B14233" w:rsidRDefault="00B14233" w:rsidP="0038231F">
      <w:pPr>
        <w:spacing w:after="0" w:line="240" w:lineRule="auto"/>
      </w:pPr>
      <w:r>
        <w:continuationSeparator/>
      </w:r>
    </w:p>
  </w:footnote>
  <w:footnote w:id="1">
    <w:p w14:paraId="5972B15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0A20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9E51D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B7210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C0B09" w14:textId="77777777" w:rsidR="0002036B" w:rsidRDefault="00020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F4B8" w14:textId="77777777" w:rsidR="0002036B" w:rsidRDefault="00020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1FED3" w14:textId="77777777" w:rsidR="0002036B" w:rsidRDefault="000203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606296">
    <w:abstractNumId w:val="11"/>
  </w:num>
  <w:num w:numId="2" w16cid:durableId="1420365748">
    <w:abstractNumId w:val="0"/>
  </w:num>
  <w:num w:numId="3" w16cid:durableId="403260848">
    <w:abstractNumId w:val="10"/>
  </w:num>
  <w:num w:numId="4" w16cid:durableId="566955542">
    <w:abstractNumId w:val="13"/>
  </w:num>
  <w:num w:numId="5" w16cid:durableId="284429510">
    <w:abstractNumId w:val="12"/>
  </w:num>
  <w:num w:numId="6" w16cid:durableId="1276206972">
    <w:abstractNumId w:val="9"/>
  </w:num>
  <w:num w:numId="7" w16cid:durableId="1949773865">
    <w:abstractNumId w:val="1"/>
  </w:num>
  <w:num w:numId="8" w16cid:durableId="1509370431">
    <w:abstractNumId w:val="6"/>
  </w:num>
  <w:num w:numId="9" w16cid:durableId="1552644451">
    <w:abstractNumId w:val="4"/>
  </w:num>
  <w:num w:numId="10" w16cid:durableId="383796171">
    <w:abstractNumId w:val="7"/>
  </w:num>
  <w:num w:numId="11" w16cid:durableId="51999707">
    <w:abstractNumId w:val="5"/>
  </w:num>
  <w:num w:numId="12" w16cid:durableId="1725569242">
    <w:abstractNumId w:val="8"/>
  </w:num>
  <w:num w:numId="13" w16cid:durableId="700860595">
    <w:abstractNumId w:val="3"/>
  </w:num>
  <w:num w:numId="14" w16cid:durableId="968824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233"/>
    <w:rsid w:val="0002036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0E1D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7418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4233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1037C"/>
  <w15:docId w15:val="{C67C0687-ED4F-4817-92DD-8F444A3E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1085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2024-04-16T09:12:00Z</dcterms:created>
  <dcterms:modified xsi:type="dcterms:W3CDTF">2024-04-16T09:12:00Z</dcterms:modified>
</cp:coreProperties>
</file>