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19418" w14:textId="7543449F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1E7F86">
        <w:rPr>
          <w:rFonts w:ascii="Times New Roman" w:hAnsi="Times New Roman"/>
          <w:sz w:val="24"/>
        </w:rPr>
        <w:t>5 do SWZ</w:t>
      </w:r>
    </w:p>
    <w:p w14:paraId="6BDB1297" w14:textId="77777777" w:rsidR="00415918" w:rsidRDefault="00415918">
      <w:pPr>
        <w:rPr>
          <w:sz w:val="22"/>
        </w:rPr>
      </w:pPr>
    </w:p>
    <w:p w14:paraId="4E651BB2" w14:textId="77777777" w:rsidR="00415918" w:rsidRDefault="00415918">
      <w:pPr>
        <w:rPr>
          <w:sz w:val="22"/>
        </w:rPr>
      </w:pPr>
      <w:r>
        <w:rPr>
          <w:noProof/>
        </w:rPr>
        <w:pict w14:anchorId="6DD4471E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EDF17BF" w14:textId="77777777" w:rsidR="00415918" w:rsidRDefault="00415918"/>
                <w:p w14:paraId="2F9EEFE0" w14:textId="77777777" w:rsidR="00415918" w:rsidRDefault="00415918">
                  <w:pPr>
                    <w:rPr>
                      <w:sz w:val="12"/>
                    </w:rPr>
                  </w:pPr>
                </w:p>
                <w:p w14:paraId="7F653704" w14:textId="77777777" w:rsidR="00415918" w:rsidRDefault="00415918">
                  <w:pPr>
                    <w:rPr>
                      <w:sz w:val="12"/>
                    </w:rPr>
                  </w:pPr>
                </w:p>
                <w:p w14:paraId="68FCA211" w14:textId="77777777" w:rsidR="00415918" w:rsidRDefault="00415918">
                  <w:pPr>
                    <w:rPr>
                      <w:sz w:val="12"/>
                    </w:rPr>
                  </w:pPr>
                </w:p>
                <w:p w14:paraId="3EE24BB4" w14:textId="77777777" w:rsidR="00415918" w:rsidRDefault="00415918">
                  <w:pPr>
                    <w:rPr>
                      <w:sz w:val="12"/>
                    </w:rPr>
                  </w:pPr>
                </w:p>
                <w:p w14:paraId="0A7F16F4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8A04AF5" w14:textId="77777777" w:rsidR="00415918" w:rsidRDefault="00415918"/>
              </w:txbxContent>
            </v:textbox>
          </v:roundrect>
        </w:pict>
      </w:r>
    </w:p>
    <w:p w14:paraId="17E46AC9" w14:textId="77777777" w:rsidR="00415918" w:rsidRDefault="00415918">
      <w:pPr>
        <w:rPr>
          <w:sz w:val="22"/>
        </w:rPr>
      </w:pPr>
    </w:p>
    <w:p w14:paraId="30E162CF" w14:textId="77777777" w:rsidR="00415918" w:rsidRDefault="00415918">
      <w:pPr>
        <w:rPr>
          <w:sz w:val="22"/>
        </w:rPr>
      </w:pPr>
    </w:p>
    <w:p w14:paraId="5198651B" w14:textId="77777777" w:rsidR="00415918" w:rsidRDefault="00415918"/>
    <w:p w14:paraId="5E6BA8B4" w14:textId="77777777" w:rsidR="00415918" w:rsidRDefault="00415918"/>
    <w:p w14:paraId="6333F0CF" w14:textId="77777777" w:rsidR="00415918" w:rsidRDefault="00415918">
      <w:pPr>
        <w:rPr>
          <w:b/>
          <w:sz w:val="22"/>
        </w:rPr>
      </w:pPr>
    </w:p>
    <w:p w14:paraId="5AAA12DC" w14:textId="13A15F74"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Z   </w:t>
      </w:r>
      <w:r w:rsidR="001E7F86">
        <w:rPr>
          <w:b/>
        </w:rPr>
        <w:t>USŁUG</w:t>
      </w:r>
    </w:p>
    <w:p w14:paraId="49A25DB5" w14:textId="77777777" w:rsidR="00415918" w:rsidRDefault="00415918">
      <w:pPr>
        <w:rPr>
          <w:sz w:val="22"/>
        </w:rPr>
      </w:pPr>
    </w:p>
    <w:p w14:paraId="74F1D625" w14:textId="77777777" w:rsidR="00415918" w:rsidRDefault="00415918">
      <w:pPr>
        <w:rPr>
          <w:sz w:val="22"/>
        </w:rPr>
      </w:pPr>
    </w:p>
    <w:p w14:paraId="7CB15122" w14:textId="77777777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4C1F1F" w:rsidRPr="004C1F1F">
        <w:rPr>
          <w:b/>
          <w:sz w:val="24"/>
        </w:rPr>
        <w:t xml:space="preserve">Tryb podstawowy bez negocjacji - art. 275 pkt. 1 ustawy </w:t>
      </w:r>
      <w:proofErr w:type="spellStart"/>
      <w:r w:rsidR="004C1F1F" w:rsidRPr="004C1F1F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14:paraId="398283C2" w14:textId="77777777" w:rsidR="00415918" w:rsidRDefault="004C1F1F">
      <w:pPr>
        <w:spacing w:line="360" w:lineRule="auto"/>
        <w:rPr>
          <w:sz w:val="24"/>
        </w:rPr>
      </w:pPr>
      <w:r w:rsidRPr="004C1F1F">
        <w:rPr>
          <w:b/>
          <w:sz w:val="24"/>
        </w:rPr>
        <w:t xml:space="preserve">Opracowanie PFU wraz z obliczeniem kosztów prac projekt. oraz kosztów robót </w:t>
      </w:r>
      <w:proofErr w:type="spellStart"/>
      <w:r w:rsidRPr="004C1F1F">
        <w:rPr>
          <w:b/>
          <w:sz w:val="24"/>
        </w:rPr>
        <w:t>budow</w:t>
      </w:r>
      <w:proofErr w:type="spellEnd"/>
      <w:r w:rsidRPr="004C1F1F">
        <w:rPr>
          <w:b/>
          <w:sz w:val="24"/>
        </w:rPr>
        <w:t xml:space="preserve">. i </w:t>
      </w:r>
      <w:proofErr w:type="spellStart"/>
      <w:r w:rsidRPr="004C1F1F">
        <w:rPr>
          <w:b/>
          <w:sz w:val="24"/>
        </w:rPr>
        <w:t>instal</w:t>
      </w:r>
      <w:proofErr w:type="spellEnd"/>
      <w:r w:rsidRPr="004C1F1F">
        <w:rPr>
          <w:b/>
          <w:sz w:val="24"/>
        </w:rPr>
        <w:t xml:space="preserve">. dla zad. </w:t>
      </w:r>
      <w:proofErr w:type="spellStart"/>
      <w:r w:rsidRPr="004C1F1F">
        <w:rPr>
          <w:b/>
          <w:sz w:val="24"/>
        </w:rPr>
        <w:t>inwest</w:t>
      </w:r>
      <w:proofErr w:type="spellEnd"/>
      <w:r w:rsidRPr="004C1F1F">
        <w:rPr>
          <w:b/>
          <w:sz w:val="24"/>
        </w:rPr>
        <w:t>. pn. Przebudowa pomieszczeń pralni szpitalnej wraz z zakupem, dostawą i montażem urządzeń</w:t>
      </w:r>
    </w:p>
    <w:p w14:paraId="5F056D6F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6E4431DC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4939AC66" w14:textId="77777777" w:rsidR="00415918" w:rsidRDefault="00415918">
      <w:pPr>
        <w:rPr>
          <w:sz w:val="24"/>
        </w:rPr>
      </w:pPr>
    </w:p>
    <w:p w14:paraId="4497990D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1862109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6D752F4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D961C35" w14:textId="426C475A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</w:t>
            </w:r>
            <w:r w:rsidR="001E7F86">
              <w:rPr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52C4CE42" w14:textId="590B2923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  <w:r w:rsidR="001E7F86">
              <w:rPr>
                <w:sz w:val="24"/>
              </w:rPr>
              <w:t>usług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3298BDF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BE7D84E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6FD573E8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522313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BC5E63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21D956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3F9B74A" w14:textId="77777777" w:rsidR="00415918" w:rsidRDefault="00415918">
            <w:pPr>
              <w:rPr>
                <w:sz w:val="24"/>
              </w:rPr>
            </w:pPr>
          </w:p>
          <w:p w14:paraId="1DF932B4" w14:textId="77777777" w:rsidR="00415918" w:rsidRDefault="00415918">
            <w:pPr>
              <w:rPr>
                <w:sz w:val="24"/>
              </w:rPr>
            </w:pPr>
          </w:p>
          <w:p w14:paraId="7C1AEC4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2FE7EF56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F7F401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ACC77E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121A79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328679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01AC3C2" w14:textId="77777777" w:rsidR="00415918" w:rsidRDefault="00415918">
            <w:pPr>
              <w:rPr>
                <w:sz w:val="24"/>
              </w:rPr>
            </w:pPr>
          </w:p>
          <w:p w14:paraId="1DD489EC" w14:textId="77777777" w:rsidR="00415918" w:rsidRDefault="00415918">
            <w:pPr>
              <w:rPr>
                <w:sz w:val="24"/>
              </w:rPr>
            </w:pPr>
          </w:p>
          <w:p w14:paraId="7DBBEF2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2DD2EA9C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014711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FCB390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258A17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D37CBE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095CC5C" w14:textId="77777777" w:rsidR="00415918" w:rsidRDefault="00415918">
            <w:pPr>
              <w:rPr>
                <w:sz w:val="24"/>
              </w:rPr>
            </w:pPr>
          </w:p>
          <w:p w14:paraId="1DCDB9CB" w14:textId="77777777" w:rsidR="00415918" w:rsidRDefault="00415918">
            <w:pPr>
              <w:rPr>
                <w:sz w:val="24"/>
              </w:rPr>
            </w:pPr>
          </w:p>
          <w:p w14:paraId="785D687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27CFD76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639061D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B43FF7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AAC25D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935682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0E963FA" w14:textId="77777777" w:rsidR="00415918" w:rsidRDefault="00415918">
            <w:pPr>
              <w:rPr>
                <w:sz w:val="24"/>
              </w:rPr>
            </w:pPr>
          </w:p>
          <w:p w14:paraId="54AD566B" w14:textId="77777777" w:rsidR="00415918" w:rsidRDefault="00415918">
            <w:pPr>
              <w:rPr>
                <w:sz w:val="24"/>
              </w:rPr>
            </w:pPr>
          </w:p>
          <w:p w14:paraId="18D9369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0101206" w14:textId="77777777" w:rsidR="00415918" w:rsidRDefault="00415918">
            <w:pPr>
              <w:rPr>
                <w:sz w:val="24"/>
              </w:rPr>
            </w:pPr>
          </w:p>
        </w:tc>
      </w:tr>
    </w:tbl>
    <w:p w14:paraId="35068A5D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6F6E508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58BD362D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0B85E" w14:textId="77777777" w:rsidR="00DB6536" w:rsidRDefault="00DB6536">
      <w:r>
        <w:separator/>
      </w:r>
    </w:p>
  </w:endnote>
  <w:endnote w:type="continuationSeparator" w:id="0">
    <w:p w14:paraId="2FD05372" w14:textId="77777777" w:rsidR="00DB6536" w:rsidRDefault="00DB6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E5D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4B2767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0F38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4AD491" w14:textId="77777777" w:rsidR="00415918" w:rsidRDefault="00415918">
    <w:pPr>
      <w:pStyle w:val="Stopka"/>
      <w:tabs>
        <w:tab w:val="clear" w:pos="4536"/>
      </w:tabs>
      <w:jc w:val="center"/>
    </w:pPr>
  </w:p>
  <w:p w14:paraId="0AC96857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BBF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69DE27" w14:textId="77777777" w:rsidR="00415918" w:rsidRDefault="00415918">
    <w:pPr>
      <w:pStyle w:val="Stopka"/>
      <w:tabs>
        <w:tab w:val="clear" w:pos="4536"/>
      </w:tabs>
      <w:jc w:val="center"/>
    </w:pPr>
  </w:p>
  <w:p w14:paraId="537C2A3A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6985E" w14:textId="77777777" w:rsidR="00DB6536" w:rsidRDefault="00DB6536">
      <w:r>
        <w:separator/>
      </w:r>
    </w:p>
  </w:footnote>
  <w:footnote w:type="continuationSeparator" w:id="0">
    <w:p w14:paraId="518A300A" w14:textId="77777777" w:rsidR="00DB6536" w:rsidRDefault="00DB6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945BB" w14:textId="77777777" w:rsidR="004C1F1F" w:rsidRDefault="004C1F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23C8C" w14:textId="77777777" w:rsidR="004C1F1F" w:rsidRDefault="004C1F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6C8D2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536"/>
    <w:rsid w:val="001E7F86"/>
    <w:rsid w:val="00415918"/>
    <w:rsid w:val="004C1F1F"/>
    <w:rsid w:val="00DB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D3C97B"/>
  <w15:chartTrackingRefBased/>
  <w15:docId w15:val="{14A08A76-3661-4948-B134-5298BDA16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2024-04-16T09:09:00Z</dcterms:created>
  <dcterms:modified xsi:type="dcterms:W3CDTF">2024-04-16T09:09:00Z</dcterms:modified>
</cp:coreProperties>
</file>