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C5" w14:textId="77777777" w:rsidR="00D62E6E" w:rsidRPr="0038089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8089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3461F" w:rsidRPr="0038089C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38089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8089C" w14:paraId="5CF706BB" w14:textId="77777777" w:rsidTr="00D62E6E">
        <w:tc>
          <w:tcPr>
            <w:tcW w:w="2800" w:type="dxa"/>
            <w:shd w:val="clear" w:color="auto" w:fill="auto"/>
          </w:tcPr>
          <w:p w14:paraId="7A2DADAF" w14:textId="77777777" w:rsidR="00D62E6E" w:rsidRPr="0038089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8089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8089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6D16F9" w14:textId="77777777" w:rsidR="00D62E6E" w:rsidRPr="003808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1726CD" w14:textId="77777777" w:rsidR="00D62E6E" w:rsidRPr="003808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383FDE" w14:textId="77777777" w:rsidR="00D62E6E" w:rsidRPr="0038089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8089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8089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8089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8089C" w14:paraId="5F0C6D2D" w14:textId="77777777" w:rsidTr="00D62E6E">
        <w:tc>
          <w:tcPr>
            <w:tcW w:w="2800" w:type="dxa"/>
            <w:shd w:val="clear" w:color="auto" w:fill="auto"/>
          </w:tcPr>
          <w:p w14:paraId="0BCA2108" w14:textId="77777777" w:rsidR="00D62E6E" w:rsidRPr="0038089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8089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61F55D" w14:textId="77777777" w:rsidR="00D62E6E" w:rsidRPr="003808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0ED93D" w14:textId="77777777" w:rsidR="00D62E6E" w:rsidRPr="003808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B0B494" w14:textId="77777777" w:rsidR="00D62E6E" w:rsidRPr="0038089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8089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8089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8089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C54843" w14:textId="77777777" w:rsidR="00BC121E" w:rsidRPr="0038089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461F" w:rsidRPr="0038089C" w14:paraId="049147ED" w14:textId="77777777" w:rsidTr="00A2453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722846" w14:textId="77777777" w:rsidR="00A3461F" w:rsidRPr="0038089C" w:rsidRDefault="00A3461F" w:rsidP="00A2453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F80020A" w14:textId="77777777" w:rsidR="00A3461F" w:rsidRPr="0038089C" w:rsidRDefault="00A3461F" w:rsidP="00A2453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8089C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38089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38089C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38089C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38089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38089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CDAEFCF" w14:textId="77777777" w:rsidR="00A3461F" w:rsidRPr="0038089C" w:rsidRDefault="00A3461F" w:rsidP="00A245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62E9830" w14:textId="77777777" w:rsidR="00A3461F" w:rsidRPr="0038089C" w:rsidRDefault="00A3461F" w:rsidP="00A2453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4810472" w14:textId="77777777" w:rsidR="00BC121E" w:rsidRPr="0038089C" w:rsidRDefault="00A3461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8089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8089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8089C" w14:paraId="1C51F5B1" w14:textId="77777777" w:rsidTr="00D62E6E">
        <w:tc>
          <w:tcPr>
            <w:tcW w:w="2269" w:type="dxa"/>
            <w:shd w:val="clear" w:color="auto" w:fill="auto"/>
          </w:tcPr>
          <w:p w14:paraId="74946FD7" w14:textId="77777777" w:rsidR="00D62E6E" w:rsidRPr="0038089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93708E" w14:textId="77777777" w:rsidR="00D62E6E" w:rsidRPr="0038089C" w:rsidRDefault="00A3461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Opracowanie PFU wraz z obliczeniem kosztów prac projekt. oraz kosztów robót </w:t>
            </w:r>
            <w:proofErr w:type="spellStart"/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budow</w:t>
            </w:r>
            <w:proofErr w:type="spellEnd"/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i </w:t>
            </w:r>
            <w:proofErr w:type="spellStart"/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instal</w:t>
            </w:r>
            <w:proofErr w:type="spellEnd"/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. dla zad. </w:t>
            </w:r>
            <w:proofErr w:type="spellStart"/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inwest</w:t>
            </w:r>
            <w:proofErr w:type="spellEnd"/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 pn. Przebudowa pomieszczeń pralni szpitalnej wraz z zakupem, dostawą i montażem urządzeń</w:t>
            </w:r>
            <w:r w:rsidR="00D62E6E"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461F" w:rsidRPr="0038089C" w14:paraId="32C886C3" w14:textId="77777777" w:rsidTr="00A24533">
        <w:tc>
          <w:tcPr>
            <w:tcW w:w="2269" w:type="dxa"/>
            <w:shd w:val="clear" w:color="auto" w:fill="auto"/>
          </w:tcPr>
          <w:p w14:paraId="0F4B55C1" w14:textId="77777777" w:rsidR="00A3461F" w:rsidRPr="0038089C" w:rsidRDefault="00A3461F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258768" w14:textId="77777777" w:rsidR="00A3461F" w:rsidRPr="0038089C" w:rsidRDefault="00A3461F" w:rsidP="00A245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54/2024</w:t>
            </w:r>
          </w:p>
        </w:tc>
      </w:tr>
    </w:tbl>
    <w:p w14:paraId="51E6A27B" w14:textId="77777777" w:rsidR="00BC121E" w:rsidRPr="0038089C" w:rsidRDefault="00A3461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8089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8089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8089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7F43901" w14:textId="77777777" w:rsidR="00BC121E" w:rsidRPr="0038089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8089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EAEDA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8089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8089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38089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8089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F3B998F" w14:textId="77777777" w:rsidR="00BC121E" w:rsidRPr="0038089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089C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5052B41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808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8089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38089C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38089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C7EAD48" w14:textId="77777777" w:rsidR="00BF69A4" w:rsidRPr="0038089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089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8089C" w14:paraId="52A675A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A950D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CACB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4BAFE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8089C" w14:paraId="2646F3A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0154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D60C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5EBB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8089C" w14:paraId="5B57180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ADE7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29CB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3765" w14:textId="77777777" w:rsidR="00BC121E" w:rsidRPr="003808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7427607" w14:textId="77777777" w:rsidR="00BC121E" w:rsidRPr="0038089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8089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BB6B314" w14:textId="77777777" w:rsidR="00BC121E" w:rsidRPr="0038089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8089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B00B325" w14:textId="77777777" w:rsidR="00067B62" w:rsidRPr="0038089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8089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8089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8089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4E58B13" w14:textId="77777777" w:rsidR="00067B62" w:rsidRPr="0038089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8089C" w14:paraId="1180672B" w14:textId="77777777" w:rsidTr="00620E37">
        <w:tc>
          <w:tcPr>
            <w:tcW w:w="2660" w:type="dxa"/>
            <w:shd w:val="clear" w:color="auto" w:fill="auto"/>
          </w:tcPr>
          <w:p w14:paraId="551542D3" w14:textId="77777777" w:rsidR="00BC121E" w:rsidRPr="0038089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BB17A36" w14:textId="77777777" w:rsidR="00BC121E" w:rsidRPr="0038089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2AA3020" w14:textId="77777777" w:rsidR="00BC121E" w:rsidRPr="0038089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605128A" w14:textId="77777777" w:rsidR="00BC121E" w:rsidRPr="0038089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A52CF2" w14:textId="77777777" w:rsidR="00BC121E" w:rsidRPr="0038089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BA2092" w14:textId="77777777" w:rsidR="00BC121E" w:rsidRPr="0038089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3461F"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8089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602A634" w14:textId="77777777" w:rsidR="00106AC7" w:rsidRPr="0038089C" w:rsidRDefault="00106AC7" w:rsidP="00BC121E">
      <w:pPr>
        <w:rPr>
          <w:rFonts w:ascii="Arial Narrow" w:hAnsi="Arial Narrow"/>
        </w:rPr>
      </w:pPr>
    </w:p>
    <w:sectPr w:rsidR="00106AC7" w:rsidRPr="0038089C" w:rsidSect="00210C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29431" w14:textId="77777777" w:rsidR="00210CBB" w:rsidRDefault="00210CBB">
      <w:r>
        <w:separator/>
      </w:r>
    </w:p>
  </w:endnote>
  <w:endnote w:type="continuationSeparator" w:id="0">
    <w:p w14:paraId="3456E9FC" w14:textId="77777777" w:rsidR="00210CBB" w:rsidRDefault="0021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1B60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30EE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09B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F72FC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F8FBE2B">
        <v:line id="_x0000_s1025" style="position:absolute;left:0;text-align:left;z-index:251657728" from="-3.85pt,8.7pt" to="455.15pt,8.7pt"/>
      </w:pict>
    </w:r>
  </w:p>
  <w:p w14:paraId="5EF14A7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3D1C9" w14:textId="77777777" w:rsidR="00A3461F" w:rsidRDefault="00A346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BE2DA" w14:textId="77777777" w:rsidR="00210CBB" w:rsidRDefault="00210CBB">
      <w:r>
        <w:separator/>
      </w:r>
    </w:p>
  </w:footnote>
  <w:footnote w:type="continuationSeparator" w:id="0">
    <w:p w14:paraId="69484919" w14:textId="77777777" w:rsidR="00210CBB" w:rsidRDefault="00210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264C" w14:textId="77777777" w:rsidR="00A3461F" w:rsidRDefault="00A34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983C" w14:textId="77777777" w:rsidR="00A3461F" w:rsidRDefault="00A34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E1535" w14:textId="77777777" w:rsidR="00A3461F" w:rsidRDefault="00A346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736541">
    <w:abstractNumId w:val="13"/>
  </w:num>
  <w:num w:numId="2" w16cid:durableId="1498300315">
    <w:abstractNumId w:val="0"/>
  </w:num>
  <w:num w:numId="3" w16cid:durableId="1906212742">
    <w:abstractNumId w:val="11"/>
  </w:num>
  <w:num w:numId="4" w16cid:durableId="498928521">
    <w:abstractNumId w:val="8"/>
  </w:num>
  <w:num w:numId="5" w16cid:durableId="962618295">
    <w:abstractNumId w:val="7"/>
  </w:num>
  <w:num w:numId="6" w16cid:durableId="806162218">
    <w:abstractNumId w:val="1"/>
  </w:num>
  <w:num w:numId="7" w16cid:durableId="1989168447">
    <w:abstractNumId w:val="6"/>
  </w:num>
  <w:num w:numId="8" w16cid:durableId="652216860">
    <w:abstractNumId w:val="3"/>
  </w:num>
  <w:num w:numId="9" w16cid:durableId="2001039466">
    <w:abstractNumId w:val="2"/>
  </w:num>
  <w:num w:numId="10" w16cid:durableId="1751929164">
    <w:abstractNumId w:val="5"/>
  </w:num>
  <w:num w:numId="11" w16cid:durableId="144441764">
    <w:abstractNumId w:val="10"/>
  </w:num>
  <w:num w:numId="12" w16cid:durableId="221212227">
    <w:abstractNumId w:val="4"/>
  </w:num>
  <w:num w:numId="13" w16cid:durableId="1656911393">
    <w:abstractNumId w:val="9"/>
  </w:num>
  <w:num w:numId="14" w16cid:durableId="6260885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CB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0CB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089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461F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A356E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1A534"/>
  <w15:chartTrackingRefBased/>
  <w15:docId w15:val="{EFFD4AFD-E462-4F9D-845A-4A49476F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251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2024-04-16T09:10:00Z</dcterms:created>
  <dcterms:modified xsi:type="dcterms:W3CDTF">2024-04-16T09:10:00Z</dcterms:modified>
</cp:coreProperties>
</file>