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9F5C" w14:textId="77777777" w:rsidR="00A2540E" w:rsidRPr="00923A71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3A7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A4C30" w:rsidRPr="00923A7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23A7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923A71" w14:paraId="78EF71D7" w14:textId="77777777" w:rsidTr="009B1625">
        <w:tc>
          <w:tcPr>
            <w:tcW w:w="2800" w:type="dxa"/>
            <w:shd w:val="clear" w:color="auto" w:fill="auto"/>
          </w:tcPr>
          <w:p w14:paraId="71A147EA" w14:textId="77777777" w:rsidR="00A2540E" w:rsidRPr="00923A71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3A7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3A7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50BE63" w14:textId="77777777" w:rsidR="00A2540E" w:rsidRPr="00923A7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A4C8D6" w14:textId="77777777" w:rsidR="00A2540E" w:rsidRPr="00923A7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990A8" w14:textId="77777777" w:rsidR="00A2540E" w:rsidRPr="00923A71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3A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3A7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3A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923A71" w14:paraId="17B3DC2E" w14:textId="77777777" w:rsidTr="009B1625">
        <w:tc>
          <w:tcPr>
            <w:tcW w:w="2800" w:type="dxa"/>
            <w:shd w:val="clear" w:color="auto" w:fill="auto"/>
          </w:tcPr>
          <w:p w14:paraId="14EF4C21" w14:textId="77777777" w:rsidR="00A2540E" w:rsidRPr="00923A71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3A7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484DC1" w14:textId="77777777" w:rsidR="00A2540E" w:rsidRPr="00923A7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FDBAEB1" w14:textId="77777777" w:rsidR="00A2540E" w:rsidRPr="00923A7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C9A461" w14:textId="77777777" w:rsidR="00A2540E" w:rsidRPr="00923A71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3A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3A7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3A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129A5D" w14:textId="77777777" w:rsidR="0057252E" w:rsidRPr="00923A71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923A71" w14:paraId="749A8F1B" w14:textId="77777777" w:rsidTr="0036631E">
        <w:tc>
          <w:tcPr>
            <w:tcW w:w="9104" w:type="dxa"/>
            <w:shd w:val="clear" w:color="auto" w:fill="F2F2F2"/>
          </w:tcPr>
          <w:p w14:paraId="66B8D0D4" w14:textId="77777777" w:rsidR="00A2540E" w:rsidRPr="00923A71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3A71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923A71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923A71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5B303632" w14:textId="77777777" w:rsidR="0057252E" w:rsidRPr="00923A71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3A71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923A71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923A71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639C0C8E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923A7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923A7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923A71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923A71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923A71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6870F1BF" w14:textId="77777777" w:rsidR="00A2540E" w:rsidRPr="00923A71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3A7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923A71" w14:paraId="0FDEEE8E" w14:textId="77777777" w:rsidTr="009B1625">
        <w:tc>
          <w:tcPr>
            <w:tcW w:w="2269" w:type="dxa"/>
            <w:shd w:val="clear" w:color="auto" w:fill="auto"/>
          </w:tcPr>
          <w:p w14:paraId="4FF71ECD" w14:textId="77777777" w:rsidR="00A2540E" w:rsidRPr="00923A71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658652" w14:textId="77777777" w:rsidR="00A2540E" w:rsidRPr="00923A71" w:rsidRDefault="00FA4C30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budow</w:t>
            </w:r>
            <w:proofErr w:type="spellEnd"/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i </w:t>
            </w:r>
            <w:proofErr w:type="spellStart"/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instal</w:t>
            </w:r>
            <w:proofErr w:type="spellEnd"/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dla zad. </w:t>
            </w:r>
            <w:proofErr w:type="spellStart"/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inwest</w:t>
            </w:r>
            <w:proofErr w:type="spellEnd"/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 pn. Przebudowa pomieszczeń pralni szpitalnej wraz z zakupem, dostawą i montażem urządzeń</w:t>
            </w:r>
            <w:r w:rsidR="00A2540E"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4C30" w:rsidRPr="00923A71" w14:paraId="06110A17" w14:textId="77777777" w:rsidTr="00A24533">
        <w:tc>
          <w:tcPr>
            <w:tcW w:w="2269" w:type="dxa"/>
            <w:shd w:val="clear" w:color="auto" w:fill="auto"/>
          </w:tcPr>
          <w:p w14:paraId="76726D3D" w14:textId="77777777" w:rsidR="00FA4C30" w:rsidRPr="00923A71" w:rsidRDefault="00FA4C30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D5AB15" w14:textId="77777777" w:rsidR="00FA4C30" w:rsidRPr="00923A71" w:rsidRDefault="00FA4C30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54/2024</w:t>
            </w:r>
          </w:p>
        </w:tc>
      </w:tr>
    </w:tbl>
    <w:p w14:paraId="56BCD671" w14:textId="77777777" w:rsidR="008F2498" w:rsidRPr="00923A71" w:rsidRDefault="00FA4C30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3A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923A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23A7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923A7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923A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923A7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923A71">
        <w:rPr>
          <w:rFonts w:ascii="Arial Narrow" w:hAnsi="Arial Narrow" w:cs="Arial"/>
          <w:sz w:val="24"/>
          <w:szCs w:val="24"/>
        </w:rPr>
        <w:t>w przedmiot</w:t>
      </w:r>
      <w:r w:rsidR="00E631B6" w:rsidRPr="00923A71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923A71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923A71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923A71" w14:paraId="4E7E338C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57B8ED6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235CCB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BA24D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923A71" w14:paraId="163033F6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C57F3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6FA2A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804E2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923A71" w14:paraId="79C8CA56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62089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AFC23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7B8C9" w14:textId="77777777" w:rsidR="00A2540E" w:rsidRPr="00923A7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70744D9" w14:textId="77777777" w:rsidR="008B745A" w:rsidRPr="00923A71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923A71" w14:paraId="6CDAB6BA" w14:textId="77777777" w:rsidTr="009B1625">
        <w:tc>
          <w:tcPr>
            <w:tcW w:w="2660" w:type="dxa"/>
            <w:shd w:val="clear" w:color="auto" w:fill="auto"/>
          </w:tcPr>
          <w:p w14:paraId="5CE8F932" w14:textId="77777777" w:rsidR="008B745A" w:rsidRPr="00923A7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ACCE20" w14:textId="77777777" w:rsidR="008B745A" w:rsidRPr="00923A7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06C8F19" w14:textId="77777777" w:rsidR="008B745A" w:rsidRPr="00923A71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BA7418" w14:textId="77777777" w:rsidR="008B745A" w:rsidRPr="00923A7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049788" w14:textId="77777777" w:rsidR="008B745A" w:rsidRPr="00923A7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361BF1" w14:textId="77777777" w:rsidR="008B745A" w:rsidRPr="00923A71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3A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A4C30" w:rsidRPr="00923A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23A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DA0F708" w14:textId="77777777" w:rsidR="00025386" w:rsidRPr="00923A71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923A71" w:rsidSect="00FE37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024A2" w14:textId="77777777" w:rsidR="00FE37EA" w:rsidRDefault="00FE37EA" w:rsidP="00025386">
      <w:pPr>
        <w:spacing w:after="0" w:line="240" w:lineRule="auto"/>
      </w:pPr>
      <w:r>
        <w:separator/>
      </w:r>
    </w:p>
  </w:endnote>
  <w:endnote w:type="continuationSeparator" w:id="0">
    <w:p w14:paraId="77E284B1" w14:textId="77777777" w:rsidR="00FE37EA" w:rsidRDefault="00FE37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788C8" w14:textId="77777777" w:rsidR="00FA4C30" w:rsidRDefault="00FA4C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AB8E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443CA0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E3B6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FEC9EF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BBADF" w14:textId="77777777" w:rsidR="00FA4C30" w:rsidRDefault="00FA4C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565AA" w14:textId="77777777" w:rsidR="00FE37EA" w:rsidRDefault="00FE37EA" w:rsidP="00025386">
      <w:pPr>
        <w:spacing w:after="0" w:line="240" w:lineRule="auto"/>
      </w:pPr>
      <w:r>
        <w:separator/>
      </w:r>
    </w:p>
  </w:footnote>
  <w:footnote w:type="continuationSeparator" w:id="0">
    <w:p w14:paraId="42ECBAF6" w14:textId="77777777" w:rsidR="00FE37EA" w:rsidRDefault="00FE37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0BE2" w14:textId="77777777" w:rsidR="00FA4C30" w:rsidRDefault="00FA4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43FF9" w14:textId="77777777" w:rsidR="00FA4C30" w:rsidRDefault="00FA4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EFC7D" w14:textId="77777777" w:rsidR="00FA4C30" w:rsidRDefault="00FA4C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7EA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23A71"/>
    <w:rsid w:val="009B1625"/>
    <w:rsid w:val="00A2540E"/>
    <w:rsid w:val="00A56A6F"/>
    <w:rsid w:val="00D55FC4"/>
    <w:rsid w:val="00E631B6"/>
    <w:rsid w:val="00F16E93"/>
    <w:rsid w:val="00F96483"/>
    <w:rsid w:val="00FA4C30"/>
    <w:rsid w:val="00FB7BA7"/>
    <w:rsid w:val="00FE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8117B"/>
  <w15:chartTrackingRefBased/>
  <w15:docId w15:val="{5CA7B9AD-8BEA-4E85-B895-5BE7D3B3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2024-04-16T09:07:00Z</dcterms:created>
  <dcterms:modified xsi:type="dcterms:W3CDTF">2024-04-16T09:07:00Z</dcterms:modified>
</cp:coreProperties>
</file>