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0"/>
        <w:gridCol w:w="5248"/>
        <w:gridCol w:w="2141"/>
      </w:tblGrid>
      <w:tr w:rsidR="008B4A1C" w:rsidRPr="00B01D71" w14:paraId="737E8D15" w14:textId="77777777" w:rsidTr="00FC18F1">
        <w:trPr>
          <w:trHeight w:val="963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861A7D3" w14:textId="77777777" w:rsidR="008B4A1C" w:rsidRPr="00B01D71" w:rsidRDefault="0028312F" w:rsidP="00FC18F1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651875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2050" DrawAspect="Content" ObjectID="_1774772973" r:id="rId9"/>
              </w:object>
            </w:r>
          </w:p>
          <w:p w14:paraId="3570218B" w14:textId="77777777" w:rsidR="008B4A1C" w:rsidRPr="00B01D71" w:rsidRDefault="008B4A1C" w:rsidP="00FC18F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29C3ADCF" w14:textId="77777777" w:rsidR="008B4A1C" w:rsidRPr="00B01D71" w:rsidRDefault="008B4A1C" w:rsidP="00FC18F1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2EFAFA5" w14:textId="7AAD62E0" w:rsidR="008B4A1C" w:rsidRDefault="000A22F5" w:rsidP="00FC18F1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Umowa </w:t>
            </w:r>
            <w:r w:rsidR="0070510E">
              <w:rPr>
                <w:rFonts w:ascii="Arial Narrow" w:hAnsi="Arial Narrow" w:cs="Arial"/>
                <w:bCs/>
                <w:sz w:val="22"/>
                <w:szCs w:val="22"/>
              </w:rPr>
              <w:t>/ Projekt</w:t>
            </w:r>
          </w:p>
          <w:p w14:paraId="503237CA" w14:textId="77777777" w:rsidR="008B4A1C" w:rsidRPr="000B2AA4" w:rsidRDefault="008B4A1C" w:rsidP="00D47EE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1931AF9" w14:textId="77777777" w:rsidR="008B4A1C" w:rsidRPr="00B01D71" w:rsidRDefault="008B4A1C" w:rsidP="00FC18F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PR25_P01_F20W5</w:t>
            </w:r>
          </w:p>
        </w:tc>
      </w:tr>
    </w:tbl>
    <w:p w14:paraId="58F75B88" w14:textId="601081A3" w:rsidR="008B4A1C" w:rsidRPr="00EB28C1" w:rsidRDefault="00EB28C1" w:rsidP="0028312F">
      <w:pPr>
        <w:widowControl w:val="0"/>
        <w:tabs>
          <w:tab w:val="left" w:pos="7797"/>
        </w:tabs>
        <w:autoSpaceDE w:val="0"/>
        <w:autoSpaceDN w:val="0"/>
        <w:adjustRightInd w:val="0"/>
        <w:ind w:left="3760" w:hanging="3760"/>
        <w:jc w:val="right"/>
        <w:rPr>
          <w:rFonts w:ascii="Arial Narrow" w:hAnsi="Arial Narrow" w:cs="Arial"/>
          <w:iCs/>
          <w:sz w:val="32"/>
          <w:szCs w:val="32"/>
        </w:rPr>
      </w:pPr>
      <w:r>
        <w:rPr>
          <w:rFonts w:ascii="Arial Narrow" w:hAnsi="Arial Narrow" w:cs="Arial"/>
          <w:b/>
          <w:bCs/>
          <w:iCs/>
          <w:sz w:val="32"/>
          <w:szCs w:val="32"/>
        </w:rPr>
        <w:tab/>
      </w:r>
      <w:r w:rsidRPr="00EB28C1">
        <w:rPr>
          <w:rFonts w:ascii="Arial Narrow" w:hAnsi="Arial Narrow" w:cs="Arial"/>
          <w:iCs/>
          <w:sz w:val="22"/>
          <w:szCs w:val="22"/>
        </w:rPr>
        <w:t xml:space="preserve">Załącznik nr </w:t>
      </w:r>
      <w:r w:rsidR="0028312F">
        <w:rPr>
          <w:rFonts w:ascii="Arial Narrow" w:hAnsi="Arial Narrow" w:cs="Arial"/>
          <w:iCs/>
          <w:sz w:val="22"/>
          <w:szCs w:val="22"/>
        </w:rPr>
        <w:t>1</w:t>
      </w:r>
      <w:r w:rsidR="002E19AD">
        <w:rPr>
          <w:rFonts w:ascii="Arial Narrow" w:hAnsi="Arial Narrow" w:cs="Arial"/>
          <w:iCs/>
          <w:sz w:val="22"/>
          <w:szCs w:val="22"/>
        </w:rPr>
        <w:t>7</w:t>
      </w:r>
      <w:r w:rsidRPr="00EB28C1">
        <w:rPr>
          <w:rFonts w:ascii="Arial Narrow" w:hAnsi="Arial Narrow" w:cs="Arial"/>
          <w:iCs/>
          <w:sz w:val="22"/>
          <w:szCs w:val="22"/>
        </w:rPr>
        <w:t xml:space="preserve"> do SWZ</w:t>
      </w:r>
    </w:p>
    <w:p w14:paraId="247F68D1" w14:textId="45F40DD3" w:rsidR="00F1790A" w:rsidRPr="00876735" w:rsidRDefault="005377FA" w:rsidP="00BD10C2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32"/>
          <w:szCs w:val="32"/>
        </w:rPr>
      </w:pPr>
      <w:r w:rsidRPr="00876735">
        <w:rPr>
          <w:rFonts w:ascii="Arial Narrow" w:hAnsi="Arial Narrow" w:cs="Arial"/>
          <w:b/>
          <w:bCs/>
          <w:iCs/>
          <w:sz w:val="32"/>
          <w:szCs w:val="32"/>
        </w:rPr>
        <w:t xml:space="preserve">UMOWA  nr   </w:t>
      </w:r>
      <w:r w:rsidR="00902A9F">
        <w:rPr>
          <w:rFonts w:ascii="Arial Narrow" w:hAnsi="Arial Narrow" w:cs="Arial"/>
          <w:b/>
          <w:bCs/>
          <w:iCs/>
          <w:sz w:val="32"/>
          <w:szCs w:val="32"/>
        </w:rPr>
        <w:t>54</w:t>
      </w:r>
      <w:r w:rsidR="00C16355">
        <w:rPr>
          <w:rFonts w:ascii="Arial Narrow" w:hAnsi="Arial Narrow" w:cs="Arial"/>
          <w:b/>
          <w:bCs/>
          <w:iCs/>
          <w:sz w:val="32"/>
          <w:szCs w:val="32"/>
        </w:rPr>
        <w:t>- …</w:t>
      </w:r>
      <w:r w:rsidR="00DA605A" w:rsidRPr="00876735">
        <w:rPr>
          <w:rFonts w:ascii="Arial Narrow" w:hAnsi="Arial Narrow" w:cs="Arial"/>
          <w:b/>
          <w:bCs/>
          <w:iCs/>
          <w:sz w:val="32"/>
          <w:szCs w:val="32"/>
        </w:rPr>
        <w:t xml:space="preserve"> /</w:t>
      </w:r>
      <w:r w:rsidR="005B5814">
        <w:rPr>
          <w:rFonts w:ascii="Arial Narrow" w:hAnsi="Arial Narrow" w:cs="Arial"/>
          <w:b/>
          <w:bCs/>
          <w:iCs/>
          <w:sz w:val="32"/>
          <w:szCs w:val="32"/>
        </w:rPr>
        <w:t>P/</w:t>
      </w:r>
      <w:r w:rsidR="00DA605A" w:rsidRPr="00876735">
        <w:rPr>
          <w:rFonts w:ascii="Arial Narrow" w:hAnsi="Arial Narrow" w:cs="Arial"/>
          <w:b/>
          <w:bCs/>
          <w:iCs/>
          <w:sz w:val="32"/>
          <w:szCs w:val="32"/>
        </w:rPr>
        <w:t>202</w:t>
      </w:r>
      <w:r w:rsidR="00A47679" w:rsidRPr="00876735">
        <w:rPr>
          <w:rFonts w:ascii="Arial Narrow" w:hAnsi="Arial Narrow" w:cs="Arial"/>
          <w:b/>
          <w:bCs/>
          <w:iCs/>
          <w:sz w:val="32"/>
          <w:szCs w:val="32"/>
        </w:rPr>
        <w:t>4</w:t>
      </w:r>
      <w:r w:rsidR="00DA605A" w:rsidRPr="00876735">
        <w:rPr>
          <w:rFonts w:ascii="Arial Narrow" w:hAnsi="Arial Narrow" w:cs="Arial"/>
          <w:b/>
          <w:bCs/>
          <w:iCs/>
          <w:sz w:val="32"/>
          <w:szCs w:val="32"/>
        </w:rPr>
        <w:t>/TU</w:t>
      </w:r>
    </w:p>
    <w:p w14:paraId="46E4EFCB" w14:textId="77777777" w:rsidR="00E7237F" w:rsidRPr="00876735" w:rsidRDefault="000A22F5" w:rsidP="000A22F5">
      <w:pPr>
        <w:widowControl w:val="0"/>
        <w:tabs>
          <w:tab w:val="left" w:pos="294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ab/>
      </w:r>
    </w:p>
    <w:p w14:paraId="57D01EBA" w14:textId="77777777" w:rsidR="00DA605A" w:rsidRPr="00876735" w:rsidRDefault="00DA605A" w:rsidP="00371EDE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876735">
        <w:rPr>
          <w:rFonts w:ascii="Arial Narrow" w:hAnsi="Arial Narrow" w:cs="Arial"/>
          <w:bCs/>
          <w:iCs/>
          <w:sz w:val="22"/>
          <w:szCs w:val="22"/>
        </w:rPr>
        <w:t>zawarta w dniu  ........</w:t>
      </w:r>
      <w:r w:rsidR="008C40C3" w:rsidRPr="00876735">
        <w:rPr>
          <w:rFonts w:ascii="Arial Narrow" w:hAnsi="Arial Narrow" w:cs="Arial"/>
          <w:bCs/>
          <w:iCs/>
          <w:sz w:val="22"/>
          <w:szCs w:val="22"/>
        </w:rPr>
        <w:t>......</w:t>
      </w:r>
      <w:r w:rsidRPr="00876735">
        <w:rPr>
          <w:rFonts w:ascii="Arial Narrow" w:hAnsi="Arial Narrow" w:cs="Arial"/>
          <w:bCs/>
          <w:iCs/>
          <w:sz w:val="22"/>
          <w:szCs w:val="22"/>
        </w:rPr>
        <w:t xml:space="preserve">.  w Bydgoszczy pomiędzy: </w:t>
      </w:r>
    </w:p>
    <w:p w14:paraId="6637B98F" w14:textId="77777777" w:rsidR="00DA605A" w:rsidRPr="00876735" w:rsidRDefault="00DA605A" w:rsidP="00371EDE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876735">
        <w:rPr>
          <w:rFonts w:ascii="Arial Narrow" w:hAnsi="Arial Narrow" w:cs="Arial"/>
          <w:b/>
          <w:sz w:val="22"/>
          <w:szCs w:val="22"/>
        </w:rPr>
        <w:br/>
        <w:t>w Bydgoszczy</w:t>
      </w:r>
      <w:r w:rsidRPr="00876735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="00371EDE" w:rsidRPr="00876735">
        <w:rPr>
          <w:rFonts w:ascii="Arial Narrow" w:hAnsi="Arial Narrow" w:cs="Arial"/>
          <w:b/>
          <w:sz w:val="22"/>
          <w:szCs w:val="22"/>
        </w:rPr>
        <w:t xml:space="preserve">numerem </w:t>
      </w:r>
      <w:r w:rsidRPr="00876735">
        <w:rPr>
          <w:rFonts w:ascii="Arial Narrow" w:hAnsi="Arial Narrow" w:cs="Arial"/>
          <w:b/>
          <w:sz w:val="22"/>
          <w:szCs w:val="22"/>
        </w:rPr>
        <w:t>KRS0000007548</w:t>
      </w:r>
      <w:r w:rsidRPr="00876735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14:paraId="02D683B0" w14:textId="77777777" w:rsidR="00DA605A" w:rsidRPr="00876735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reprezentowanym przez:</w:t>
      </w:r>
    </w:p>
    <w:p w14:paraId="7A869727" w14:textId="77777777" w:rsidR="00DA605A" w:rsidRPr="00876735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1861B76C" w14:textId="3EC33490" w:rsidR="00DA605A" w:rsidRPr="00876735" w:rsidRDefault="008C40C3" w:rsidP="00DA605A">
      <w:pPr>
        <w:rPr>
          <w:rFonts w:ascii="Arial Narrow" w:hAnsi="Arial Narrow" w:cs="Arial"/>
          <w:color w:val="FF0000"/>
          <w:sz w:val="22"/>
          <w:szCs w:val="22"/>
        </w:rPr>
      </w:pPr>
      <w:r w:rsidRPr="00876735">
        <w:rPr>
          <w:rFonts w:ascii="Arial Narrow" w:hAnsi="Arial Narrow" w:cs="Arial"/>
          <w:b/>
          <w:sz w:val="22"/>
          <w:szCs w:val="22"/>
        </w:rPr>
        <w:t>…………………………………………………………..</w:t>
      </w:r>
    </w:p>
    <w:p w14:paraId="77C66533" w14:textId="77777777" w:rsidR="008C40C3" w:rsidRPr="00876735" w:rsidRDefault="005377FA" w:rsidP="00DA605A">
      <w:pPr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zwanym dalej „</w:t>
      </w:r>
      <w:r w:rsidR="00DA605A" w:rsidRPr="00876735">
        <w:rPr>
          <w:rFonts w:ascii="Arial Narrow" w:hAnsi="Arial Narrow" w:cs="Arial"/>
          <w:b/>
          <w:sz w:val="22"/>
          <w:szCs w:val="22"/>
        </w:rPr>
        <w:t>Zamawiającym</w:t>
      </w:r>
      <w:r w:rsidRPr="00876735">
        <w:rPr>
          <w:rFonts w:ascii="Arial Narrow" w:hAnsi="Arial Narrow" w:cs="Arial"/>
          <w:sz w:val="22"/>
          <w:szCs w:val="22"/>
        </w:rPr>
        <w:t>”</w:t>
      </w:r>
    </w:p>
    <w:p w14:paraId="112553DC" w14:textId="77777777" w:rsidR="008C40C3" w:rsidRPr="00876735" w:rsidRDefault="008C40C3" w:rsidP="00DA605A">
      <w:pPr>
        <w:rPr>
          <w:rFonts w:ascii="Arial Narrow" w:hAnsi="Arial Narrow" w:cs="Arial"/>
          <w:sz w:val="22"/>
          <w:szCs w:val="22"/>
        </w:rPr>
      </w:pPr>
    </w:p>
    <w:p w14:paraId="600EDBFD" w14:textId="77777777" w:rsidR="008C40C3" w:rsidRPr="00876735" w:rsidRDefault="00DA605A" w:rsidP="0054306C">
      <w:pPr>
        <w:jc w:val="both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a</w:t>
      </w:r>
    </w:p>
    <w:p w14:paraId="351A542C" w14:textId="77777777" w:rsidR="008C40C3" w:rsidRPr="00876735" w:rsidRDefault="00DA605A" w:rsidP="0054306C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>………………………………., z siedzibą …………………przy ulicy…………… wpisaną do rejestru przedsiębiorców prowadzonego przez Sąd Rejonowy ………………,pod numerem …….., NIP: ………..,  REGON: …………., reprezentowaną przez:…………………………………………..  -   ……………………………</w:t>
      </w:r>
    </w:p>
    <w:p w14:paraId="4E1BFEF7" w14:textId="77777777" w:rsidR="008C40C3" w:rsidRPr="00876735" w:rsidRDefault="008C40C3" w:rsidP="00DA605A">
      <w:pPr>
        <w:rPr>
          <w:rFonts w:ascii="Arial Narrow" w:hAnsi="Arial Narrow" w:cs="Arial"/>
          <w:sz w:val="22"/>
          <w:szCs w:val="22"/>
        </w:rPr>
      </w:pPr>
    </w:p>
    <w:p w14:paraId="2311218C" w14:textId="77777777" w:rsidR="00DA605A" w:rsidRPr="00876735" w:rsidRDefault="00DA605A" w:rsidP="00DA605A">
      <w:pPr>
        <w:rPr>
          <w:rFonts w:ascii="Arial Narrow" w:hAnsi="Arial Narrow" w:cs="Arial"/>
          <w:bCs/>
          <w:sz w:val="22"/>
          <w:szCs w:val="22"/>
        </w:rPr>
      </w:pPr>
      <w:r w:rsidRPr="00876735">
        <w:rPr>
          <w:rFonts w:ascii="Arial Narrow" w:hAnsi="Arial Narrow" w:cs="Arial"/>
          <w:sz w:val="22"/>
          <w:szCs w:val="22"/>
        </w:rPr>
        <w:t xml:space="preserve">zwaną dalej </w:t>
      </w:r>
      <w:r w:rsidRPr="00876735">
        <w:rPr>
          <w:rFonts w:ascii="Arial Narrow" w:hAnsi="Arial Narrow" w:cs="Arial"/>
          <w:bCs/>
          <w:sz w:val="22"/>
          <w:szCs w:val="22"/>
        </w:rPr>
        <w:t>„</w:t>
      </w:r>
      <w:r w:rsidRPr="00876735">
        <w:rPr>
          <w:rFonts w:ascii="Arial Narrow" w:hAnsi="Arial Narrow" w:cs="Arial"/>
          <w:b/>
          <w:bCs/>
          <w:sz w:val="22"/>
          <w:szCs w:val="22"/>
        </w:rPr>
        <w:t>Wykonawcą</w:t>
      </w:r>
      <w:r w:rsidR="00E35389" w:rsidRPr="00876735">
        <w:rPr>
          <w:rFonts w:ascii="Arial Narrow" w:hAnsi="Arial Narrow" w:cs="Arial"/>
          <w:bCs/>
          <w:sz w:val="22"/>
          <w:szCs w:val="22"/>
        </w:rPr>
        <w:t>",</w:t>
      </w:r>
    </w:p>
    <w:p w14:paraId="6340CD33" w14:textId="77777777" w:rsidR="00C944D0" w:rsidRPr="00876735" w:rsidRDefault="00C944D0" w:rsidP="00E35389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480D1975" w14:textId="77777777" w:rsidR="00C944D0" w:rsidRPr="00876735" w:rsidRDefault="00C944D0" w:rsidP="00DA605A">
      <w:pPr>
        <w:rPr>
          <w:rFonts w:ascii="Arial Narrow" w:hAnsi="Arial Narrow" w:cs="Arial"/>
          <w:bCs/>
          <w:sz w:val="22"/>
          <w:szCs w:val="22"/>
        </w:rPr>
      </w:pPr>
    </w:p>
    <w:p w14:paraId="399687FA" w14:textId="77777777" w:rsidR="00AE5B53" w:rsidRPr="001365B7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1</w:t>
      </w:r>
    </w:p>
    <w:p w14:paraId="5EEB5FEE" w14:textId="77777777" w:rsidR="00244C89" w:rsidRPr="001365B7" w:rsidRDefault="00AE5B53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Przedmiot umowy</w:t>
      </w:r>
    </w:p>
    <w:p w14:paraId="06CC0CB3" w14:textId="77777777" w:rsidR="005377FA" w:rsidRPr="001365B7" w:rsidRDefault="005377FA" w:rsidP="00AE5B53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5D0FDD55" w14:textId="58609A70" w:rsidR="00662BE8" w:rsidRPr="001365B7" w:rsidRDefault="00662BE8" w:rsidP="00662BE8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2BE8">
        <w:rPr>
          <w:rFonts w:ascii="Arial Narrow" w:hAnsi="Arial Narrow" w:cs="Arial"/>
          <w:sz w:val="22"/>
          <w:szCs w:val="22"/>
        </w:rPr>
        <w:t xml:space="preserve">Działając na podstawie ustawy z dnia 11 września 2019 roku Prawo Zamówień Publicznych </w:t>
      </w:r>
      <w:r w:rsidRPr="00662BE8">
        <w:rPr>
          <w:rFonts w:ascii="Arial Narrow" w:hAnsi="Arial Narrow" w:cs="Arial"/>
          <w:b/>
          <w:sz w:val="22"/>
          <w:szCs w:val="22"/>
        </w:rPr>
        <w:t>Zamawiający</w:t>
      </w:r>
      <w:r w:rsidRPr="00662BE8">
        <w:rPr>
          <w:rFonts w:ascii="Arial Narrow" w:hAnsi="Arial Narrow" w:cs="Arial"/>
          <w:sz w:val="22"/>
          <w:szCs w:val="22"/>
        </w:rPr>
        <w:t xml:space="preserve"> zgodnie </w:t>
      </w:r>
      <w:r w:rsidR="00902A9F">
        <w:rPr>
          <w:rFonts w:ascii="Arial Narrow" w:hAnsi="Arial Narrow" w:cs="Arial"/>
          <w:sz w:val="22"/>
          <w:szCs w:val="22"/>
        </w:rPr>
        <w:br/>
      </w:r>
      <w:r w:rsidRPr="00662BE8">
        <w:rPr>
          <w:rFonts w:ascii="Arial Narrow" w:hAnsi="Arial Narrow" w:cs="Arial"/>
          <w:sz w:val="22"/>
          <w:szCs w:val="22"/>
        </w:rPr>
        <w:t xml:space="preserve">z wynikiem zamówienia publicznego udzielonego w trybie podstawowym, o którym mowa w art. 275 pkt. 1 Ustawy </w:t>
      </w:r>
      <w:proofErr w:type="spellStart"/>
      <w:r w:rsidR="00902A9F">
        <w:rPr>
          <w:rFonts w:ascii="Arial Narrow" w:hAnsi="Arial Narrow" w:cs="Arial"/>
          <w:sz w:val="22"/>
          <w:szCs w:val="22"/>
        </w:rPr>
        <w:t>Pzp</w:t>
      </w:r>
      <w:proofErr w:type="spellEnd"/>
      <w:r w:rsidR="00902A9F">
        <w:rPr>
          <w:rFonts w:ascii="Arial Narrow" w:hAnsi="Arial Narrow" w:cs="Arial"/>
          <w:sz w:val="22"/>
          <w:szCs w:val="22"/>
        </w:rPr>
        <w:t xml:space="preserve"> </w:t>
      </w:r>
      <w:r w:rsidRPr="00662BE8">
        <w:rPr>
          <w:rFonts w:ascii="Arial Narrow" w:hAnsi="Arial Narrow" w:cs="Arial"/>
          <w:sz w:val="22"/>
          <w:szCs w:val="22"/>
        </w:rPr>
        <w:t>ogłoszonego w ……. nr…………….. data publikacji …………………- sprawa nr</w:t>
      </w:r>
      <w:r w:rsidR="00C16355">
        <w:rPr>
          <w:rFonts w:ascii="Arial Narrow" w:hAnsi="Arial Narrow" w:cs="Arial"/>
          <w:sz w:val="22"/>
          <w:szCs w:val="22"/>
        </w:rPr>
        <w:t xml:space="preserve"> </w:t>
      </w:r>
      <w:r w:rsidR="00902A9F">
        <w:rPr>
          <w:rFonts w:ascii="Arial Narrow" w:hAnsi="Arial Narrow" w:cs="Arial"/>
          <w:sz w:val="22"/>
          <w:szCs w:val="22"/>
        </w:rPr>
        <w:t>54</w:t>
      </w:r>
      <w:r w:rsidR="00C16355">
        <w:rPr>
          <w:rFonts w:ascii="Arial Narrow" w:hAnsi="Arial Narrow" w:cs="Arial"/>
          <w:sz w:val="22"/>
          <w:szCs w:val="22"/>
        </w:rPr>
        <w:t>/2024</w:t>
      </w:r>
      <w:r w:rsidRPr="00662BE8">
        <w:rPr>
          <w:rFonts w:ascii="Arial Narrow" w:hAnsi="Arial Narrow" w:cs="Arial"/>
          <w:sz w:val="22"/>
          <w:szCs w:val="22"/>
        </w:rPr>
        <w:t xml:space="preserve">  pn.: </w:t>
      </w:r>
      <w:r w:rsidR="00C16355" w:rsidRPr="00C16355">
        <w:rPr>
          <w:rFonts w:ascii="Arial Narrow" w:hAnsi="Arial Narrow"/>
          <w:b/>
          <w:bCs/>
          <w:sz w:val="22"/>
          <w:szCs w:val="22"/>
        </w:rPr>
        <w:t xml:space="preserve">Opracowanie Programu Funkcjonalno-Użytkowego wraz z obliczeniem kosztów prac projektowych oraz kosztów robót budowlanych </w:t>
      </w:r>
      <w:r w:rsidR="00902A9F">
        <w:rPr>
          <w:rFonts w:ascii="Arial Narrow" w:hAnsi="Arial Narrow"/>
          <w:b/>
          <w:bCs/>
          <w:sz w:val="22"/>
          <w:szCs w:val="22"/>
        </w:rPr>
        <w:br/>
      </w:r>
      <w:r w:rsidR="00C16355" w:rsidRPr="00C16355">
        <w:rPr>
          <w:rFonts w:ascii="Arial Narrow" w:hAnsi="Arial Narrow"/>
          <w:b/>
          <w:bCs/>
          <w:sz w:val="22"/>
          <w:szCs w:val="22"/>
        </w:rPr>
        <w:t>i instalacyjnych dla zadania inwestycyjnego pn. "Przebudowa pomieszczeń pralni szpitalnej wraz z zakupem, dostawą i montażem urządzeń</w:t>
      </w:r>
      <w:r w:rsidRPr="00C16355">
        <w:rPr>
          <w:rFonts w:ascii="Arial Narrow" w:hAnsi="Arial Narrow" w:cs="Arial"/>
          <w:b/>
          <w:bCs/>
          <w:sz w:val="22"/>
          <w:szCs w:val="22"/>
        </w:rPr>
        <w:t xml:space="preserve">” </w:t>
      </w:r>
      <w:r w:rsidRPr="00662BE8">
        <w:rPr>
          <w:rFonts w:ascii="Arial Narrow" w:hAnsi="Arial Narrow" w:cs="Arial"/>
          <w:sz w:val="22"/>
          <w:szCs w:val="22"/>
        </w:rPr>
        <w:t xml:space="preserve">dokonał wyboru </w:t>
      </w:r>
      <w:r w:rsidRPr="00662BE8">
        <w:rPr>
          <w:rFonts w:ascii="Arial Narrow" w:hAnsi="Arial Narrow" w:cs="Arial"/>
          <w:b/>
          <w:sz w:val="22"/>
          <w:szCs w:val="22"/>
        </w:rPr>
        <w:t>Wykonawcy</w:t>
      </w:r>
      <w:r w:rsidRPr="00662BE8">
        <w:rPr>
          <w:rFonts w:ascii="Arial Narrow" w:hAnsi="Arial Narrow" w:cs="Arial"/>
          <w:sz w:val="22"/>
          <w:szCs w:val="22"/>
        </w:rPr>
        <w:t xml:space="preserve"> w celu realizacji ww. </w:t>
      </w:r>
      <w:r>
        <w:rPr>
          <w:rFonts w:ascii="Arial Narrow" w:hAnsi="Arial Narrow" w:cs="Arial"/>
          <w:sz w:val="22"/>
          <w:szCs w:val="22"/>
        </w:rPr>
        <w:t>zamówienia</w:t>
      </w:r>
      <w:r w:rsidRPr="00662BE8">
        <w:rPr>
          <w:rFonts w:ascii="Arial Narrow" w:hAnsi="Arial Narrow" w:cs="Arial"/>
          <w:sz w:val="22"/>
          <w:szCs w:val="22"/>
        </w:rPr>
        <w:t xml:space="preserve"> na rzecz </w:t>
      </w:r>
      <w:r w:rsidRPr="00662BE8">
        <w:rPr>
          <w:rFonts w:ascii="Arial Narrow" w:hAnsi="Arial Narrow" w:cs="Arial"/>
          <w:b/>
          <w:sz w:val="22"/>
          <w:szCs w:val="22"/>
        </w:rPr>
        <w:t>Zamawiającego.</w:t>
      </w:r>
      <w:r w:rsidRPr="00662BE8">
        <w:rPr>
          <w:rFonts w:ascii="Arial Narrow" w:hAnsi="Arial Narrow"/>
          <w:sz w:val="22"/>
          <w:szCs w:val="22"/>
        </w:rPr>
        <w:t xml:space="preserve"> </w:t>
      </w:r>
      <w:r w:rsidRPr="001365B7">
        <w:rPr>
          <w:rFonts w:ascii="Arial Narrow" w:hAnsi="Arial Narrow"/>
          <w:sz w:val="22"/>
          <w:szCs w:val="22"/>
        </w:rPr>
        <w:t xml:space="preserve">Program wykonany będzie zgodnie z rozporządzeniem Ministra Rozwoju Technologii z dnia 20 grudnia 2021 r. </w:t>
      </w:r>
      <w:r w:rsidRPr="001365B7">
        <w:rPr>
          <w:rFonts w:ascii="Arial Narrow" w:hAnsi="Arial Narrow"/>
          <w:bCs/>
          <w:sz w:val="22"/>
          <w:szCs w:val="22"/>
        </w:rPr>
        <w:t xml:space="preserve">w sprawie szczegółowego zakresu i formy dokumentacji projektowej, specyfikacji technicznych wykonania i odbioru robót budowlanych oraz programu funkcjonalno-użytkowego. </w:t>
      </w:r>
    </w:p>
    <w:p w14:paraId="44AAE975" w14:textId="77777777" w:rsidR="000D4E6D" w:rsidRPr="00662BE8" w:rsidRDefault="000D4E6D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2BE8">
        <w:rPr>
          <w:rFonts w:ascii="Arial Narrow" w:hAnsi="Arial Narrow"/>
          <w:sz w:val="22"/>
          <w:szCs w:val="22"/>
        </w:rPr>
        <w:t xml:space="preserve">Termin realizacji przedmiotu umowy: </w:t>
      </w:r>
      <w:r w:rsidR="00184745" w:rsidRPr="00662BE8">
        <w:rPr>
          <w:rFonts w:ascii="Arial Narrow" w:hAnsi="Arial Narrow" w:cs="Arial"/>
          <w:b/>
          <w:sz w:val="22"/>
          <w:szCs w:val="22"/>
          <w:u w:val="single"/>
        </w:rPr>
        <w:t>…………</w:t>
      </w:r>
      <w:r w:rsidR="000B2AA4" w:rsidRPr="00662BE8">
        <w:rPr>
          <w:rFonts w:ascii="Arial Narrow" w:hAnsi="Arial Narrow" w:cs="Arial"/>
          <w:sz w:val="22"/>
          <w:szCs w:val="22"/>
        </w:rPr>
        <w:t xml:space="preserve"> począwszy od dnia …………….</w:t>
      </w:r>
      <w:r w:rsidRPr="00662BE8">
        <w:rPr>
          <w:rFonts w:ascii="Arial Narrow" w:hAnsi="Arial Narrow" w:cs="Arial"/>
          <w:sz w:val="22"/>
          <w:szCs w:val="22"/>
        </w:rPr>
        <w:t xml:space="preserve"> r. </w:t>
      </w:r>
    </w:p>
    <w:p w14:paraId="6BCB16B3" w14:textId="77777777" w:rsidR="007034E5" w:rsidRPr="001365B7" w:rsidRDefault="007034E5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Strony zgodnie oświadczają, że za datę zakończenia realizacji przedmiotu umowy przez</w:t>
      </w:r>
      <w:r w:rsidRPr="001365B7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365B7">
        <w:rPr>
          <w:rFonts w:ascii="Arial Narrow" w:hAnsi="Arial Narrow" w:cs="Arial"/>
          <w:sz w:val="22"/>
          <w:szCs w:val="22"/>
        </w:rPr>
        <w:t xml:space="preserve"> uznaje się datę podpisania przez Strony protokołu odbioru bez zastrzeżeń</w:t>
      </w:r>
      <w:r w:rsidR="002318F1" w:rsidRPr="001365B7">
        <w:rPr>
          <w:rFonts w:ascii="Arial Narrow" w:hAnsi="Arial Narrow" w:cs="Arial"/>
          <w:color w:val="000000"/>
          <w:sz w:val="22"/>
          <w:szCs w:val="22"/>
        </w:rPr>
        <w:t>.</w:t>
      </w:r>
    </w:p>
    <w:p w14:paraId="6932D220" w14:textId="77777777" w:rsidR="000C0446" w:rsidRPr="001365B7" w:rsidRDefault="006317D6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oświadcza, że posiada wiedzę i doświadczenie oraz wykonuje usługi będące przedmiotem umowy </w:t>
      </w:r>
      <w:r w:rsidR="005377FA" w:rsidRPr="001365B7">
        <w:rPr>
          <w:rFonts w:ascii="Arial Narrow" w:hAnsi="Arial Narrow"/>
          <w:sz w:val="22"/>
          <w:szCs w:val="22"/>
        </w:rPr>
        <w:br/>
      </w:r>
      <w:r w:rsidRPr="001365B7">
        <w:rPr>
          <w:rFonts w:ascii="Arial Narrow" w:hAnsi="Arial Narrow"/>
          <w:sz w:val="22"/>
          <w:szCs w:val="22"/>
        </w:rPr>
        <w:t xml:space="preserve">w sposób profesjonalny. </w:t>
      </w: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umowy.</w:t>
      </w:r>
    </w:p>
    <w:p w14:paraId="5DB414A1" w14:textId="77777777" w:rsidR="008E68DD" w:rsidRPr="001365B7" w:rsidRDefault="000C6596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Wartość umowy </w:t>
      </w:r>
      <w:r w:rsidR="00D47EEC">
        <w:rPr>
          <w:rFonts w:ascii="Arial Narrow" w:hAnsi="Arial Narrow"/>
          <w:sz w:val="22"/>
          <w:szCs w:val="22"/>
        </w:rPr>
        <w:t>netto</w:t>
      </w:r>
      <w:r w:rsidRPr="001365B7">
        <w:rPr>
          <w:rFonts w:ascii="Arial Narrow" w:hAnsi="Arial Narrow"/>
          <w:sz w:val="22"/>
          <w:szCs w:val="22"/>
        </w:rPr>
        <w:t xml:space="preserve">: ………………...………PLN ( słownie:……………………………………),  wartość </w:t>
      </w:r>
      <w:r w:rsidR="00D47EEC">
        <w:rPr>
          <w:rFonts w:ascii="Arial Narrow" w:hAnsi="Arial Narrow"/>
          <w:sz w:val="22"/>
          <w:szCs w:val="22"/>
        </w:rPr>
        <w:t>brutto</w:t>
      </w:r>
      <w:r w:rsidRPr="001365B7">
        <w:rPr>
          <w:rFonts w:ascii="Arial Narrow" w:hAnsi="Arial Narrow"/>
          <w:sz w:val="22"/>
          <w:szCs w:val="22"/>
        </w:rPr>
        <w:t xml:space="preserve"> ..................zł</w:t>
      </w:r>
      <w:r w:rsidR="00D47EEC">
        <w:rPr>
          <w:rFonts w:ascii="Arial Narrow" w:hAnsi="Arial Narrow"/>
          <w:sz w:val="22"/>
          <w:szCs w:val="22"/>
        </w:rPr>
        <w:t xml:space="preserve"> </w:t>
      </w:r>
      <w:r w:rsidRPr="001365B7">
        <w:rPr>
          <w:rFonts w:ascii="Arial Narrow" w:hAnsi="Arial Narrow"/>
          <w:sz w:val="22"/>
          <w:szCs w:val="22"/>
        </w:rPr>
        <w:t>( słownie.........……………...........)</w:t>
      </w:r>
      <w:r w:rsidR="00D47EEC">
        <w:rPr>
          <w:rFonts w:ascii="Arial Narrow" w:hAnsi="Arial Narrow"/>
          <w:sz w:val="22"/>
          <w:szCs w:val="22"/>
        </w:rPr>
        <w:t xml:space="preserve">, </w:t>
      </w:r>
      <w:r w:rsidR="00D47EEC" w:rsidRPr="00D47EEC">
        <w:rPr>
          <w:rFonts w:ascii="Arial Narrow" w:hAnsi="Arial Narrow"/>
          <w:sz w:val="22"/>
          <w:szCs w:val="22"/>
        </w:rPr>
        <w:t xml:space="preserve">w tym podatek VAT w wysokości ....%, tj. .......... zł </w:t>
      </w:r>
      <w:r w:rsidR="00D47EEC">
        <w:rPr>
          <w:rFonts w:ascii="Arial Narrow" w:hAnsi="Arial Narrow"/>
          <w:sz w:val="22"/>
          <w:szCs w:val="22"/>
        </w:rPr>
        <w:br/>
      </w:r>
      <w:r w:rsidR="00D47EEC" w:rsidRPr="00D47EEC">
        <w:rPr>
          <w:rFonts w:ascii="Arial Narrow" w:hAnsi="Arial Narrow"/>
          <w:sz w:val="22"/>
          <w:szCs w:val="22"/>
        </w:rPr>
        <w:t>( słownie .....……………...)</w:t>
      </w:r>
    </w:p>
    <w:p w14:paraId="608839C1" w14:textId="77777777" w:rsidR="000024B8" w:rsidRPr="001876C1" w:rsidRDefault="000024B8" w:rsidP="00957D0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Przedmiot umowy opisany w ust. 1 będzie wykonany w języku polskim i dostarczony </w:t>
      </w:r>
      <w:r w:rsidRPr="001365B7">
        <w:rPr>
          <w:rFonts w:ascii="Arial Narrow" w:hAnsi="Arial Narrow"/>
          <w:b/>
          <w:sz w:val="22"/>
          <w:szCs w:val="22"/>
        </w:rPr>
        <w:t>Zamawiającemu</w:t>
      </w:r>
      <w:r w:rsidRPr="001365B7">
        <w:rPr>
          <w:rFonts w:ascii="Arial Narrow" w:hAnsi="Arial Narrow"/>
          <w:sz w:val="22"/>
          <w:szCs w:val="22"/>
        </w:rPr>
        <w:t xml:space="preserve"> w dwóch egzemplarzach w wersji papierowej oraz jeden egzemplarz w wersji elektronicznej na nośniku CD (w formacie doc.pdf.- do obróbki z możliwością kopiowania)</w:t>
      </w:r>
      <w:r w:rsidRPr="001365B7">
        <w:t xml:space="preserve"> </w:t>
      </w:r>
      <w:r w:rsidRPr="001365B7">
        <w:rPr>
          <w:rFonts w:ascii="Arial Narrow" w:hAnsi="Arial Narrow"/>
          <w:sz w:val="22"/>
          <w:szCs w:val="22"/>
        </w:rPr>
        <w:t xml:space="preserve">przy czym ostateczne wersje dokumentów winny być uzgodnione </w:t>
      </w:r>
      <w:r w:rsidRPr="001365B7">
        <w:rPr>
          <w:rFonts w:ascii="Arial Narrow" w:hAnsi="Arial Narrow"/>
          <w:sz w:val="22"/>
          <w:szCs w:val="22"/>
        </w:rPr>
        <w:br/>
      </w:r>
      <w:r w:rsidRPr="001876C1">
        <w:rPr>
          <w:rFonts w:ascii="Arial Narrow" w:hAnsi="Arial Narrow"/>
          <w:sz w:val="22"/>
          <w:szCs w:val="22"/>
        </w:rPr>
        <w:t xml:space="preserve">z </w:t>
      </w:r>
      <w:r w:rsidRPr="001876C1">
        <w:rPr>
          <w:rFonts w:ascii="Arial Narrow" w:hAnsi="Arial Narrow"/>
          <w:b/>
          <w:sz w:val="22"/>
          <w:szCs w:val="22"/>
        </w:rPr>
        <w:t>Zamawiającym</w:t>
      </w:r>
      <w:r w:rsidRPr="001876C1">
        <w:rPr>
          <w:rFonts w:ascii="Arial Narrow" w:hAnsi="Arial Narrow"/>
          <w:sz w:val="22"/>
          <w:szCs w:val="22"/>
        </w:rPr>
        <w:t xml:space="preserve"> przed wydrukiem i nagraniem.</w:t>
      </w:r>
    </w:p>
    <w:p w14:paraId="651C9613" w14:textId="77777777" w:rsidR="00662BE8" w:rsidRPr="004A58F7" w:rsidRDefault="008E68DD" w:rsidP="004A58F7">
      <w:pPr>
        <w:pStyle w:val="Akapitzlist"/>
        <w:numPr>
          <w:ilvl w:val="0"/>
          <w:numId w:val="4"/>
        </w:numPr>
        <w:spacing w:after="200" w:line="276" w:lineRule="auto"/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1876C1">
        <w:rPr>
          <w:rFonts w:ascii="Arial Narrow" w:hAnsi="Arial Narrow"/>
          <w:sz w:val="22"/>
          <w:szCs w:val="22"/>
        </w:rPr>
        <w:t xml:space="preserve">Szczegółowy zakres zawartości </w:t>
      </w:r>
      <w:r w:rsidR="00662BE8" w:rsidRPr="001876C1">
        <w:rPr>
          <w:rFonts w:ascii="Arial Narrow" w:hAnsi="Arial Narrow"/>
          <w:sz w:val="22"/>
          <w:szCs w:val="22"/>
        </w:rPr>
        <w:t>Programu Funkcjonalno-Użytkowego (dalej: P</w:t>
      </w:r>
      <w:r w:rsidR="006D43CE">
        <w:rPr>
          <w:rFonts w:ascii="Arial Narrow" w:hAnsi="Arial Narrow"/>
          <w:sz w:val="22"/>
          <w:szCs w:val="22"/>
        </w:rPr>
        <w:t>F</w:t>
      </w:r>
      <w:r w:rsidR="00662BE8" w:rsidRPr="001876C1">
        <w:rPr>
          <w:rFonts w:ascii="Arial Narrow" w:hAnsi="Arial Narrow"/>
          <w:sz w:val="22"/>
          <w:szCs w:val="22"/>
        </w:rPr>
        <w:t>U)</w:t>
      </w:r>
      <w:r w:rsidRPr="001876C1">
        <w:rPr>
          <w:rFonts w:ascii="Arial Narrow" w:hAnsi="Arial Narrow"/>
          <w:sz w:val="22"/>
          <w:szCs w:val="22"/>
        </w:rPr>
        <w:t xml:space="preserve"> został określony w załączniku </w:t>
      </w:r>
      <w:r w:rsidR="00662BE8" w:rsidRPr="001876C1">
        <w:rPr>
          <w:rFonts w:ascii="Arial Narrow" w:hAnsi="Arial Narrow"/>
          <w:sz w:val="22"/>
          <w:szCs w:val="22"/>
        </w:rPr>
        <w:br/>
      </w:r>
      <w:r w:rsidRPr="001876C1">
        <w:rPr>
          <w:rFonts w:ascii="Arial Narrow" w:hAnsi="Arial Narrow"/>
          <w:sz w:val="22"/>
          <w:szCs w:val="22"/>
        </w:rPr>
        <w:t>nr 2 do umowy</w:t>
      </w:r>
      <w:r w:rsidR="00662BE8" w:rsidRPr="001876C1">
        <w:rPr>
          <w:rFonts w:ascii="Arial Narrow" w:hAnsi="Arial Narrow"/>
          <w:sz w:val="22"/>
          <w:szCs w:val="22"/>
        </w:rPr>
        <w:t xml:space="preserve"> i w SWZ</w:t>
      </w:r>
      <w:r w:rsidRPr="001876C1">
        <w:rPr>
          <w:rFonts w:ascii="Arial Narrow" w:hAnsi="Arial Narrow"/>
          <w:sz w:val="22"/>
          <w:szCs w:val="22"/>
        </w:rPr>
        <w:t xml:space="preserve">. </w:t>
      </w:r>
    </w:p>
    <w:p w14:paraId="14B64580" w14:textId="77777777" w:rsidR="004A58F7" w:rsidRDefault="004A58F7" w:rsidP="004A58F7">
      <w:pPr>
        <w:pStyle w:val="Akapitzlist"/>
        <w:spacing w:after="200" w:line="276" w:lineRule="auto"/>
        <w:ind w:left="284"/>
        <w:jc w:val="both"/>
        <w:rPr>
          <w:rFonts w:ascii="Arial Narrow" w:hAnsi="Arial Narrow"/>
          <w:color w:val="000000"/>
          <w:sz w:val="22"/>
          <w:szCs w:val="22"/>
        </w:rPr>
      </w:pPr>
    </w:p>
    <w:p w14:paraId="7A97E161" w14:textId="77777777" w:rsidR="00902A9F" w:rsidRPr="004A58F7" w:rsidRDefault="00902A9F" w:rsidP="004A58F7">
      <w:pPr>
        <w:pStyle w:val="Akapitzlist"/>
        <w:spacing w:after="200" w:line="276" w:lineRule="auto"/>
        <w:ind w:left="284"/>
        <w:jc w:val="both"/>
        <w:rPr>
          <w:rFonts w:ascii="Arial Narrow" w:hAnsi="Arial Narrow"/>
          <w:color w:val="000000"/>
          <w:sz w:val="22"/>
          <w:szCs w:val="22"/>
        </w:rPr>
      </w:pPr>
    </w:p>
    <w:p w14:paraId="2F94F6E0" w14:textId="77777777" w:rsidR="00AE5B53" w:rsidRPr="001365B7" w:rsidRDefault="00AE5B53" w:rsidP="008E68DD">
      <w:pPr>
        <w:pStyle w:val="Akapitzlist"/>
        <w:ind w:left="284"/>
        <w:jc w:val="center"/>
        <w:rPr>
          <w:rFonts w:ascii="Arial Narrow" w:hAnsi="Arial Narrow"/>
          <w:color w:val="000000"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lastRenderedPageBreak/>
        <w:t>§ 2</w:t>
      </w:r>
    </w:p>
    <w:p w14:paraId="00CFABC5" w14:textId="77777777" w:rsidR="002B5874" w:rsidRPr="001365B7" w:rsidRDefault="00AE5B53" w:rsidP="008E68D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Obowiązki Wykonawcy</w:t>
      </w:r>
    </w:p>
    <w:p w14:paraId="39FD677A" w14:textId="77777777" w:rsidR="005377FA" w:rsidRPr="001365B7" w:rsidRDefault="005377FA" w:rsidP="008E68DD">
      <w:pPr>
        <w:tabs>
          <w:tab w:val="left" w:pos="426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49779507" w14:textId="77777777" w:rsidR="00D61F28" w:rsidRPr="001365B7" w:rsidRDefault="000024B8" w:rsidP="00957D07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zapewnia, że wykonany przez niego przedmiot umowy będzie w stanie kompletnym z punktu widzenia celów, którym ma służyć, określonych w § 1 umowy.</w:t>
      </w:r>
    </w:p>
    <w:p w14:paraId="0B9D0D74" w14:textId="77777777" w:rsidR="007034E5" w:rsidRPr="001365B7" w:rsidRDefault="006317D6" w:rsidP="00957D07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 Narrow" w:hAnsi="Arial Narrow"/>
          <w:sz w:val="22"/>
          <w:szCs w:val="22"/>
          <w:u w:val="single"/>
        </w:rPr>
      </w:pPr>
      <w:r w:rsidRPr="001365B7">
        <w:rPr>
          <w:rFonts w:ascii="Arial Narrow" w:hAnsi="Arial Narrow"/>
          <w:b/>
          <w:sz w:val="22"/>
          <w:szCs w:val="22"/>
          <w:u w:val="single"/>
        </w:rPr>
        <w:t>Wykonawca</w:t>
      </w:r>
      <w:r w:rsidRPr="001365B7">
        <w:rPr>
          <w:rFonts w:ascii="Arial Narrow" w:hAnsi="Arial Narrow"/>
          <w:sz w:val="22"/>
          <w:szCs w:val="22"/>
          <w:u w:val="single"/>
        </w:rPr>
        <w:t xml:space="preserve"> w ramach umowy zobowiązuje się do:</w:t>
      </w:r>
    </w:p>
    <w:p w14:paraId="2319E1CD" w14:textId="77777777" w:rsidR="007034E5" w:rsidRPr="001365B7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wykonywania usługi będącej przedmiotem niniejszej umowy z należytą starannością </w:t>
      </w:r>
      <w:r w:rsidR="004F6BA5" w:rsidRPr="001365B7">
        <w:rPr>
          <w:rFonts w:ascii="Arial Narrow" w:hAnsi="Arial Narrow" w:cs="Arial"/>
          <w:sz w:val="22"/>
          <w:szCs w:val="22"/>
        </w:rPr>
        <w:t>i dokładnością;</w:t>
      </w:r>
    </w:p>
    <w:p w14:paraId="32F833F7" w14:textId="77777777" w:rsidR="003E488B" w:rsidRPr="001365B7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przestrzegania obowiązujących przepisó</w:t>
      </w:r>
      <w:r w:rsidR="00DE799F" w:rsidRPr="001365B7">
        <w:rPr>
          <w:rFonts w:ascii="Arial Narrow" w:hAnsi="Arial Narrow" w:cs="Arial"/>
          <w:sz w:val="22"/>
          <w:szCs w:val="22"/>
        </w:rPr>
        <w:t>w prawa dot. wykonywanego przedmiotu umowy;</w:t>
      </w:r>
    </w:p>
    <w:p w14:paraId="76EE50EF" w14:textId="77777777" w:rsidR="002A2CA7" w:rsidRPr="001365B7" w:rsidRDefault="002A2CA7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bieżącego informowania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o przebiegu prac nad wykonaniem opracowania;</w:t>
      </w:r>
    </w:p>
    <w:p w14:paraId="2FA3E898" w14:textId="77777777" w:rsidR="007034E5" w:rsidRPr="001365B7" w:rsidRDefault="007034E5" w:rsidP="00957D07">
      <w:pPr>
        <w:pStyle w:val="Akapitzlist"/>
        <w:numPr>
          <w:ilvl w:val="1"/>
          <w:numId w:val="5"/>
        </w:numPr>
        <w:spacing w:after="200" w:line="276" w:lineRule="auto"/>
        <w:ind w:left="567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informowania</w:t>
      </w:r>
      <w:r w:rsidR="000B2AA4" w:rsidRPr="001365B7">
        <w:rPr>
          <w:rFonts w:ascii="Arial Narrow" w:hAnsi="Arial Narrow" w:cs="Arial"/>
          <w:sz w:val="22"/>
          <w:szCs w:val="22"/>
        </w:rPr>
        <w:t xml:space="preserve">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 xml:space="preserve"> w terminie do 14 dni od zaistnienia zdarzenia o:</w:t>
      </w:r>
    </w:p>
    <w:p w14:paraId="3E1EEE27" w14:textId="77777777" w:rsidR="003E488B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zmianie</w:t>
      </w:r>
      <w:r w:rsidR="003E488B" w:rsidRPr="001365B7">
        <w:rPr>
          <w:rFonts w:ascii="Arial Narrow" w:hAnsi="Arial Narrow" w:cs="Arial"/>
          <w:sz w:val="22"/>
          <w:szCs w:val="22"/>
        </w:rPr>
        <w:t xml:space="preserve"> formy prowadzonej działalności;</w:t>
      </w:r>
    </w:p>
    <w:p w14:paraId="43A32D54" w14:textId="77777777" w:rsidR="007034E5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zmianie adresu siedziby firmy i zamieszkania jej właściciela, pod rygorem uznania  korespondencji kierowanej na ostatni podany przez </w:t>
      </w:r>
      <w:r w:rsidRPr="001365B7">
        <w:rPr>
          <w:rFonts w:ascii="Arial Narrow" w:hAnsi="Arial Narrow" w:cs="Arial"/>
          <w:b/>
          <w:sz w:val="22"/>
          <w:szCs w:val="22"/>
        </w:rPr>
        <w:t>Wykonawcę</w:t>
      </w:r>
      <w:r w:rsidRPr="001365B7">
        <w:rPr>
          <w:rFonts w:ascii="Arial Narrow" w:hAnsi="Arial Narrow" w:cs="Arial"/>
          <w:sz w:val="22"/>
          <w:szCs w:val="22"/>
        </w:rPr>
        <w:t xml:space="preserve"> adres za doręczoną. Powyższe zobowiązanie dotyczy okresu obowiązywania umowy,  gwarancji oraz niezakończonych </w:t>
      </w:r>
      <w:r w:rsidR="003E488B" w:rsidRPr="001365B7">
        <w:rPr>
          <w:rFonts w:ascii="Arial Narrow" w:hAnsi="Arial Narrow" w:cs="Arial"/>
          <w:sz w:val="22"/>
          <w:szCs w:val="22"/>
        </w:rPr>
        <w:t>rozliczeń wynikających z umowy;</w:t>
      </w:r>
    </w:p>
    <w:p w14:paraId="660EBD37" w14:textId="77777777" w:rsidR="007034E5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1365B7">
        <w:rPr>
          <w:rFonts w:ascii="Arial Narrow" w:hAnsi="Arial Narrow" w:cs="Arial"/>
          <w:b/>
          <w:sz w:val="22"/>
          <w:szCs w:val="22"/>
        </w:rPr>
        <w:t>Wykonawcę</w:t>
      </w:r>
      <w:r w:rsidR="003E488B" w:rsidRPr="001365B7">
        <w:rPr>
          <w:rFonts w:ascii="Arial Narrow" w:hAnsi="Arial Narrow" w:cs="Arial"/>
          <w:sz w:val="22"/>
          <w:szCs w:val="22"/>
        </w:rPr>
        <w:t>;</w:t>
      </w:r>
    </w:p>
    <w:p w14:paraId="5E7DCEAE" w14:textId="77777777" w:rsidR="007034E5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1365B7">
        <w:rPr>
          <w:rFonts w:ascii="Arial Narrow" w:hAnsi="Arial Narrow" w:cs="Arial"/>
          <w:b/>
          <w:sz w:val="22"/>
          <w:szCs w:val="22"/>
        </w:rPr>
        <w:t>Wykonawcy</w:t>
      </w:r>
      <w:r w:rsidR="003E488B" w:rsidRPr="001365B7">
        <w:rPr>
          <w:rFonts w:ascii="Arial Narrow" w:hAnsi="Arial Narrow" w:cs="Arial"/>
          <w:sz w:val="22"/>
          <w:szCs w:val="22"/>
        </w:rPr>
        <w:t>;</w:t>
      </w:r>
    </w:p>
    <w:p w14:paraId="1B6ED20A" w14:textId="77777777" w:rsidR="00FE62DE" w:rsidRPr="001365B7" w:rsidRDefault="007034E5" w:rsidP="00957D07">
      <w:pPr>
        <w:pStyle w:val="Akapitzlist"/>
        <w:numPr>
          <w:ilvl w:val="2"/>
          <w:numId w:val="5"/>
        </w:numPr>
        <w:spacing w:after="200" w:line="276" w:lineRule="auto"/>
        <w:ind w:left="851" w:hanging="283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zmianie osób reprezentujących</w:t>
      </w:r>
      <w:r w:rsidRPr="001365B7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365B7">
        <w:rPr>
          <w:rFonts w:ascii="Arial Narrow" w:hAnsi="Arial Narrow" w:cs="Arial"/>
          <w:sz w:val="22"/>
          <w:szCs w:val="22"/>
        </w:rPr>
        <w:t>.</w:t>
      </w:r>
    </w:p>
    <w:p w14:paraId="057C8189" w14:textId="77777777" w:rsidR="007D0DC8" w:rsidRPr="001365B7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14820537" w14:textId="77777777" w:rsidR="007D0DC8" w:rsidRPr="001365B7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</w:t>
      </w:r>
      <w:r w:rsidR="00DE799F" w:rsidRPr="001365B7">
        <w:rPr>
          <w:rFonts w:ascii="Arial Narrow" w:eastAsia="Calibri" w:hAnsi="Arial Narrow"/>
          <w:sz w:val="22"/>
          <w:szCs w:val="22"/>
          <w:lang w:eastAsia="en-US"/>
        </w:rPr>
        <w:t>przedmiotu umowy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5B0EDB68" w14:textId="77777777" w:rsidR="0086001F" w:rsidRPr="001365B7" w:rsidRDefault="007D0DC8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1365B7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</w:t>
      </w:r>
      <w:r w:rsidR="00184745" w:rsidRPr="001365B7">
        <w:rPr>
          <w:rFonts w:ascii="Arial Narrow" w:eastAsia="Calibri" w:hAnsi="Arial Narrow"/>
          <w:sz w:val="22"/>
          <w:szCs w:val="22"/>
          <w:lang w:eastAsia="en-US"/>
        </w:rPr>
        <w:t>h.</w:t>
      </w:r>
    </w:p>
    <w:p w14:paraId="6404091C" w14:textId="77777777" w:rsidR="000B6FCE" w:rsidRPr="001365B7" w:rsidRDefault="000B6FCE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Dane do opracowania PFU, wszelkie uzgodnienia oraz materiały niezbędne do jego sporządzenia, </w:t>
      </w: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uzyska we własnym zakresie i na własny koszt.</w:t>
      </w:r>
    </w:p>
    <w:p w14:paraId="09DE5955" w14:textId="77777777" w:rsidR="000B6FCE" w:rsidRPr="00DA3A71" w:rsidRDefault="000B6FCE" w:rsidP="00957D07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A3A71">
        <w:rPr>
          <w:rFonts w:ascii="Arial Narrow" w:hAnsi="Arial Narrow"/>
          <w:sz w:val="22"/>
          <w:szCs w:val="22"/>
        </w:rPr>
        <w:t xml:space="preserve">W ramach realizacji przedmiotu umowy </w:t>
      </w:r>
      <w:r w:rsidRPr="00DA3A71">
        <w:rPr>
          <w:rFonts w:ascii="Arial Narrow" w:hAnsi="Arial Narrow"/>
          <w:b/>
          <w:sz w:val="22"/>
          <w:szCs w:val="22"/>
        </w:rPr>
        <w:t>Zamawiający</w:t>
      </w:r>
      <w:r w:rsidRPr="00DA3A71">
        <w:rPr>
          <w:rFonts w:ascii="Arial Narrow" w:hAnsi="Arial Narrow"/>
          <w:sz w:val="22"/>
          <w:szCs w:val="22"/>
        </w:rPr>
        <w:t xml:space="preserve"> wymaga od </w:t>
      </w:r>
      <w:r w:rsidRPr="00DA3A71">
        <w:rPr>
          <w:rFonts w:ascii="Arial Narrow" w:hAnsi="Arial Narrow"/>
          <w:b/>
          <w:sz w:val="22"/>
          <w:szCs w:val="22"/>
        </w:rPr>
        <w:t>Wykonawcy</w:t>
      </w:r>
      <w:r w:rsidRPr="00DA3A71">
        <w:rPr>
          <w:rFonts w:ascii="Arial Narrow" w:hAnsi="Arial Narrow"/>
          <w:sz w:val="22"/>
          <w:szCs w:val="22"/>
        </w:rPr>
        <w:t xml:space="preserve"> konsultacji </w:t>
      </w:r>
      <w:r w:rsidR="00DA3A71" w:rsidRPr="00DA3A71">
        <w:rPr>
          <w:rFonts w:ascii="Arial Narrow" w:hAnsi="Arial Narrow"/>
          <w:sz w:val="22"/>
          <w:szCs w:val="22"/>
        </w:rPr>
        <w:t xml:space="preserve">roboczych </w:t>
      </w:r>
      <w:r w:rsidR="00DA3A71" w:rsidRPr="00DA3A71">
        <w:rPr>
          <w:rFonts w:ascii="Arial Narrow" w:hAnsi="Arial Narrow"/>
          <w:sz w:val="22"/>
          <w:szCs w:val="22"/>
        </w:rPr>
        <w:br/>
      </w:r>
      <w:r w:rsidRPr="00DA3A71">
        <w:rPr>
          <w:rFonts w:ascii="Arial Narrow" w:hAnsi="Arial Narrow"/>
          <w:sz w:val="22"/>
          <w:szCs w:val="22"/>
        </w:rPr>
        <w:t xml:space="preserve">z </w:t>
      </w:r>
      <w:r w:rsidRPr="00DA3A71">
        <w:rPr>
          <w:rFonts w:ascii="Arial Narrow" w:hAnsi="Arial Narrow"/>
          <w:b/>
          <w:sz w:val="22"/>
          <w:szCs w:val="22"/>
        </w:rPr>
        <w:t>Zamawiającym</w:t>
      </w:r>
      <w:r w:rsidRPr="00DA3A71">
        <w:rPr>
          <w:rFonts w:ascii="Arial Narrow" w:hAnsi="Arial Narrow"/>
          <w:sz w:val="22"/>
          <w:szCs w:val="22"/>
        </w:rPr>
        <w:t xml:space="preserve"> na każdym etapie opracowywania PFU</w:t>
      </w:r>
      <w:r w:rsidR="00DA3A71" w:rsidRPr="00DA3A71">
        <w:rPr>
          <w:rFonts w:ascii="Arial Narrow" w:hAnsi="Arial Narrow" w:cs="Arial"/>
          <w:sz w:val="22"/>
          <w:szCs w:val="22"/>
          <w:lang w:eastAsia="zh-CN"/>
        </w:rPr>
        <w:t xml:space="preserve"> w celu uzgadniania przyjętych rozwiązań projektowych, </w:t>
      </w:r>
      <w:r w:rsidR="001876C1">
        <w:rPr>
          <w:rFonts w:ascii="Arial Narrow" w:hAnsi="Arial Narrow" w:cs="Arial"/>
          <w:sz w:val="22"/>
          <w:szCs w:val="22"/>
          <w:lang w:eastAsia="zh-CN"/>
        </w:rPr>
        <w:br/>
      </w:r>
      <w:r w:rsidR="00DA3A71" w:rsidRPr="00DA3A71">
        <w:rPr>
          <w:rFonts w:ascii="Arial Narrow" w:hAnsi="Arial Narrow" w:cs="Arial"/>
          <w:sz w:val="22"/>
          <w:szCs w:val="22"/>
          <w:lang w:eastAsia="zh-CN"/>
        </w:rPr>
        <w:t>w tym w szczególności</w:t>
      </w:r>
      <w:r w:rsidRPr="00DA3A71">
        <w:rPr>
          <w:rFonts w:ascii="Arial Narrow" w:hAnsi="Arial Narrow"/>
          <w:sz w:val="22"/>
          <w:szCs w:val="22"/>
        </w:rPr>
        <w:t xml:space="preserve"> </w:t>
      </w:r>
      <w:r w:rsidR="00DA3A71" w:rsidRPr="00DA3A71">
        <w:rPr>
          <w:rFonts w:ascii="Arial Narrow" w:hAnsi="Arial Narrow"/>
          <w:sz w:val="22"/>
          <w:szCs w:val="22"/>
        </w:rPr>
        <w:t>dotyczących</w:t>
      </w:r>
      <w:r w:rsidRPr="00DA3A71">
        <w:rPr>
          <w:rFonts w:ascii="Arial Narrow" w:hAnsi="Arial Narrow"/>
          <w:sz w:val="22"/>
          <w:szCs w:val="22"/>
        </w:rPr>
        <w:t xml:space="preserve"> istotnych elementów mających wpływ na koszty, technologię i funkcję obiektu.</w:t>
      </w:r>
      <w:r w:rsidR="00DA3A71" w:rsidRPr="00DA3A71">
        <w:rPr>
          <w:rFonts w:ascii="Arial Narrow" w:hAnsi="Arial Narrow" w:cs="Arial"/>
          <w:sz w:val="22"/>
          <w:szCs w:val="22"/>
          <w:lang w:eastAsia="zh-CN"/>
        </w:rPr>
        <w:t xml:space="preserve"> Terminy spotkań będą ustalane na bieżąco.</w:t>
      </w:r>
    </w:p>
    <w:p w14:paraId="3215C368" w14:textId="77777777" w:rsidR="00F03C57" w:rsidRPr="001876C1" w:rsidRDefault="000B6FCE" w:rsidP="008F5F52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zobowiązany jest w ramach wynagrodzenia za wykonanie przedmiotu umowy do pomocy </w:t>
      </w:r>
      <w:r w:rsidR="008F5F52">
        <w:rPr>
          <w:rFonts w:ascii="Arial Narrow" w:hAnsi="Arial Narrow"/>
          <w:sz w:val="22"/>
          <w:szCs w:val="22"/>
        </w:rPr>
        <w:t xml:space="preserve">(tj. </w:t>
      </w:r>
      <w:r w:rsidR="00514774">
        <w:rPr>
          <w:rFonts w:ascii="Arial Narrow" w:hAnsi="Arial Narrow"/>
          <w:sz w:val="22"/>
          <w:szCs w:val="22"/>
        </w:rPr>
        <w:t>wyjaśnień, uzupełnień</w:t>
      </w:r>
      <w:r w:rsidR="008F5F52">
        <w:rPr>
          <w:rFonts w:ascii="Arial Narrow" w:hAnsi="Arial Narrow"/>
          <w:sz w:val="22"/>
          <w:szCs w:val="22"/>
        </w:rPr>
        <w:t xml:space="preserve"> dokumentacji </w:t>
      </w:r>
      <w:proofErr w:type="spellStart"/>
      <w:r w:rsidR="008F5F52">
        <w:rPr>
          <w:rFonts w:ascii="Arial Narrow" w:hAnsi="Arial Narrow"/>
          <w:sz w:val="22"/>
          <w:szCs w:val="22"/>
        </w:rPr>
        <w:t>i.t.p</w:t>
      </w:r>
      <w:proofErr w:type="spellEnd"/>
      <w:r w:rsidR="008F5F52">
        <w:rPr>
          <w:rFonts w:ascii="Arial Narrow" w:hAnsi="Arial Narrow"/>
          <w:sz w:val="22"/>
          <w:szCs w:val="22"/>
        </w:rPr>
        <w:t xml:space="preserve">.) </w:t>
      </w:r>
      <w:r w:rsidRPr="001365B7">
        <w:rPr>
          <w:rFonts w:ascii="Arial Narrow" w:hAnsi="Arial Narrow"/>
          <w:sz w:val="22"/>
          <w:szCs w:val="22"/>
        </w:rPr>
        <w:t xml:space="preserve">przy organizowaniu przetargu przez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oraz odpowiedzi na pytania pojawiające się na etapie prowadzonego postępowania przetargowego na realizację </w:t>
      </w:r>
      <w:r w:rsidR="008F5F52">
        <w:rPr>
          <w:rFonts w:ascii="Arial Narrow" w:hAnsi="Arial Narrow"/>
          <w:sz w:val="22"/>
          <w:szCs w:val="22"/>
        </w:rPr>
        <w:t xml:space="preserve">zadania </w:t>
      </w:r>
      <w:r w:rsidR="00514774">
        <w:rPr>
          <w:rFonts w:ascii="Arial Narrow" w:hAnsi="Arial Narrow"/>
          <w:sz w:val="22"/>
          <w:szCs w:val="22"/>
        </w:rPr>
        <w:br/>
      </w:r>
      <w:r w:rsidR="008F5F52" w:rsidRPr="001876C1">
        <w:rPr>
          <w:rFonts w:ascii="Arial Narrow" w:hAnsi="Arial Narrow"/>
          <w:sz w:val="22"/>
          <w:szCs w:val="22"/>
        </w:rPr>
        <w:t xml:space="preserve">pn. </w:t>
      </w:r>
      <w:r w:rsidR="008F5F52" w:rsidRPr="001876C1">
        <w:rPr>
          <w:rFonts w:ascii="Arial Narrow" w:hAnsi="Arial Narrow" w:cs="Arial"/>
          <w:sz w:val="22"/>
          <w:szCs w:val="22"/>
        </w:rPr>
        <w:t>„Przebudowa pomieszczeń pralni szpitalnej wraz z zakupem, dostawą i montażem urządzeń” -</w:t>
      </w:r>
      <w:r w:rsidR="008F5F52" w:rsidRPr="001876C1">
        <w:rPr>
          <w:rFonts w:ascii="Arial Narrow" w:hAnsi="Arial Narrow" w:cs="Arial"/>
          <w:sz w:val="22"/>
          <w:szCs w:val="22"/>
          <w:lang w:eastAsia="zh-CN"/>
        </w:rPr>
        <w:t xml:space="preserve"> w terminie </w:t>
      </w:r>
      <w:r w:rsidR="001876C1" w:rsidRPr="001876C1">
        <w:rPr>
          <w:rFonts w:ascii="Arial Narrow" w:hAnsi="Arial Narrow" w:cs="Arial"/>
          <w:sz w:val="22"/>
          <w:szCs w:val="22"/>
          <w:lang w:eastAsia="zh-CN"/>
        </w:rPr>
        <w:br/>
      </w:r>
      <w:r w:rsidR="008F5F52" w:rsidRPr="001876C1">
        <w:rPr>
          <w:rFonts w:ascii="Arial Narrow" w:hAnsi="Arial Narrow" w:cs="Arial"/>
          <w:sz w:val="22"/>
          <w:szCs w:val="22"/>
          <w:lang w:eastAsia="zh-CN"/>
        </w:rPr>
        <w:t xml:space="preserve">max. do 2 dni </w:t>
      </w:r>
      <w:r w:rsidR="001876C1" w:rsidRPr="001876C1">
        <w:rPr>
          <w:rFonts w:ascii="Arial Narrow" w:hAnsi="Arial Narrow" w:cs="Arial"/>
          <w:sz w:val="22"/>
          <w:szCs w:val="22"/>
          <w:lang w:eastAsia="zh-CN"/>
        </w:rPr>
        <w:t xml:space="preserve">roboczych </w:t>
      </w:r>
      <w:r w:rsidR="008F5F52" w:rsidRPr="001876C1">
        <w:rPr>
          <w:rFonts w:ascii="Arial Narrow" w:hAnsi="Arial Narrow" w:cs="Arial"/>
          <w:sz w:val="22"/>
          <w:szCs w:val="22"/>
          <w:lang w:eastAsia="zh-CN"/>
        </w:rPr>
        <w:t xml:space="preserve">od zgłoszenia przez </w:t>
      </w:r>
      <w:r w:rsidR="008F5F52" w:rsidRPr="001876C1">
        <w:rPr>
          <w:rFonts w:ascii="Arial Narrow" w:hAnsi="Arial Narrow" w:cs="Arial"/>
          <w:b/>
          <w:sz w:val="22"/>
          <w:szCs w:val="22"/>
          <w:lang w:eastAsia="zh-CN"/>
        </w:rPr>
        <w:t>Zamawiającego.</w:t>
      </w:r>
    </w:p>
    <w:p w14:paraId="07F64919" w14:textId="77777777" w:rsidR="001876C1" w:rsidRPr="005519E8" w:rsidRDefault="001876C1" w:rsidP="005519E8">
      <w:pPr>
        <w:pStyle w:val="Akapitzlist"/>
        <w:numPr>
          <w:ilvl w:val="0"/>
          <w:numId w:val="5"/>
        </w:numPr>
        <w:spacing w:after="20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W przypadku gdy,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Wykonawca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nie wywiąże się ze zobowiązań określonych w ust. </w:t>
      </w:r>
      <w:r w:rsidR="005519E8">
        <w:rPr>
          <w:rFonts w:ascii="Arial Narrow" w:hAnsi="Arial Narrow" w:cs="Arial"/>
          <w:sz w:val="22"/>
          <w:szCs w:val="22"/>
          <w:lang w:eastAsia="zh-CN"/>
        </w:rPr>
        <w:t>8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,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Zamawiający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ma prawo zlecić wykonanie niezbędnej dokumentacji w zakresie wyjaśnień, uzupełnień itp. dokumentów, niezbędnych </w:t>
      </w:r>
      <w:r>
        <w:rPr>
          <w:rFonts w:ascii="Arial Narrow" w:hAnsi="Arial Narrow" w:cs="Arial"/>
          <w:sz w:val="22"/>
          <w:szCs w:val="22"/>
          <w:lang w:eastAsia="zh-CN"/>
        </w:rPr>
        <w:br/>
        <w:t>do przeprowadzenia postę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powania przetargowego, innemu podmiotowi na koszt i ryzyko </w:t>
      </w:r>
      <w:r w:rsidRPr="005519E8">
        <w:rPr>
          <w:rFonts w:ascii="Arial Narrow" w:hAnsi="Arial Narrow" w:cs="Arial"/>
          <w:b/>
          <w:sz w:val="22"/>
          <w:szCs w:val="22"/>
          <w:lang w:eastAsia="zh-CN"/>
        </w:rPr>
        <w:t>Wykonawcy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, </w:t>
      </w:r>
      <w:r>
        <w:rPr>
          <w:rFonts w:ascii="Arial Narrow" w:hAnsi="Arial Narrow" w:cs="Arial"/>
          <w:sz w:val="22"/>
          <w:szCs w:val="22"/>
          <w:lang w:eastAsia="zh-CN"/>
        </w:rPr>
        <w:br/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na co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Wykonawca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wyraża zgodę. W tym przypadku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Zamawiający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 będzie dochodził poniesionych kosztów </w:t>
      </w:r>
      <w:r>
        <w:rPr>
          <w:rFonts w:ascii="Arial Narrow" w:hAnsi="Arial Narrow" w:cs="Arial"/>
          <w:sz w:val="22"/>
          <w:szCs w:val="22"/>
          <w:lang w:eastAsia="zh-CN"/>
        </w:rPr>
        <w:br/>
      </w:r>
      <w:r w:rsidRPr="001876C1">
        <w:rPr>
          <w:rFonts w:ascii="Arial Narrow" w:hAnsi="Arial Narrow" w:cs="Arial"/>
          <w:sz w:val="22"/>
          <w:szCs w:val="22"/>
          <w:lang w:eastAsia="zh-CN"/>
        </w:rPr>
        <w:t xml:space="preserve">u </w:t>
      </w:r>
      <w:r w:rsidRPr="001876C1">
        <w:rPr>
          <w:rFonts w:ascii="Arial Narrow" w:hAnsi="Arial Narrow" w:cs="Arial"/>
          <w:b/>
          <w:sz w:val="22"/>
          <w:szCs w:val="22"/>
          <w:lang w:eastAsia="zh-CN"/>
        </w:rPr>
        <w:t>Wykonawcy</w:t>
      </w:r>
      <w:r w:rsidRPr="001876C1">
        <w:rPr>
          <w:rFonts w:ascii="Arial Narrow" w:hAnsi="Arial Narrow" w:cs="Arial"/>
          <w:sz w:val="22"/>
          <w:szCs w:val="22"/>
          <w:lang w:eastAsia="zh-CN"/>
        </w:rPr>
        <w:t>.</w:t>
      </w:r>
    </w:p>
    <w:p w14:paraId="0E5EEF2B" w14:textId="77777777" w:rsidR="002318F1" w:rsidRPr="001365B7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3</w:t>
      </w:r>
    </w:p>
    <w:p w14:paraId="6B0A091A" w14:textId="77777777" w:rsidR="002B5874" w:rsidRPr="001365B7" w:rsidRDefault="00AE5B53" w:rsidP="002318F1">
      <w:pPr>
        <w:pStyle w:val="Akapitzlist"/>
        <w:spacing w:after="200" w:line="276" w:lineRule="auto"/>
        <w:ind w:left="360"/>
        <w:jc w:val="center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7B0C2B65" w14:textId="77777777" w:rsidR="007D0DC8" w:rsidRPr="001365B7" w:rsidRDefault="007D0DC8" w:rsidP="00957D07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1365B7">
        <w:rPr>
          <w:rFonts w:ascii="Arial Narrow" w:hAnsi="Arial Narrow" w:cs="Arial"/>
          <w:sz w:val="22"/>
          <w:szCs w:val="22"/>
        </w:rPr>
        <w:t xml:space="preserve">przedmiotu umowy </w:t>
      </w:r>
      <w:r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1CE9B2C3" w14:textId="77777777" w:rsidR="007D0DC8" w:rsidRPr="001365B7" w:rsidRDefault="007D0DC8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="005245D0"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Podpisany przez obie strony protokół stanowić będzie podstawę do wystawienia przez </w:t>
      </w:r>
      <w:r w:rsidR="005245D0"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5245D0" w:rsidRPr="001365B7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4C7B9A10" w14:textId="77777777" w:rsidR="00F03C57" w:rsidRPr="001365B7" w:rsidRDefault="00F03C57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W przypadku zgłoszenia przez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wad przedmiotu umowy</w:t>
      </w:r>
      <w:r w:rsidR="00270342">
        <w:rPr>
          <w:rFonts w:ascii="Arial Narrow" w:hAnsi="Arial Narrow"/>
          <w:sz w:val="22"/>
          <w:szCs w:val="22"/>
        </w:rPr>
        <w:t xml:space="preserve"> przed podpisaniem protokołu</w:t>
      </w:r>
      <w:r w:rsidRPr="001365B7">
        <w:rPr>
          <w:rFonts w:ascii="Arial Narrow" w:hAnsi="Arial Narrow"/>
          <w:sz w:val="22"/>
          <w:szCs w:val="22"/>
        </w:rPr>
        <w:t xml:space="preserve">, </w:t>
      </w:r>
      <w:r w:rsidRPr="001365B7">
        <w:rPr>
          <w:rFonts w:ascii="Arial Narrow" w:hAnsi="Arial Narrow"/>
          <w:b/>
          <w:sz w:val="22"/>
          <w:szCs w:val="22"/>
        </w:rPr>
        <w:t>Wykonawca</w:t>
      </w:r>
      <w:r w:rsidRPr="001365B7">
        <w:rPr>
          <w:rFonts w:ascii="Arial Narrow" w:hAnsi="Arial Narrow"/>
          <w:sz w:val="22"/>
          <w:szCs w:val="22"/>
        </w:rPr>
        <w:t xml:space="preserve"> zobowiązuje się do ich usunięcia w terminie 7 dni kalendarzowych od dnia dokonania zgłoszenia przez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. </w:t>
      </w:r>
    </w:p>
    <w:p w14:paraId="3CD22CA2" w14:textId="77777777" w:rsidR="007D0DC8" w:rsidRPr="001365B7" w:rsidRDefault="00CC32DB" w:rsidP="00957D07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1365B7">
        <w:rPr>
          <w:rFonts w:ascii="Arial Narrow" w:hAnsi="Arial Narrow"/>
          <w:bCs/>
          <w:sz w:val="22"/>
          <w:szCs w:val="22"/>
        </w:rPr>
        <w:t>Protokół odbioru powinien</w:t>
      </w:r>
      <w:r w:rsidR="007C0A51" w:rsidRPr="001365B7">
        <w:rPr>
          <w:rFonts w:ascii="Arial Narrow" w:hAnsi="Arial Narrow"/>
          <w:bCs/>
          <w:sz w:val="22"/>
          <w:szCs w:val="22"/>
        </w:rPr>
        <w:t xml:space="preserve"> być podpisany</w:t>
      </w:r>
      <w:r w:rsidR="007D0DC8" w:rsidRPr="001365B7">
        <w:rPr>
          <w:rFonts w:ascii="Arial Narrow" w:hAnsi="Arial Narrow"/>
          <w:bCs/>
          <w:sz w:val="22"/>
          <w:szCs w:val="22"/>
        </w:rPr>
        <w:t xml:space="preserve"> przez</w:t>
      </w:r>
      <w:r w:rsidR="007D0DC8" w:rsidRPr="001365B7">
        <w:rPr>
          <w:rFonts w:ascii="Arial Narrow" w:hAnsi="Arial Narrow"/>
          <w:b/>
          <w:bCs/>
          <w:sz w:val="22"/>
          <w:szCs w:val="22"/>
        </w:rPr>
        <w:t xml:space="preserve"> Wykonawcę</w:t>
      </w:r>
      <w:r w:rsidR="007D0DC8" w:rsidRPr="001365B7">
        <w:rPr>
          <w:rFonts w:ascii="Arial Narrow" w:hAnsi="Arial Narrow"/>
          <w:bCs/>
          <w:sz w:val="22"/>
          <w:szCs w:val="22"/>
        </w:rPr>
        <w:t>, a ze strony</w:t>
      </w:r>
      <w:r w:rsidR="007D0DC8" w:rsidRPr="001365B7">
        <w:rPr>
          <w:rFonts w:ascii="Arial Narrow" w:hAnsi="Arial Narrow"/>
          <w:b/>
          <w:bCs/>
          <w:sz w:val="22"/>
          <w:szCs w:val="22"/>
        </w:rPr>
        <w:t xml:space="preserve"> Zamawiającego</w:t>
      </w:r>
      <w:r w:rsidR="007D0DC8" w:rsidRPr="001365B7">
        <w:rPr>
          <w:rFonts w:ascii="Arial Narrow" w:hAnsi="Arial Narrow"/>
          <w:bCs/>
          <w:sz w:val="22"/>
          <w:szCs w:val="22"/>
        </w:rPr>
        <w:t xml:space="preserve"> przez osobę wskazaną </w:t>
      </w:r>
      <w:r w:rsidR="007D0DC8" w:rsidRPr="001365B7">
        <w:rPr>
          <w:rFonts w:ascii="Arial Narrow" w:hAnsi="Arial Narrow"/>
          <w:bCs/>
          <w:sz w:val="22"/>
          <w:szCs w:val="22"/>
        </w:rPr>
        <w:br/>
        <w:t>w §  6 ust. 1 umowy</w:t>
      </w:r>
      <w:r w:rsidR="007D0DC8" w:rsidRPr="001365B7">
        <w:rPr>
          <w:rFonts w:ascii="Arial Narrow" w:hAnsi="Arial Narrow" w:cs="Arial"/>
          <w:bCs/>
          <w:color w:val="000000"/>
          <w:sz w:val="22"/>
          <w:szCs w:val="22"/>
        </w:rPr>
        <w:t>.</w:t>
      </w:r>
    </w:p>
    <w:p w14:paraId="66070E01" w14:textId="77777777" w:rsidR="00AF7915" w:rsidRPr="001365B7" w:rsidRDefault="00AF7915" w:rsidP="00A026F9">
      <w:pPr>
        <w:tabs>
          <w:tab w:val="left" w:pos="426"/>
        </w:tabs>
        <w:spacing w:line="276" w:lineRule="auto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7B11D52" w14:textId="77777777" w:rsidR="00AE5B53" w:rsidRPr="001365B7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4</w:t>
      </w:r>
    </w:p>
    <w:p w14:paraId="20BEAE47" w14:textId="77777777" w:rsidR="00AE5B53" w:rsidRPr="001365B7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4E30AB50" w14:textId="77777777" w:rsidR="0057394E" w:rsidRPr="001365B7" w:rsidRDefault="0057394E" w:rsidP="000C6596">
      <w:pPr>
        <w:jc w:val="both"/>
        <w:rPr>
          <w:rFonts w:ascii="Arial Narrow" w:hAnsi="Arial Narrow"/>
          <w:sz w:val="22"/>
          <w:szCs w:val="22"/>
        </w:rPr>
      </w:pPr>
    </w:p>
    <w:p w14:paraId="3C290DE1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1365B7">
        <w:rPr>
          <w:rFonts w:ascii="Arial Narrow" w:hAnsi="Arial Narrow" w:cs="Arial"/>
          <w:b/>
          <w:sz w:val="22"/>
          <w:szCs w:val="22"/>
        </w:rPr>
        <w:t>Zamawiający</w:t>
      </w:r>
      <w:r w:rsidRPr="001365B7">
        <w:rPr>
          <w:rFonts w:ascii="Arial Narrow" w:hAnsi="Arial Narrow" w:cs="Arial"/>
          <w:sz w:val="22"/>
          <w:szCs w:val="22"/>
        </w:rPr>
        <w:t xml:space="preserve"> zapłaci </w:t>
      </w:r>
      <w:r w:rsidRPr="001365B7">
        <w:rPr>
          <w:rFonts w:ascii="Arial Narrow" w:hAnsi="Arial Narrow" w:cs="Arial"/>
          <w:b/>
          <w:sz w:val="22"/>
          <w:szCs w:val="22"/>
        </w:rPr>
        <w:t>Wykonawcy</w:t>
      </w:r>
      <w:r w:rsidRPr="001365B7">
        <w:rPr>
          <w:rFonts w:ascii="Arial Narrow" w:hAnsi="Arial Narrow" w:cs="Arial"/>
          <w:sz w:val="22"/>
          <w:szCs w:val="22"/>
        </w:rPr>
        <w:t xml:space="preserve"> wynagrodzenie na podstawie  prawidłowo wystawionej faktury VAT.</w:t>
      </w:r>
    </w:p>
    <w:p w14:paraId="0E064735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lastRenderedPageBreak/>
        <w:t xml:space="preserve">Płatność nastąpi z rachunku bankowego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 xml:space="preserve"> przelewem na rachunek </w:t>
      </w:r>
      <w:r w:rsidRPr="001365B7">
        <w:rPr>
          <w:rFonts w:ascii="Arial Narrow" w:hAnsi="Arial Narrow" w:cs="Arial"/>
          <w:b/>
          <w:sz w:val="22"/>
          <w:szCs w:val="22"/>
        </w:rPr>
        <w:t>Wykonawcy</w:t>
      </w:r>
      <w:r w:rsidRPr="001365B7">
        <w:rPr>
          <w:rFonts w:ascii="Arial Narrow" w:hAnsi="Arial Narrow" w:cs="Arial"/>
          <w:sz w:val="22"/>
          <w:szCs w:val="22"/>
        </w:rPr>
        <w:t xml:space="preserve"> wskazany </w:t>
      </w:r>
      <w:r w:rsidR="001D25E6" w:rsidRPr="001365B7">
        <w:rPr>
          <w:rFonts w:ascii="Arial Narrow" w:hAnsi="Arial Narrow" w:cs="Arial"/>
          <w:sz w:val="22"/>
          <w:szCs w:val="22"/>
        </w:rPr>
        <w:br/>
      </w:r>
      <w:r w:rsidRPr="001365B7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21E68742" w14:textId="24B47D09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Wynagrodzenie będzie płatne w terminie</w:t>
      </w:r>
      <w:r w:rsidR="0016316E" w:rsidRPr="001365B7">
        <w:rPr>
          <w:rFonts w:ascii="Arial Narrow" w:hAnsi="Arial Narrow" w:cs="Arial"/>
          <w:sz w:val="22"/>
          <w:szCs w:val="22"/>
        </w:rPr>
        <w:t>:</w:t>
      </w:r>
      <w:r w:rsidRPr="001365B7">
        <w:rPr>
          <w:rFonts w:ascii="Arial Narrow" w:hAnsi="Arial Narrow" w:cs="Arial"/>
          <w:sz w:val="22"/>
          <w:szCs w:val="22"/>
        </w:rPr>
        <w:t xml:space="preserve"> </w:t>
      </w:r>
      <w:r w:rsidR="00EB28C1" w:rsidRPr="00EB28C1">
        <w:rPr>
          <w:rFonts w:ascii="Arial Narrow" w:hAnsi="Arial Narrow" w:cs="Arial"/>
          <w:b/>
          <w:bCs/>
          <w:sz w:val="22"/>
          <w:szCs w:val="22"/>
        </w:rPr>
        <w:t>30</w:t>
      </w:r>
      <w:r w:rsidRPr="00EB28C1">
        <w:rPr>
          <w:rFonts w:ascii="Arial Narrow" w:hAnsi="Arial Narrow" w:cs="Arial"/>
          <w:b/>
          <w:bCs/>
          <w:sz w:val="22"/>
          <w:szCs w:val="22"/>
        </w:rPr>
        <w:t xml:space="preserve"> dni </w:t>
      </w:r>
      <w:r w:rsidRPr="001365B7">
        <w:rPr>
          <w:rFonts w:ascii="Arial Narrow" w:hAnsi="Arial Narrow" w:cs="Arial"/>
          <w:sz w:val="22"/>
          <w:szCs w:val="22"/>
        </w:rPr>
        <w:t xml:space="preserve">od daty doręczenia przez </w:t>
      </w:r>
      <w:r w:rsidRPr="001365B7">
        <w:rPr>
          <w:rFonts w:ascii="Arial Narrow" w:hAnsi="Arial Narrow" w:cs="Arial"/>
          <w:b/>
          <w:sz w:val="22"/>
          <w:szCs w:val="22"/>
        </w:rPr>
        <w:t>Wykonawcę</w:t>
      </w:r>
      <w:r w:rsidRPr="001365B7">
        <w:rPr>
          <w:rFonts w:ascii="Arial Narrow" w:hAnsi="Arial Narrow" w:cs="Arial"/>
          <w:sz w:val="22"/>
          <w:szCs w:val="22"/>
        </w:rPr>
        <w:t xml:space="preserve"> do siedziby 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</w:p>
    <w:p w14:paraId="23DFC200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Podstawą do wystawienia faktu</w:t>
      </w:r>
      <w:r w:rsidR="00DE799F" w:rsidRPr="001365B7">
        <w:rPr>
          <w:rFonts w:ascii="Arial Narrow" w:hAnsi="Arial Narrow" w:cs="Arial"/>
          <w:sz w:val="22"/>
          <w:szCs w:val="22"/>
        </w:rPr>
        <w:t>ry  jest odbiór wykonanego</w:t>
      </w:r>
      <w:r w:rsidRPr="001365B7">
        <w:rPr>
          <w:rFonts w:ascii="Arial Narrow" w:hAnsi="Arial Narrow" w:cs="Arial"/>
          <w:sz w:val="22"/>
          <w:szCs w:val="22"/>
        </w:rPr>
        <w:t xml:space="preserve"> </w:t>
      </w:r>
      <w:r w:rsidR="00DE799F" w:rsidRPr="001365B7">
        <w:rPr>
          <w:rFonts w:ascii="Arial Narrow" w:hAnsi="Arial Narrow" w:cs="Arial"/>
          <w:sz w:val="22"/>
          <w:szCs w:val="22"/>
        </w:rPr>
        <w:t>przedmiotu umowy</w:t>
      </w:r>
      <w:r w:rsidRPr="001365B7">
        <w:rPr>
          <w:rFonts w:ascii="Arial Narrow" w:hAnsi="Arial Narrow" w:cs="Arial"/>
          <w:sz w:val="22"/>
          <w:szCs w:val="22"/>
        </w:rPr>
        <w:t xml:space="preserve"> zgodnie z § </w:t>
      </w:r>
      <w:r w:rsidR="00353636" w:rsidRPr="001365B7">
        <w:rPr>
          <w:rFonts w:ascii="Arial Narrow" w:hAnsi="Arial Narrow" w:cs="Arial"/>
          <w:sz w:val="22"/>
          <w:szCs w:val="22"/>
        </w:rPr>
        <w:t>3</w:t>
      </w:r>
      <w:r w:rsidRPr="001365B7">
        <w:rPr>
          <w:rFonts w:ascii="Arial Narrow" w:hAnsi="Arial Narrow" w:cs="Arial"/>
          <w:sz w:val="22"/>
          <w:szCs w:val="22"/>
        </w:rPr>
        <w:t xml:space="preserve"> niniejszej umowy.</w:t>
      </w:r>
    </w:p>
    <w:p w14:paraId="5A22375D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>.</w:t>
      </w:r>
    </w:p>
    <w:p w14:paraId="6DB2E1EB" w14:textId="77777777" w:rsidR="007D0DC8" w:rsidRPr="001365B7" w:rsidRDefault="007D0DC8" w:rsidP="00957D0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Wykonawca</w:t>
      </w:r>
      <w:r w:rsidR="00CC32DB" w:rsidRPr="001365B7">
        <w:rPr>
          <w:rFonts w:ascii="Arial Narrow" w:hAnsi="Arial Narrow" w:cs="Arial"/>
          <w:b/>
          <w:sz w:val="22"/>
          <w:szCs w:val="22"/>
        </w:rPr>
        <w:t xml:space="preserve"> </w:t>
      </w:r>
      <w:r w:rsidRPr="001365B7">
        <w:rPr>
          <w:rFonts w:ascii="Arial Narrow" w:hAnsi="Arial Narrow" w:cs="Arial"/>
          <w:sz w:val="22"/>
          <w:szCs w:val="22"/>
        </w:rPr>
        <w:t xml:space="preserve">gwarantuje  stałą i niezmienną cenę  przedmiotu umowy przez okres  trwania umowy.  </w:t>
      </w:r>
    </w:p>
    <w:p w14:paraId="0291ED3C" w14:textId="77777777" w:rsidR="00FF4048" w:rsidRPr="001365B7" w:rsidRDefault="00FF4048" w:rsidP="00957D07">
      <w:pPr>
        <w:numPr>
          <w:ilvl w:val="0"/>
          <w:numId w:val="6"/>
        </w:numPr>
        <w:spacing w:line="276" w:lineRule="auto"/>
        <w:ind w:right="45"/>
        <w:jc w:val="both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Wynagrodzenie</w:t>
      </w:r>
      <w:r w:rsidRPr="001365B7">
        <w:rPr>
          <w:rFonts w:ascii="Arial Narrow" w:hAnsi="Arial Narrow"/>
          <w:sz w:val="22"/>
          <w:szCs w:val="22"/>
        </w:rPr>
        <w:t xml:space="preserve">, o którym mowa w </w:t>
      </w:r>
      <w:r w:rsidRPr="001365B7">
        <w:rPr>
          <w:rFonts w:ascii="Arial Narrow" w:hAnsi="Arial Narrow" w:cs="Arial"/>
          <w:sz w:val="22"/>
          <w:szCs w:val="22"/>
        </w:rPr>
        <w:t xml:space="preserve">§ </w:t>
      </w:r>
      <w:r w:rsidRPr="001365B7">
        <w:rPr>
          <w:rFonts w:ascii="Arial Narrow" w:hAnsi="Arial Narrow"/>
          <w:sz w:val="22"/>
          <w:szCs w:val="22"/>
        </w:rPr>
        <w:t xml:space="preserve">1 ust. 5 obejmuje wszystkie koszty i opłaty dodatkowe związane z realizacją przedmiotu umowy, w tym m.in. opłaty za uzgodnienia, opłaty sądowe, skarbowe, koszty powielenia przedmiotu umowy w celu uzyskania uzgodnień, decyzji, opinii, oraz </w:t>
      </w:r>
      <w:r w:rsidR="00514774">
        <w:rPr>
          <w:rFonts w:ascii="Arial Narrow" w:hAnsi="Arial Narrow" w:cs="Arial"/>
          <w:sz w:val="22"/>
          <w:szCs w:val="22"/>
        </w:rPr>
        <w:t>k</w:t>
      </w:r>
      <w:r w:rsidRPr="001365B7">
        <w:rPr>
          <w:rFonts w:ascii="Arial Narrow" w:hAnsi="Arial Narrow" w:cs="Arial"/>
          <w:sz w:val="22"/>
          <w:szCs w:val="22"/>
        </w:rPr>
        <w:t>oszty dojazdu do miejsca wykonywania przedmiotu umowy</w:t>
      </w:r>
      <w:r w:rsidRPr="001365B7">
        <w:rPr>
          <w:rFonts w:ascii="Arial Narrow" w:hAnsi="Arial Narrow"/>
          <w:sz w:val="22"/>
          <w:szCs w:val="22"/>
        </w:rPr>
        <w:t xml:space="preserve">. </w:t>
      </w:r>
    </w:p>
    <w:p w14:paraId="3346C9D3" w14:textId="77777777" w:rsidR="00FF4048" w:rsidRPr="001365B7" w:rsidRDefault="00FF4048" w:rsidP="00957D07">
      <w:pPr>
        <w:numPr>
          <w:ilvl w:val="0"/>
          <w:numId w:val="6"/>
        </w:numPr>
        <w:spacing w:line="276" w:lineRule="auto"/>
        <w:ind w:right="45"/>
        <w:jc w:val="both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Wynagrodzenie</w:t>
      </w:r>
      <w:r w:rsidRPr="001365B7">
        <w:rPr>
          <w:rFonts w:ascii="Arial Narrow" w:hAnsi="Arial Narrow"/>
          <w:sz w:val="22"/>
          <w:szCs w:val="22"/>
        </w:rPr>
        <w:t xml:space="preserve"> określone w </w:t>
      </w:r>
      <w:r w:rsidR="00D6780C" w:rsidRPr="00D6780C">
        <w:rPr>
          <w:rFonts w:ascii="Arial Narrow" w:hAnsi="Arial Narrow" w:cs="Arial"/>
          <w:sz w:val="22"/>
          <w:szCs w:val="22"/>
        </w:rPr>
        <w:t>§</w:t>
      </w:r>
      <w:r w:rsidR="00D6780C">
        <w:rPr>
          <w:rFonts w:ascii="Arial Narrow" w:hAnsi="Arial Narrow"/>
          <w:sz w:val="22"/>
          <w:szCs w:val="22"/>
        </w:rPr>
        <w:t xml:space="preserve"> 1 ust. 5 </w:t>
      </w:r>
      <w:r w:rsidRPr="001365B7">
        <w:rPr>
          <w:rFonts w:ascii="Arial Narrow" w:hAnsi="Arial Narrow"/>
          <w:sz w:val="22"/>
          <w:szCs w:val="22"/>
        </w:rPr>
        <w:t xml:space="preserve">obejmuje również przeniesienie majątkowych praw autorskich </w:t>
      </w:r>
      <w:r w:rsidR="00D6780C">
        <w:rPr>
          <w:rFonts w:ascii="Arial Narrow" w:hAnsi="Arial Narrow"/>
          <w:sz w:val="22"/>
          <w:szCs w:val="22"/>
        </w:rPr>
        <w:br/>
      </w:r>
      <w:r w:rsidRPr="001365B7">
        <w:rPr>
          <w:rFonts w:ascii="Arial Narrow" w:hAnsi="Arial Narrow"/>
          <w:sz w:val="22"/>
          <w:szCs w:val="22"/>
        </w:rPr>
        <w:t xml:space="preserve">na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>.</w:t>
      </w:r>
    </w:p>
    <w:p w14:paraId="3DB971E1" w14:textId="77777777" w:rsidR="00A026F9" w:rsidRPr="001365B7" w:rsidRDefault="00A026F9" w:rsidP="00A026F9">
      <w:pPr>
        <w:autoSpaceDE w:val="0"/>
        <w:autoSpaceDN w:val="0"/>
        <w:adjustRightInd w:val="0"/>
        <w:spacing w:line="276" w:lineRule="auto"/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0E52A77F" w14:textId="77777777" w:rsidR="00AE5B53" w:rsidRPr="001365B7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 xml:space="preserve">§ 5 </w:t>
      </w:r>
    </w:p>
    <w:p w14:paraId="13F0760D" w14:textId="77777777" w:rsidR="00AE5B53" w:rsidRPr="001365B7" w:rsidRDefault="00AE5B53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>Kary umowne</w:t>
      </w:r>
    </w:p>
    <w:p w14:paraId="0AED8C12" w14:textId="77777777" w:rsidR="002B5874" w:rsidRPr="001365B7" w:rsidRDefault="002B5874" w:rsidP="00AE5B53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14:paraId="56233C9E" w14:textId="77777777" w:rsidR="00AE5B53" w:rsidRPr="001365B7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Zamawiający</w:t>
      </w:r>
      <w:r w:rsidRPr="001365B7">
        <w:rPr>
          <w:rFonts w:ascii="Arial Narrow" w:hAnsi="Arial Narrow" w:cs="Arial"/>
        </w:rPr>
        <w:t xml:space="preserve"> może żądać od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 xml:space="preserve"> zapłaty kar umownych w następujących przypadkach:</w:t>
      </w:r>
    </w:p>
    <w:p w14:paraId="20D96E70" w14:textId="77777777" w:rsidR="00AE5B53" w:rsidRPr="001365B7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 xml:space="preserve">za odstąpienie od umowy przez </w:t>
      </w:r>
      <w:r w:rsidRPr="001365B7">
        <w:rPr>
          <w:rFonts w:ascii="Arial Narrow" w:hAnsi="Arial Narrow" w:cs="Arial"/>
          <w:b/>
        </w:rPr>
        <w:t>Zamawiającego</w:t>
      </w:r>
      <w:r w:rsidRPr="001365B7">
        <w:rPr>
          <w:rFonts w:ascii="Arial Narrow" w:hAnsi="Arial Narrow" w:cs="Arial"/>
        </w:rPr>
        <w:t xml:space="preserve"> lub </w:t>
      </w:r>
      <w:r w:rsidRPr="001365B7">
        <w:rPr>
          <w:rFonts w:ascii="Arial Narrow" w:hAnsi="Arial Narrow" w:cs="Arial"/>
          <w:b/>
        </w:rPr>
        <w:t>Wykonawcę</w:t>
      </w:r>
      <w:r w:rsidR="00AF3E83" w:rsidRPr="001365B7">
        <w:rPr>
          <w:rFonts w:ascii="Arial Narrow" w:hAnsi="Arial Narrow" w:cs="Arial"/>
        </w:rPr>
        <w:t xml:space="preserve"> z przyczyn leżących </w:t>
      </w:r>
      <w:r w:rsidRPr="001365B7">
        <w:rPr>
          <w:rFonts w:ascii="Arial Narrow" w:hAnsi="Arial Narrow" w:cs="Arial"/>
        </w:rPr>
        <w:t>po stronie</w:t>
      </w:r>
      <w:r w:rsidR="00CC32DB" w:rsidRPr="001365B7">
        <w:rPr>
          <w:rFonts w:ascii="Arial Narrow" w:hAnsi="Arial Narrow" w:cs="Arial"/>
        </w:rPr>
        <w:t xml:space="preserve">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 xml:space="preserve"> karę umowną w wysokości 20% wartości umowy netto określonej w § </w:t>
      </w:r>
      <w:r w:rsidR="005245D0" w:rsidRPr="001365B7">
        <w:rPr>
          <w:rFonts w:ascii="Arial Narrow" w:hAnsi="Arial Narrow" w:cs="Arial"/>
        </w:rPr>
        <w:t>1</w:t>
      </w:r>
      <w:r w:rsidR="00E7237F" w:rsidRPr="001365B7">
        <w:rPr>
          <w:rFonts w:ascii="Arial Narrow" w:hAnsi="Arial Narrow" w:cs="Arial"/>
        </w:rPr>
        <w:t xml:space="preserve"> ust. </w:t>
      </w:r>
      <w:r w:rsidR="005245D0" w:rsidRPr="001365B7">
        <w:rPr>
          <w:rFonts w:ascii="Arial Narrow" w:hAnsi="Arial Narrow" w:cs="Arial"/>
        </w:rPr>
        <w:t>5</w:t>
      </w:r>
      <w:r w:rsidR="00E7237F" w:rsidRPr="001365B7">
        <w:rPr>
          <w:rFonts w:ascii="Arial Narrow" w:hAnsi="Arial Narrow" w:cs="Arial"/>
        </w:rPr>
        <w:t>;</w:t>
      </w:r>
    </w:p>
    <w:p w14:paraId="506E8DE3" w14:textId="77777777" w:rsidR="00AE5B53" w:rsidRPr="001365B7" w:rsidRDefault="00AE5B53" w:rsidP="00811B3B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>za nieterminowe wykonanie pr</w:t>
      </w:r>
      <w:r w:rsidR="00C51F4C" w:rsidRPr="001365B7">
        <w:rPr>
          <w:rFonts w:ascii="Arial Narrow" w:hAnsi="Arial Narrow" w:cs="Arial"/>
        </w:rPr>
        <w:t>zedmiotu umowy - w wysokości 0,5</w:t>
      </w:r>
      <w:r w:rsidRPr="001365B7">
        <w:rPr>
          <w:rFonts w:ascii="Arial Narrow" w:hAnsi="Arial Narrow" w:cs="Arial"/>
        </w:rPr>
        <w:t xml:space="preserve">% wartości umowy netto określonej </w:t>
      </w:r>
      <w:r w:rsidR="005B672E" w:rsidRPr="001365B7">
        <w:rPr>
          <w:rFonts w:ascii="Arial Narrow" w:hAnsi="Arial Narrow" w:cs="Arial"/>
        </w:rPr>
        <w:br/>
      </w:r>
      <w:r w:rsidRPr="001365B7">
        <w:rPr>
          <w:rFonts w:ascii="Arial Narrow" w:hAnsi="Arial Narrow" w:cs="Arial"/>
        </w:rPr>
        <w:t xml:space="preserve">w § </w:t>
      </w:r>
      <w:r w:rsidR="005245D0" w:rsidRPr="001365B7">
        <w:rPr>
          <w:rFonts w:ascii="Arial Narrow" w:hAnsi="Arial Narrow" w:cs="Arial"/>
        </w:rPr>
        <w:t>1</w:t>
      </w:r>
      <w:r w:rsidR="00E7237F" w:rsidRPr="001365B7">
        <w:rPr>
          <w:rFonts w:ascii="Arial Narrow" w:hAnsi="Arial Narrow" w:cs="Arial"/>
        </w:rPr>
        <w:t xml:space="preserve"> ust.</w:t>
      </w:r>
      <w:r w:rsidR="00743848" w:rsidRPr="001365B7">
        <w:rPr>
          <w:rFonts w:ascii="Arial Narrow" w:hAnsi="Arial Narrow" w:cs="Arial"/>
        </w:rPr>
        <w:t xml:space="preserve"> </w:t>
      </w:r>
      <w:r w:rsidR="005245D0" w:rsidRPr="001365B7">
        <w:rPr>
          <w:rFonts w:ascii="Arial Narrow" w:hAnsi="Arial Narrow" w:cs="Arial"/>
        </w:rPr>
        <w:t>5</w:t>
      </w:r>
      <w:r w:rsidR="00AF3E83" w:rsidRPr="001365B7">
        <w:rPr>
          <w:rFonts w:ascii="Arial Narrow" w:hAnsi="Arial Narrow" w:cs="Arial"/>
        </w:rPr>
        <w:t>,  za każdy</w:t>
      </w:r>
      <w:r w:rsidR="00D6780C">
        <w:rPr>
          <w:rFonts w:ascii="Arial Narrow" w:hAnsi="Arial Narrow" w:cs="Arial"/>
        </w:rPr>
        <w:t xml:space="preserve"> rozpoczęty</w:t>
      </w:r>
      <w:r w:rsidR="00AF3E83" w:rsidRPr="001365B7">
        <w:rPr>
          <w:rFonts w:ascii="Arial Narrow" w:hAnsi="Arial Narrow" w:cs="Arial"/>
        </w:rPr>
        <w:t xml:space="preserve"> dzień zwłoki</w:t>
      </w:r>
      <w:r w:rsidR="000C0446" w:rsidRPr="001365B7">
        <w:rPr>
          <w:rFonts w:ascii="Arial Narrow" w:hAnsi="Arial Narrow" w:cs="Arial"/>
        </w:rPr>
        <w:t>;</w:t>
      </w:r>
    </w:p>
    <w:p w14:paraId="3C461714" w14:textId="77777777" w:rsidR="00C65739" w:rsidRPr="000A22F5" w:rsidRDefault="00C65739" w:rsidP="00C65739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1365B7">
        <w:rPr>
          <w:rFonts w:ascii="Arial Narrow" w:hAnsi="Arial Narrow"/>
        </w:rPr>
        <w:t>za opóźnienie w usunięciu stwierdzonych wad – w wysokości 0,2%</w:t>
      </w:r>
      <w:r w:rsidR="00D6780C" w:rsidRPr="00D6780C">
        <w:rPr>
          <w:rFonts w:ascii="Arial Narrow" w:hAnsi="Arial Narrow" w:cs="Arial"/>
        </w:rPr>
        <w:t xml:space="preserve"> </w:t>
      </w:r>
      <w:r w:rsidR="00D6780C" w:rsidRPr="001365B7">
        <w:rPr>
          <w:rFonts w:ascii="Arial Narrow" w:hAnsi="Arial Narrow" w:cs="Arial"/>
        </w:rPr>
        <w:t xml:space="preserve">wartości umowy netto określonej </w:t>
      </w:r>
      <w:r w:rsidR="00D6780C" w:rsidRPr="001365B7">
        <w:rPr>
          <w:rFonts w:ascii="Arial Narrow" w:hAnsi="Arial Narrow" w:cs="Arial"/>
        </w:rPr>
        <w:br/>
      </w:r>
      <w:r w:rsidR="00D6780C" w:rsidRPr="000A22F5">
        <w:rPr>
          <w:rFonts w:ascii="Arial Narrow" w:hAnsi="Arial Narrow" w:cs="Arial"/>
        </w:rPr>
        <w:t>w § 1 ust. 5</w:t>
      </w:r>
      <w:r w:rsidRPr="000A22F5">
        <w:rPr>
          <w:rFonts w:ascii="Arial Narrow" w:hAnsi="Arial Narrow"/>
        </w:rPr>
        <w:t xml:space="preserve">, za każdy rozpoczęty dzień </w:t>
      </w:r>
      <w:r w:rsidRPr="000A22F5">
        <w:rPr>
          <w:rFonts w:ascii="Arial Narrow" w:hAnsi="Arial Narrow" w:cs="Arial"/>
        </w:rPr>
        <w:t>zwłoki, liczony od upływu terminu ustaloneg</w:t>
      </w:r>
      <w:r w:rsidR="00D47EEC" w:rsidRPr="000A22F5">
        <w:rPr>
          <w:rFonts w:ascii="Arial Narrow" w:hAnsi="Arial Narrow" w:cs="Arial"/>
        </w:rPr>
        <w:t>o przez strony na usunięcie wad;</w:t>
      </w:r>
    </w:p>
    <w:p w14:paraId="67F03D65" w14:textId="77777777" w:rsidR="00D47EEC" w:rsidRPr="000A22F5" w:rsidRDefault="00D47EEC" w:rsidP="00D47EEC">
      <w:pPr>
        <w:pStyle w:val="Bezodstpw"/>
        <w:numPr>
          <w:ilvl w:val="0"/>
          <w:numId w:val="2"/>
        </w:numPr>
        <w:suppressAutoHyphens w:val="0"/>
        <w:spacing w:line="276" w:lineRule="auto"/>
        <w:ind w:left="567" w:hanging="284"/>
        <w:rPr>
          <w:rFonts w:ascii="Arial Narrow" w:hAnsi="Arial Narrow" w:cs="Arial"/>
        </w:rPr>
      </w:pPr>
      <w:r w:rsidRPr="000A22F5">
        <w:rPr>
          <w:rFonts w:ascii="Arial Narrow" w:hAnsi="Arial Narrow" w:cs="Arial"/>
        </w:rPr>
        <w:t>za nieterminowe wykonanie zobowiązania, o którym mowa w § 2 ust. 8 - w wysokości 0,2% wartości umowy netto określonej w § 1 ust. 5,  za każdy rozpoczęty dzień zwłoki.</w:t>
      </w:r>
    </w:p>
    <w:p w14:paraId="06703173" w14:textId="77777777" w:rsidR="00635CCE" w:rsidRPr="000A22F5" w:rsidRDefault="00635CCE" w:rsidP="00635CCE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0A22F5">
        <w:rPr>
          <w:rFonts w:ascii="Arial Narrow" w:hAnsi="Arial Narrow" w:cs="Arial"/>
        </w:rPr>
        <w:t xml:space="preserve">Łączna maksymalna wartość kar umownych określonych niniejszym paragrafem nie może przekroczyć 20% maksymalnej wartości umowy brutto, o której mowa w § </w:t>
      </w:r>
      <w:r w:rsidR="00876735" w:rsidRPr="000A22F5">
        <w:rPr>
          <w:rFonts w:ascii="Arial Narrow" w:hAnsi="Arial Narrow" w:cs="Arial"/>
        </w:rPr>
        <w:t>1</w:t>
      </w:r>
      <w:r w:rsidRPr="000A22F5">
        <w:rPr>
          <w:rFonts w:ascii="Arial Narrow" w:hAnsi="Arial Narrow" w:cs="Arial"/>
        </w:rPr>
        <w:t xml:space="preserve"> </w:t>
      </w:r>
      <w:r w:rsidR="00743848" w:rsidRPr="000A22F5">
        <w:rPr>
          <w:rFonts w:ascii="Arial Narrow" w:hAnsi="Arial Narrow" w:cs="Arial"/>
        </w:rPr>
        <w:t xml:space="preserve">ust. </w:t>
      </w:r>
      <w:r w:rsidR="00876735" w:rsidRPr="000A22F5">
        <w:rPr>
          <w:rFonts w:ascii="Arial Narrow" w:hAnsi="Arial Narrow" w:cs="Arial"/>
        </w:rPr>
        <w:t>5</w:t>
      </w:r>
      <w:r w:rsidR="00743848" w:rsidRPr="000A22F5">
        <w:rPr>
          <w:rFonts w:ascii="Arial Narrow" w:hAnsi="Arial Narrow" w:cs="Arial"/>
        </w:rPr>
        <w:t xml:space="preserve"> </w:t>
      </w:r>
      <w:r w:rsidRPr="000A22F5">
        <w:rPr>
          <w:rFonts w:ascii="Arial Narrow" w:hAnsi="Arial Narrow" w:cs="Arial"/>
        </w:rPr>
        <w:t>.</w:t>
      </w:r>
    </w:p>
    <w:p w14:paraId="1925AF85" w14:textId="77777777" w:rsidR="00C51F4C" w:rsidRPr="001365B7" w:rsidRDefault="00AE5B53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Zamawiając</w:t>
      </w:r>
      <w:r w:rsidR="00C51F4C" w:rsidRPr="001365B7">
        <w:rPr>
          <w:rFonts w:ascii="Arial Narrow" w:hAnsi="Arial Narrow" w:cs="Arial"/>
          <w:b/>
        </w:rPr>
        <w:t xml:space="preserve">emu </w:t>
      </w:r>
      <w:r w:rsidR="00C51F4C" w:rsidRPr="001365B7">
        <w:rPr>
          <w:rFonts w:ascii="Arial Narrow" w:hAnsi="Arial Narrow" w:cs="Arial"/>
        </w:rPr>
        <w:t>przysługuje prawo do dokonania potr</w:t>
      </w:r>
      <w:r w:rsidR="00D61F28" w:rsidRPr="001365B7">
        <w:rPr>
          <w:rFonts w:ascii="Arial Narrow" w:hAnsi="Arial Narrow" w:cs="Arial"/>
        </w:rPr>
        <w:t>ą</w:t>
      </w:r>
      <w:r w:rsidR="00C51F4C" w:rsidRPr="001365B7">
        <w:rPr>
          <w:rFonts w:ascii="Arial Narrow" w:hAnsi="Arial Narrow" w:cs="Arial"/>
        </w:rPr>
        <w:t>cenia kar umownych z objętych faktur</w:t>
      </w:r>
      <w:r w:rsidR="00D61F28" w:rsidRPr="001365B7">
        <w:rPr>
          <w:rFonts w:ascii="Arial Narrow" w:hAnsi="Arial Narrow" w:cs="Arial"/>
        </w:rPr>
        <w:t>ą</w:t>
      </w:r>
      <w:r w:rsidR="00C51F4C" w:rsidRPr="001365B7">
        <w:rPr>
          <w:rFonts w:ascii="Arial Narrow" w:hAnsi="Arial Narrow" w:cs="Arial"/>
        </w:rPr>
        <w:t xml:space="preserve"> należności przysługujących</w:t>
      </w:r>
      <w:r w:rsidR="00C51F4C" w:rsidRPr="001365B7">
        <w:rPr>
          <w:rFonts w:ascii="Arial Narrow" w:hAnsi="Arial Narrow" w:cs="Arial"/>
          <w:b/>
        </w:rPr>
        <w:t xml:space="preserve"> Wykonawcy.</w:t>
      </w:r>
    </w:p>
    <w:p w14:paraId="55CB3145" w14:textId="77777777" w:rsidR="00BD10C2" w:rsidRPr="001365B7" w:rsidRDefault="00BD10C2" w:rsidP="00811B3B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 xml:space="preserve">Zamawiający </w:t>
      </w:r>
      <w:r w:rsidRPr="001365B7">
        <w:rPr>
          <w:rFonts w:ascii="Arial Narrow" w:hAnsi="Arial Narrow" w:cs="Arial"/>
        </w:rPr>
        <w:t>upoważniony jest do domagania się od</w:t>
      </w:r>
      <w:r w:rsidRPr="001365B7">
        <w:rPr>
          <w:rFonts w:ascii="Arial Narrow" w:hAnsi="Arial Narrow" w:cs="Arial"/>
          <w:b/>
        </w:rPr>
        <w:t xml:space="preserve"> Wykonawcy</w:t>
      </w:r>
      <w:r w:rsidRPr="001365B7">
        <w:rPr>
          <w:rFonts w:ascii="Arial Narrow" w:hAnsi="Arial Narrow" w:cs="Arial"/>
        </w:rPr>
        <w:t xml:space="preserve"> odszkodowania na zasadach ogólnych, jeżeli poniesiona szkoda przekracza wysokość kar umownych.</w:t>
      </w:r>
    </w:p>
    <w:p w14:paraId="6F2E077E" w14:textId="77777777" w:rsidR="00E86FD7" w:rsidRPr="000A22F5" w:rsidRDefault="00E86FD7" w:rsidP="00E86FD7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1365B7">
        <w:rPr>
          <w:rFonts w:ascii="Arial Narrow" w:eastAsia="Calibri" w:hAnsi="Arial Narrow" w:cs="Times New Roman"/>
          <w:b/>
          <w:lang w:eastAsia="en-US"/>
        </w:rPr>
        <w:t>Wykonawca</w:t>
      </w:r>
      <w:r w:rsidRPr="001365B7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</w:t>
      </w:r>
      <w:r w:rsidR="00B20D8E" w:rsidRPr="001365B7">
        <w:rPr>
          <w:rFonts w:ascii="Arial Narrow" w:eastAsia="Calibri" w:hAnsi="Arial Narrow" w:cs="Times New Roman"/>
          <w:lang w:eastAsia="en-US"/>
        </w:rPr>
        <w:t>chyba, że</w:t>
      </w:r>
      <w:r w:rsidRPr="001365B7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Pr="001365B7">
        <w:rPr>
          <w:rFonts w:ascii="Arial Narrow" w:eastAsia="Calibri" w:hAnsi="Arial Narrow" w:cs="Times New Roman"/>
          <w:b/>
          <w:lang w:eastAsia="en-US"/>
        </w:rPr>
        <w:t>Zamawiający</w:t>
      </w:r>
      <w:r w:rsidRPr="001365B7">
        <w:rPr>
          <w:rFonts w:ascii="Arial Narrow" w:eastAsia="Calibri" w:hAnsi="Arial Narrow" w:cs="Times New Roman"/>
          <w:lang w:eastAsia="en-US"/>
        </w:rPr>
        <w:t>.</w:t>
      </w:r>
    </w:p>
    <w:p w14:paraId="53E26E66" w14:textId="77777777" w:rsidR="000A22F5" w:rsidRPr="000A22F5" w:rsidRDefault="000A22F5" w:rsidP="000A22F5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0A22F5">
        <w:rPr>
          <w:rFonts w:ascii="Arial Narrow" w:eastAsia="Calibri" w:hAnsi="Arial Narrow"/>
          <w:kern w:val="2"/>
          <w:lang w:eastAsia="en-US"/>
        </w:rPr>
        <w:t xml:space="preserve">Kary umowne wskazane w § </w:t>
      </w:r>
      <w:r>
        <w:rPr>
          <w:rFonts w:ascii="Arial Narrow" w:eastAsia="Calibri" w:hAnsi="Arial Narrow"/>
          <w:kern w:val="2"/>
          <w:lang w:eastAsia="en-US"/>
        </w:rPr>
        <w:t>5</w:t>
      </w:r>
      <w:r w:rsidRPr="000A22F5">
        <w:rPr>
          <w:rFonts w:ascii="Arial Narrow" w:eastAsia="Calibri" w:hAnsi="Arial Narrow"/>
          <w:kern w:val="2"/>
          <w:lang w:eastAsia="en-US"/>
        </w:rPr>
        <w:t xml:space="preserve"> ust. 1 są od siebie niezależne i kumulują się, a odstąpienie od umowy nie ma wpływu na możliwość dochodzenia kar naliczanych </w:t>
      </w:r>
      <w:r w:rsidR="0009734F">
        <w:rPr>
          <w:rFonts w:ascii="Arial Narrow" w:eastAsia="Calibri" w:hAnsi="Arial Narrow"/>
          <w:kern w:val="2"/>
          <w:lang w:eastAsia="en-US"/>
        </w:rPr>
        <w:t>do</w:t>
      </w:r>
      <w:r w:rsidRPr="000A22F5">
        <w:rPr>
          <w:rFonts w:ascii="Arial Narrow" w:eastAsia="Calibri" w:hAnsi="Arial Narrow"/>
          <w:kern w:val="2"/>
          <w:lang w:eastAsia="en-US"/>
        </w:rPr>
        <w:t xml:space="preserve"> dnia odstąpienia.</w:t>
      </w:r>
    </w:p>
    <w:p w14:paraId="30B22230" w14:textId="77777777" w:rsidR="00FE62DE" w:rsidRPr="001365B7" w:rsidRDefault="00FE62DE" w:rsidP="003339BA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3CD64AD4" w14:textId="77777777" w:rsidR="00AE5B53" w:rsidRPr="001365B7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§ 6</w:t>
      </w:r>
    </w:p>
    <w:p w14:paraId="0401741F" w14:textId="77777777" w:rsidR="00AE5B53" w:rsidRPr="001365B7" w:rsidRDefault="00AE5B53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1365B7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46D07937" w14:textId="77777777" w:rsidR="002B5874" w:rsidRPr="001365B7" w:rsidRDefault="002B5874" w:rsidP="00AE5B53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6C71669" w14:textId="77777777" w:rsidR="00AE5B53" w:rsidRPr="001365B7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>Osobą odpowiedzialną za realizację przedmiotu niniejszej umowy wyznaczoną przez Z</w:t>
      </w:r>
      <w:r w:rsidRPr="001365B7">
        <w:rPr>
          <w:rFonts w:ascii="Arial Narrow" w:hAnsi="Arial Narrow" w:cs="Arial"/>
          <w:b/>
        </w:rPr>
        <w:t>amawiającego</w:t>
      </w:r>
      <w:r w:rsidRPr="001365B7">
        <w:rPr>
          <w:rFonts w:ascii="Arial Narrow" w:hAnsi="Arial Narrow" w:cs="Arial"/>
        </w:rPr>
        <w:t xml:space="preserve"> jest </w:t>
      </w:r>
      <w:r w:rsidR="005B672E" w:rsidRPr="001365B7">
        <w:rPr>
          <w:rFonts w:ascii="Arial Narrow" w:hAnsi="Arial Narrow" w:cs="Arial"/>
        </w:rPr>
        <w:br/>
        <w:t xml:space="preserve">p. </w:t>
      </w:r>
      <w:r w:rsidRPr="001365B7">
        <w:rPr>
          <w:rFonts w:ascii="Arial Narrow" w:hAnsi="Arial Narrow" w:cs="Arial"/>
        </w:rPr>
        <w:t xml:space="preserve">……………………, tel.: …………………, e-mail: </w:t>
      </w:r>
      <w:hyperlink r:id="rId10" w:history="1">
        <w:r w:rsidRPr="001365B7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5EB39568" w14:textId="77777777" w:rsidR="00AE5B53" w:rsidRPr="001365B7" w:rsidRDefault="00AE5B53" w:rsidP="00811B3B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Wykonawca</w:t>
      </w:r>
      <w:r w:rsidRPr="001365B7">
        <w:rPr>
          <w:rFonts w:ascii="Arial Narrow" w:hAnsi="Arial Narrow" w:cs="Arial"/>
        </w:rPr>
        <w:t xml:space="preserve"> </w:t>
      </w:r>
      <w:r w:rsidR="00421248" w:rsidRPr="001365B7">
        <w:rPr>
          <w:rFonts w:ascii="Arial Narrow" w:hAnsi="Arial Narrow" w:cs="Arial"/>
        </w:rPr>
        <w:t>wyznacza ze swojej strony osobę/(y) upoważnioną/</w:t>
      </w:r>
      <w:r w:rsidRPr="001365B7">
        <w:rPr>
          <w:rFonts w:ascii="Arial Narrow" w:hAnsi="Arial Narrow" w:cs="Arial"/>
        </w:rPr>
        <w:t>(e) całościowo za nadzór na</w:t>
      </w:r>
      <w:r w:rsidR="001149A7" w:rsidRPr="001365B7">
        <w:rPr>
          <w:rFonts w:ascii="Arial Narrow" w:hAnsi="Arial Narrow" w:cs="Arial"/>
        </w:rPr>
        <w:t>d</w:t>
      </w:r>
      <w:r w:rsidRPr="001365B7">
        <w:rPr>
          <w:rFonts w:ascii="Arial Narrow" w:hAnsi="Arial Narrow" w:cs="Arial"/>
        </w:rPr>
        <w:t xml:space="preserve"> realizacją umowy  </w:t>
      </w:r>
      <w:r w:rsidR="00AF3E83" w:rsidRPr="001365B7">
        <w:rPr>
          <w:rFonts w:ascii="Arial Narrow" w:hAnsi="Arial Narrow" w:cs="Arial"/>
        </w:rPr>
        <w:br/>
      </w:r>
      <w:r w:rsidRPr="001365B7">
        <w:rPr>
          <w:rFonts w:ascii="Arial Narrow" w:hAnsi="Arial Narrow" w:cs="Arial"/>
        </w:rPr>
        <w:t xml:space="preserve">p. …………….., tel.: ……………   e-mail: ………….       </w:t>
      </w:r>
    </w:p>
    <w:p w14:paraId="2A7799C3" w14:textId="77777777" w:rsidR="000A22F5" w:rsidRPr="000A22F5" w:rsidRDefault="00E86FD7" w:rsidP="00A026F9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1365B7">
        <w:rPr>
          <w:rFonts w:ascii="Arial Narrow" w:hAnsi="Arial Narrow"/>
        </w:rPr>
        <w:t>Strony dopuszczają możliwość zmiany osób wymienionych w ust. 1 i ust. 2. Zmiana tych osób nie wymaga sporządzenia aneksu do umowy ( nie jest zmianą umowy ), pod warunkiem, że zostani</w:t>
      </w:r>
      <w:r w:rsidR="00B20D8E" w:rsidRPr="001365B7">
        <w:rPr>
          <w:rFonts w:ascii="Arial Narrow" w:hAnsi="Arial Narrow"/>
        </w:rPr>
        <w:t>e</w:t>
      </w:r>
      <w:r w:rsidRPr="001365B7">
        <w:rPr>
          <w:rFonts w:ascii="Arial Narrow" w:hAnsi="Arial Narrow"/>
        </w:rPr>
        <w:t xml:space="preserve"> zgłoszona na piśmie</w:t>
      </w:r>
      <w:r w:rsidR="00514774">
        <w:rPr>
          <w:rFonts w:ascii="Arial Narrow" w:hAnsi="Arial Narrow"/>
        </w:rPr>
        <w:t xml:space="preserve"> </w:t>
      </w:r>
      <w:r w:rsidR="00514774">
        <w:rPr>
          <w:rFonts w:ascii="Arial Narrow" w:hAnsi="Arial Narrow"/>
        </w:rPr>
        <w:br/>
        <w:t>(e-mail)</w:t>
      </w:r>
      <w:r w:rsidRPr="001365B7">
        <w:rPr>
          <w:rFonts w:ascii="Arial Narrow" w:hAnsi="Arial Narrow"/>
        </w:rPr>
        <w:t>.</w:t>
      </w:r>
    </w:p>
    <w:p w14:paraId="4952A5A8" w14:textId="77777777" w:rsidR="000A22F5" w:rsidRDefault="000A22F5" w:rsidP="000A22F5">
      <w:pPr>
        <w:pStyle w:val="Bezodstpw"/>
        <w:suppressAutoHyphens w:val="0"/>
        <w:spacing w:line="276" w:lineRule="auto"/>
        <w:rPr>
          <w:rFonts w:ascii="Arial Narrow" w:hAnsi="Arial Narrow"/>
        </w:rPr>
      </w:pPr>
    </w:p>
    <w:p w14:paraId="02A9F361" w14:textId="77777777" w:rsidR="000A22F5" w:rsidRDefault="000A22F5" w:rsidP="000A22F5">
      <w:pPr>
        <w:pStyle w:val="Bezodstpw"/>
        <w:suppressAutoHyphens w:val="0"/>
        <w:spacing w:line="276" w:lineRule="auto"/>
        <w:rPr>
          <w:rFonts w:ascii="Arial Narrow" w:hAnsi="Arial Narrow"/>
        </w:rPr>
      </w:pPr>
    </w:p>
    <w:p w14:paraId="4CEA7F71" w14:textId="77777777" w:rsidR="000A22F5" w:rsidRPr="000A22F5" w:rsidRDefault="000A22F5" w:rsidP="000A22F5">
      <w:pPr>
        <w:pStyle w:val="Bezodstpw"/>
        <w:suppressAutoHyphens w:val="0"/>
        <w:spacing w:line="276" w:lineRule="auto"/>
        <w:rPr>
          <w:rFonts w:ascii="Arial Narrow" w:hAnsi="Arial Narrow" w:cs="Arial"/>
        </w:rPr>
      </w:pPr>
    </w:p>
    <w:p w14:paraId="5B27FC86" w14:textId="77777777" w:rsidR="000A22F5" w:rsidRPr="001365B7" w:rsidRDefault="000A22F5" w:rsidP="00A026F9">
      <w:pPr>
        <w:rPr>
          <w:rFonts w:ascii="Arial Narrow" w:hAnsi="Arial Narrow"/>
          <w:b/>
          <w:sz w:val="22"/>
          <w:szCs w:val="22"/>
        </w:rPr>
      </w:pPr>
    </w:p>
    <w:p w14:paraId="280F95CB" w14:textId="77777777" w:rsidR="00FE62DE" w:rsidRPr="001365B7" w:rsidRDefault="00AE5B53" w:rsidP="00C65739">
      <w:pPr>
        <w:jc w:val="center"/>
        <w:rPr>
          <w:rFonts w:ascii="Arial Narrow" w:hAnsi="Arial Narrow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§</w:t>
      </w:r>
      <w:r w:rsidR="00C65739" w:rsidRPr="001365B7">
        <w:rPr>
          <w:rFonts w:ascii="Arial Narrow" w:hAnsi="Arial Narrow"/>
          <w:b/>
          <w:sz w:val="22"/>
          <w:szCs w:val="22"/>
        </w:rPr>
        <w:t xml:space="preserve"> </w:t>
      </w:r>
      <w:r w:rsidRPr="001365B7">
        <w:rPr>
          <w:rFonts w:ascii="Arial Narrow" w:hAnsi="Arial Narrow"/>
          <w:b/>
          <w:sz w:val="22"/>
          <w:szCs w:val="22"/>
        </w:rPr>
        <w:t>7</w:t>
      </w:r>
    </w:p>
    <w:p w14:paraId="78F262E9" w14:textId="77777777" w:rsidR="00C65739" w:rsidRPr="001365B7" w:rsidRDefault="00C65739" w:rsidP="00C65739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/>
          <w:b/>
        </w:rPr>
      </w:pPr>
      <w:r w:rsidRPr="001365B7">
        <w:rPr>
          <w:rFonts w:ascii="Arial Narrow" w:hAnsi="Arial Narrow"/>
          <w:b/>
        </w:rPr>
        <w:lastRenderedPageBreak/>
        <w:t>Gwarancja i rękojmia</w:t>
      </w:r>
    </w:p>
    <w:p w14:paraId="05C98081" w14:textId="77777777" w:rsidR="00C65739" w:rsidRPr="001365B7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1365B7">
        <w:rPr>
          <w:rFonts w:ascii="Arial Narrow" w:hAnsi="Arial Narrow"/>
          <w:b/>
        </w:rPr>
        <w:t>Wykonawca</w:t>
      </w:r>
      <w:r w:rsidRPr="001365B7">
        <w:rPr>
          <w:rFonts w:ascii="Arial Narrow" w:hAnsi="Arial Narrow"/>
        </w:rPr>
        <w:t xml:space="preserve"> udzieli </w:t>
      </w:r>
      <w:r w:rsidRPr="001365B7">
        <w:rPr>
          <w:rFonts w:ascii="Arial Narrow" w:hAnsi="Arial Narrow"/>
          <w:b/>
        </w:rPr>
        <w:t>Zamawiającemu</w:t>
      </w:r>
      <w:r w:rsidRPr="001365B7">
        <w:rPr>
          <w:rFonts w:ascii="Arial Narrow" w:hAnsi="Arial Narrow"/>
        </w:rPr>
        <w:t xml:space="preserve"> pisemnej gwarancji jakości na wykonany </w:t>
      </w:r>
      <w:r w:rsidR="004F6BA5" w:rsidRPr="001365B7">
        <w:rPr>
          <w:rFonts w:ascii="Arial Narrow" w:hAnsi="Arial Narrow"/>
        </w:rPr>
        <w:t>PFU</w:t>
      </w:r>
      <w:r w:rsidRPr="001365B7">
        <w:rPr>
          <w:rFonts w:ascii="Arial Narrow" w:hAnsi="Arial Narrow"/>
        </w:rPr>
        <w:t xml:space="preserve"> stanowiący przedmiot umowy na okres do upływu terminu rękojmi za wady robót budowlanych wykonanych na podstawie dokumentacji będącej przedmiotem zamówienia. </w:t>
      </w:r>
    </w:p>
    <w:p w14:paraId="1E539215" w14:textId="77777777" w:rsidR="00C65739" w:rsidRPr="001365B7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1365B7">
        <w:rPr>
          <w:rFonts w:ascii="Arial Narrow" w:hAnsi="Arial Narrow"/>
          <w:b/>
        </w:rPr>
        <w:t>Zamawiającemu</w:t>
      </w:r>
      <w:r w:rsidRPr="001365B7">
        <w:rPr>
          <w:rFonts w:ascii="Arial Narrow" w:hAnsi="Arial Narrow"/>
        </w:rPr>
        <w:t xml:space="preserve"> przysługują również uprawnienia z tytułu rękojmi za wady </w:t>
      </w:r>
      <w:r w:rsidR="004F6BA5" w:rsidRPr="001365B7">
        <w:rPr>
          <w:rFonts w:ascii="Arial Narrow" w:hAnsi="Arial Narrow"/>
        </w:rPr>
        <w:t>PFU</w:t>
      </w:r>
      <w:r w:rsidRPr="001365B7">
        <w:rPr>
          <w:rFonts w:ascii="Arial Narrow" w:hAnsi="Arial Narrow"/>
        </w:rPr>
        <w:t xml:space="preserve">, które wygasają w stosunku </w:t>
      </w:r>
      <w:r w:rsidR="00514774">
        <w:rPr>
          <w:rFonts w:ascii="Arial Narrow" w:hAnsi="Arial Narrow"/>
        </w:rPr>
        <w:br/>
      </w:r>
      <w:r w:rsidRPr="001365B7">
        <w:rPr>
          <w:rFonts w:ascii="Arial Narrow" w:hAnsi="Arial Narrow"/>
        </w:rPr>
        <w:t xml:space="preserve">do </w:t>
      </w:r>
      <w:r w:rsidRPr="001365B7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z chwilą wygaśnięcia odpowiedzialności wykonawcy robót budowlanych z tytułu rękojmi za wady robót budowlanych wykonanych na podstawie PFU. </w:t>
      </w:r>
    </w:p>
    <w:p w14:paraId="0717F278" w14:textId="77777777" w:rsidR="00C65739" w:rsidRPr="001365B7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O wszelkich ujawnionych wadach opracowania PFU </w:t>
      </w:r>
      <w:r w:rsidRPr="001365B7">
        <w:rPr>
          <w:rFonts w:ascii="Arial Narrow" w:hAnsi="Arial Narrow"/>
          <w:b/>
        </w:rPr>
        <w:t>Zamawiający</w:t>
      </w:r>
      <w:r w:rsidRPr="001365B7">
        <w:rPr>
          <w:rFonts w:ascii="Arial Narrow" w:hAnsi="Arial Narrow"/>
        </w:rPr>
        <w:t xml:space="preserve"> jest zobowiązany zawiadomić </w:t>
      </w:r>
      <w:r w:rsidRPr="001365B7">
        <w:rPr>
          <w:rFonts w:ascii="Arial Narrow" w:hAnsi="Arial Narrow"/>
          <w:b/>
        </w:rPr>
        <w:t>Wykonawcę</w:t>
      </w:r>
      <w:r w:rsidRPr="001365B7">
        <w:rPr>
          <w:rFonts w:ascii="Arial Narrow" w:hAnsi="Arial Narrow"/>
        </w:rPr>
        <w:t xml:space="preserve"> </w:t>
      </w:r>
      <w:r w:rsidRPr="001365B7">
        <w:rPr>
          <w:rFonts w:ascii="Arial Narrow" w:hAnsi="Arial Narrow"/>
        </w:rPr>
        <w:br/>
        <w:t xml:space="preserve">na piśmie w terminie do 14 dni kalendarzowych od daty ich wykrycia. </w:t>
      </w:r>
    </w:p>
    <w:p w14:paraId="3CBD99F8" w14:textId="77777777" w:rsidR="00C65739" w:rsidRPr="006A22A9" w:rsidRDefault="00C6573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/>
        </w:rPr>
      </w:pPr>
      <w:r w:rsidRPr="006A22A9">
        <w:rPr>
          <w:rFonts w:ascii="Arial Narrow" w:hAnsi="Arial Narrow"/>
        </w:rPr>
        <w:t xml:space="preserve">Wady w PFU powinny zostać usunięte w terminie do 4 dni kalendarzowych od daty zawiadomienia przez </w:t>
      </w:r>
      <w:r w:rsidRPr="006A22A9">
        <w:rPr>
          <w:rFonts w:ascii="Arial Narrow" w:hAnsi="Arial Narrow"/>
          <w:b/>
        </w:rPr>
        <w:t>Zamawiającego</w:t>
      </w:r>
      <w:r w:rsidRPr="006A22A9">
        <w:rPr>
          <w:rFonts w:ascii="Arial Narrow" w:hAnsi="Arial Narrow"/>
        </w:rPr>
        <w:t xml:space="preserve">. Koszty usunięcia wad ponosi </w:t>
      </w:r>
      <w:r w:rsidRPr="006A22A9">
        <w:rPr>
          <w:rFonts w:ascii="Arial Narrow" w:hAnsi="Arial Narrow"/>
          <w:b/>
        </w:rPr>
        <w:t>Wykonawca</w:t>
      </w:r>
      <w:r w:rsidRPr="006A22A9">
        <w:rPr>
          <w:rFonts w:ascii="Arial Narrow" w:hAnsi="Arial Narrow"/>
        </w:rPr>
        <w:t xml:space="preserve">. </w:t>
      </w:r>
    </w:p>
    <w:p w14:paraId="50C897A9" w14:textId="77777777" w:rsidR="006A22A9" w:rsidRPr="006A22A9" w:rsidRDefault="006A22A9" w:rsidP="00957D07">
      <w:pPr>
        <w:pStyle w:val="Bezodstpw"/>
        <w:numPr>
          <w:ilvl w:val="0"/>
          <w:numId w:val="11"/>
        </w:numPr>
        <w:suppressAutoHyphens w:val="0"/>
        <w:spacing w:line="276" w:lineRule="auto"/>
        <w:rPr>
          <w:rFonts w:ascii="Arial Narrow" w:hAnsi="Arial Narrow" w:cs="Arial"/>
        </w:rPr>
      </w:pPr>
      <w:r w:rsidRPr="006A22A9">
        <w:rPr>
          <w:rFonts w:ascii="Arial Narrow" w:hAnsi="Arial Narrow"/>
        </w:rPr>
        <w:t xml:space="preserve">Jeżeli </w:t>
      </w:r>
      <w:r w:rsidRPr="006A22A9">
        <w:rPr>
          <w:rFonts w:ascii="Arial Narrow" w:hAnsi="Arial Narrow"/>
          <w:b/>
        </w:rPr>
        <w:t>Wykonawca</w:t>
      </w:r>
      <w:r w:rsidRPr="006A22A9">
        <w:rPr>
          <w:rFonts w:ascii="Arial Narrow" w:hAnsi="Arial Narrow"/>
        </w:rPr>
        <w:t xml:space="preserve"> nie usunie wad lub braków w wyznaczonym terminie, to </w:t>
      </w:r>
      <w:r w:rsidRPr="006A22A9">
        <w:rPr>
          <w:rFonts w:ascii="Arial Narrow" w:hAnsi="Arial Narrow"/>
          <w:b/>
        </w:rPr>
        <w:t>Zamawiający</w:t>
      </w:r>
      <w:r w:rsidRPr="006A22A9">
        <w:rPr>
          <w:rFonts w:ascii="Arial Narrow" w:hAnsi="Arial Narrow"/>
        </w:rPr>
        <w:t xml:space="preserve"> może zlecić ich usunięcia na koszt </w:t>
      </w:r>
      <w:r w:rsidRPr="006A22A9">
        <w:rPr>
          <w:rFonts w:ascii="Arial Narrow" w:hAnsi="Arial Narrow"/>
          <w:b/>
        </w:rPr>
        <w:t>Wykonawcy</w:t>
      </w:r>
      <w:r w:rsidRPr="006A22A9">
        <w:rPr>
          <w:rFonts w:ascii="Arial Narrow" w:hAnsi="Arial Narrow"/>
        </w:rPr>
        <w:t xml:space="preserve"> podmiotowi trzeciemu, na co </w:t>
      </w:r>
      <w:r w:rsidRPr="006A22A9">
        <w:rPr>
          <w:rFonts w:ascii="Arial Narrow" w:hAnsi="Arial Narrow"/>
          <w:b/>
        </w:rPr>
        <w:t>Wykonawca</w:t>
      </w:r>
      <w:r w:rsidRPr="006A22A9">
        <w:rPr>
          <w:rFonts w:ascii="Arial Narrow" w:hAnsi="Arial Narrow"/>
        </w:rPr>
        <w:t xml:space="preserve"> wyraża zgodę.</w:t>
      </w:r>
    </w:p>
    <w:p w14:paraId="3A6EFCB2" w14:textId="77777777" w:rsidR="00876735" w:rsidRPr="001365B7" w:rsidRDefault="00876735" w:rsidP="00A026F9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4EE10B62" w14:textId="77777777" w:rsidR="00AE5B53" w:rsidRPr="001365B7" w:rsidRDefault="00AE5B53" w:rsidP="00AE5B5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C65739"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8</w:t>
      </w:r>
    </w:p>
    <w:p w14:paraId="2A7E9CD3" w14:textId="77777777" w:rsidR="00AE5B53" w:rsidRPr="001365B7" w:rsidRDefault="00AE5B53" w:rsidP="008C40C3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1365B7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5653058C" w14:textId="77777777" w:rsidR="00242689" w:rsidRPr="001365B7" w:rsidRDefault="00242689" w:rsidP="00242689"/>
    <w:p w14:paraId="4A089CDB" w14:textId="77777777" w:rsidR="00242689" w:rsidRPr="001365B7" w:rsidRDefault="00242689" w:rsidP="00957D07">
      <w:pPr>
        <w:pStyle w:val="Bezodstpw1"/>
        <w:numPr>
          <w:ilvl w:val="0"/>
          <w:numId w:val="9"/>
        </w:numPr>
        <w:tabs>
          <w:tab w:val="clear" w:pos="0"/>
          <w:tab w:val="num" w:pos="-360"/>
        </w:tabs>
        <w:suppressAutoHyphens w:val="0"/>
        <w:spacing w:line="276" w:lineRule="auto"/>
        <w:ind w:left="36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Zamawiający</w:t>
      </w:r>
      <w:r w:rsidRPr="001365B7">
        <w:rPr>
          <w:rFonts w:ascii="Arial Narrow" w:hAnsi="Arial Narrow" w:cs="Arial"/>
        </w:rPr>
        <w:t xml:space="preserve"> może odstąpić od umowy w następujących przypadkach:</w:t>
      </w:r>
    </w:p>
    <w:p w14:paraId="477664F6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  <w:b/>
        </w:rPr>
        <w:t>Wykonawca</w:t>
      </w:r>
      <w:r w:rsidRPr="001365B7">
        <w:rPr>
          <w:rFonts w:ascii="Arial Narrow" w:hAnsi="Arial Narrow" w:cs="Arial"/>
        </w:rPr>
        <w:t xml:space="preserve"> wykonuje przedmiot umowy niezgodnie z jej postanowieniami,</w:t>
      </w:r>
    </w:p>
    <w:p w14:paraId="240BFE52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 xml:space="preserve">wydania nakazu zajęcia majątku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>, który ma wpływ na wykonanie niniejszej umowy,</w:t>
      </w:r>
    </w:p>
    <w:p w14:paraId="7B28582B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"/>
        </w:rPr>
        <w:t xml:space="preserve">likwidacji </w:t>
      </w:r>
      <w:r w:rsidRPr="001365B7">
        <w:rPr>
          <w:rFonts w:ascii="Arial Narrow" w:hAnsi="Arial Narrow" w:cs="Arial"/>
          <w:b/>
        </w:rPr>
        <w:t>Wykonawcy</w:t>
      </w:r>
      <w:r w:rsidRPr="001365B7">
        <w:rPr>
          <w:rFonts w:ascii="Arial Narrow" w:hAnsi="Arial Narrow" w:cs="Arial"/>
        </w:rPr>
        <w:t xml:space="preserve"> lub zawieszenie działalności gospodarczej przez </w:t>
      </w:r>
      <w:r w:rsidRPr="001365B7">
        <w:rPr>
          <w:rFonts w:ascii="Arial Narrow" w:hAnsi="Arial Narrow" w:cs="Arial"/>
          <w:b/>
        </w:rPr>
        <w:t>Wykonawcę</w:t>
      </w:r>
      <w:r w:rsidRPr="001365B7">
        <w:rPr>
          <w:rFonts w:ascii="Arial Narrow" w:hAnsi="Arial Narrow" w:cs="Arial"/>
        </w:rPr>
        <w:t>,</w:t>
      </w:r>
    </w:p>
    <w:p w14:paraId="55CB554B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 Narrow"/>
          <w:b/>
        </w:rPr>
        <w:t>Wykonawca</w:t>
      </w:r>
      <w:r w:rsidRPr="001365B7">
        <w:rPr>
          <w:rFonts w:ascii="Arial Narrow" w:hAnsi="Arial Narrow" w:cs="Arial Narrow"/>
        </w:rPr>
        <w:t xml:space="preserve"> z własnej winy przerwał realizację </w:t>
      </w:r>
      <w:r w:rsidR="00DE799F" w:rsidRPr="001365B7">
        <w:rPr>
          <w:rFonts w:ascii="Arial Narrow" w:hAnsi="Arial Narrow" w:cs="Arial Narrow"/>
        </w:rPr>
        <w:t>przedmiotu umowy</w:t>
      </w:r>
      <w:r w:rsidRPr="001365B7">
        <w:rPr>
          <w:rFonts w:ascii="Arial Narrow" w:hAnsi="Arial Narrow" w:cs="Arial Narrow"/>
        </w:rPr>
        <w:t xml:space="preserve"> i nie realizuje </w:t>
      </w:r>
      <w:r w:rsidR="00DE799F" w:rsidRPr="001365B7">
        <w:rPr>
          <w:rFonts w:ascii="Arial Narrow" w:hAnsi="Arial Narrow" w:cs="Arial Narrow"/>
        </w:rPr>
        <w:t>go</w:t>
      </w:r>
      <w:r w:rsidRPr="001365B7">
        <w:rPr>
          <w:rFonts w:ascii="Arial Narrow" w:hAnsi="Arial Narrow" w:cs="Arial Narrow"/>
        </w:rPr>
        <w:t xml:space="preserve"> przez okres 10 dni;</w:t>
      </w:r>
    </w:p>
    <w:p w14:paraId="7493F8D5" w14:textId="77777777" w:rsidR="00242689" w:rsidRPr="001365B7" w:rsidRDefault="00242689" w:rsidP="00957D07">
      <w:pPr>
        <w:pStyle w:val="Bezodstpw1"/>
        <w:numPr>
          <w:ilvl w:val="0"/>
          <w:numId w:val="10"/>
        </w:numPr>
        <w:tabs>
          <w:tab w:val="clear" w:pos="0"/>
          <w:tab w:val="num" w:pos="-360"/>
        </w:tabs>
        <w:suppressAutoHyphens w:val="0"/>
        <w:spacing w:line="276" w:lineRule="auto"/>
        <w:ind w:left="720"/>
        <w:jc w:val="both"/>
        <w:rPr>
          <w:rFonts w:ascii="Arial Narrow" w:hAnsi="Arial Narrow" w:cs="Arial"/>
        </w:rPr>
      </w:pPr>
      <w:r w:rsidRPr="001365B7">
        <w:rPr>
          <w:rFonts w:ascii="Arial Narrow" w:hAnsi="Arial Narrow" w:cs="Arial Narrow"/>
          <w:b/>
        </w:rPr>
        <w:t>Wykonawca</w:t>
      </w:r>
      <w:r w:rsidRPr="001365B7">
        <w:rPr>
          <w:rFonts w:ascii="Arial Narrow" w:hAnsi="Arial Narrow" w:cs="Arial Narrow"/>
        </w:rPr>
        <w:t xml:space="preserve"> bez uzasadnionych przyczyn nie przystąpił do realizacji obowiązków wynikających z niniejszej umowy</w:t>
      </w:r>
      <w:r w:rsidRPr="001365B7">
        <w:rPr>
          <w:rFonts w:ascii="Arial Narrow" w:hAnsi="Arial Narrow" w:cs="Arial"/>
        </w:rPr>
        <w:t>.</w:t>
      </w:r>
    </w:p>
    <w:p w14:paraId="6BBDF45E" w14:textId="77777777" w:rsidR="00242689" w:rsidRPr="001365B7" w:rsidRDefault="00242689" w:rsidP="00957D07">
      <w:pPr>
        <w:pStyle w:val="Tekstpodstawowy"/>
        <w:numPr>
          <w:ilvl w:val="0"/>
          <w:numId w:val="9"/>
        </w:numPr>
        <w:tabs>
          <w:tab w:val="clear" w:pos="0"/>
          <w:tab w:val="left" w:pos="-3119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1365B7">
        <w:rPr>
          <w:rFonts w:ascii="Arial Narrow" w:hAnsi="Arial Narrow" w:cs="Arial Narrow"/>
          <w:sz w:val="22"/>
          <w:szCs w:val="22"/>
        </w:rPr>
        <w:t xml:space="preserve">Jeżeli </w:t>
      </w:r>
      <w:r w:rsidRPr="001365B7">
        <w:rPr>
          <w:rFonts w:ascii="Arial Narrow" w:hAnsi="Arial Narrow" w:cs="Arial Narrow"/>
          <w:b/>
          <w:sz w:val="22"/>
          <w:szCs w:val="22"/>
        </w:rPr>
        <w:t>Wykonawca</w:t>
      </w:r>
      <w:r w:rsidRPr="001365B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1365B7">
        <w:rPr>
          <w:rFonts w:ascii="Arial Narrow" w:hAnsi="Arial Narrow" w:cs="Arial Narrow"/>
          <w:b/>
          <w:sz w:val="22"/>
          <w:szCs w:val="22"/>
        </w:rPr>
        <w:t>Zamawiający</w:t>
      </w:r>
      <w:r w:rsidRPr="001365B7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termin, </w:t>
      </w:r>
      <w:r w:rsidRPr="001365B7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1365B7">
        <w:rPr>
          <w:rFonts w:ascii="Arial Narrow" w:hAnsi="Arial Narrow" w:cs="Arial Narrow"/>
          <w:b/>
          <w:sz w:val="22"/>
          <w:szCs w:val="22"/>
        </w:rPr>
        <w:t>Zamawiający</w:t>
      </w:r>
      <w:r w:rsidRPr="001365B7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1365B7">
        <w:rPr>
          <w:rFonts w:ascii="Arial Narrow" w:hAnsi="Arial Narrow" w:cs="Arial Narrow"/>
          <w:b/>
          <w:sz w:val="22"/>
          <w:szCs w:val="22"/>
        </w:rPr>
        <w:t>Wykonawcy</w:t>
      </w:r>
      <w:r w:rsidRPr="001365B7">
        <w:rPr>
          <w:rFonts w:ascii="Arial Narrow" w:hAnsi="Arial Narrow" w:cs="Arial Narrow"/>
          <w:sz w:val="22"/>
          <w:szCs w:val="22"/>
        </w:rPr>
        <w:t>.</w:t>
      </w:r>
    </w:p>
    <w:p w14:paraId="7154B70D" w14:textId="77777777" w:rsidR="00242689" w:rsidRPr="001365B7" w:rsidRDefault="00242689" w:rsidP="00957D07">
      <w:pPr>
        <w:pStyle w:val="Bezodstpw1"/>
        <w:numPr>
          <w:ilvl w:val="0"/>
          <w:numId w:val="9"/>
        </w:numPr>
        <w:tabs>
          <w:tab w:val="clear" w:pos="0"/>
        </w:tabs>
        <w:suppressAutoHyphens w:val="0"/>
        <w:spacing w:line="276" w:lineRule="auto"/>
        <w:ind w:left="426"/>
        <w:jc w:val="both"/>
        <w:rPr>
          <w:rFonts w:ascii="Arial Narrow" w:hAnsi="Arial Narrow"/>
          <w:iCs/>
        </w:rPr>
      </w:pPr>
      <w:r w:rsidRPr="001365B7">
        <w:rPr>
          <w:rFonts w:ascii="Arial Narrow" w:hAnsi="Arial Narrow" w:cs="Arial"/>
        </w:rPr>
        <w:t>Oświadczenie o odstąpieniu od umowy powinno nastąpić w formie pisemnej pod rygorem nieważności takiego oświadczenia i powinno zawierać uzasadnienie. Termin na złożenie takiego oświadczenia wynosi 30 dni od daty powzięcia informacji o zaistnieniu okoliczności wskazanych w ust. 1 powyżej.</w:t>
      </w:r>
    </w:p>
    <w:p w14:paraId="59FF6622" w14:textId="77777777" w:rsidR="002A2CA7" w:rsidRPr="001365B7" w:rsidRDefault="002A2CA7" w:rsidP="002A2CA7">
      <w:pPr>
        <w:pStyle w:val="Bezodstpw1"/>
        <w:suppressAutoHyphens w:val="0"/>
        <w:spacing w:line="276" w:lineRule="auto"/>
        <w:jc w:val="both"/>
        <w:rPr>
          <w:rFonts w:ascii="Arial Narrow" w:hAnsi="Arial Narrow" w:cs="Arial"/>
        </w:rPr>
      </w:pPr>
    </w:p>
    <w:p w14:paraId="35FDFC4C" w14:textId="77777777" w:rsidR="007536C6" w:rsidRPr="001365B7" w:rsidRDefault="007536C6" w:rsidP="007536C6">
      <w:pPr>
        <w:pStyle w:val="Bezodstpw1"/>
        <w:suppressAutoHyphens w:val="0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>§ 9</w:t>
      </w:r>
    </w:p>
    <w:p w14:paraId="6BC4B032" w14:textId="77777777" w:rsidR="002A2CA7" w:rsidRPr="001365B7" w:rsidRDefault="00BE76E8" w:rsidP="007536C6">
      <w:pPr>
        <w:pStyle w:val="Bezodstpw1"/>
        <w:suppressAutoHyphens w:val="0"/>
        <w:spacing w:line="276" w:lineRule="auto"/>
        <w:jc w:val="center"/>
        <w:rPr>
          <w:rFonts w:ascii="Arial Narrow" w:hAnsi="Arial Narrow" w:cs="Arial"/>
          <w:b/>
        </w:rPr>
      </w:pPr>
      <w:r w:rsidRPr="001365B7">
        <w:rPr>
          <w:rFonts w:ascii="Arial Narrow" w:hAnsi="Arial Narrow" w:cs="Arial"/>
          <w:b/>
        </w:rPr>
        <w:t>Prawa autorskie</w:t>
      </w:r>
    </w:p>
    <w:p w14:paraId="73A85E07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  <w:b/>
        </w:rPr>
        <w:t>Wykonawca</w:t>
      </w:r>
      <w:r w:rsidRPr="001365B7">
        <w:rPr>
          <w:rFonts w:ascii="Arial Narrow" w:hAnsi="Arial Narrow"/>
        </w:rPr>
        <w:t xml:space="preserve"> oświadcza, iż PFU będący przedmiotem umowy, w tym jego poszczególne elementy/części, będą całkowicie oryginalne i nie będą naruszały praw autorskich innych osób/podmiotów, w tym również będą wolne od innych wad prawnych i fizycznych, które mogłyby spowodować odpowiedzialność </w:t>
      </w:r>
      <w:r w:rsidRPr="001365B7">
        <w:rPr>
          <w:rFonts w:ascii="Arial Narrow" w:hAnsi="Arial Narrow"/>
          <w:b/>
        </w:rPr>
        <w:t>Zamawiającego</w:t>
      </w:r>
      <w:r w:rsidRPr="001365B7">
        <w:rPr>
          <w:rFonts w:ascii="Arial Narrow" w:hAnsi="Arial Narrow"/>
        </w:rPr>
        <w:t xml:space="preserve">. Ponadto Wykonawca oświadcza, że przedmiot umowy, w tym jego poszczególne elementy, nie będzie naruszać żadnych praw osób trzecich i że prawa autorskie </w:t>
      </w:r>
      <w:r w:rsidRPr="00BC4D85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do wykonanego PFU nie będą ograniczone. </w:t>
      </w:r>
    </w:p>
    <w:p w14:paraId="1D2C3A17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Strony ustalają, że z chwilą odbioru przedmiotu umowy wszelkie prawa autorskie majątkowe przysługujące </w:t>
      </w:r>
      <w:r w:rsidRPr="001365B7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do wykonanego w ramach niniejszej umowy przedmiotu przechodzą na </w:t>
      </w:r>
      <w:r w:rsidRPr="001365B7">
        <w:rPr>
          <w:rFonts w:ascii="Arial Narrow" w:hAnsi="Arial Narrow"/>
          <w:b/>
        </w:rPr>
        <w:t>Zamawiającego</w:t>
      </w:r>
      <w:r w:rsidRPr="001365B7">
        <w:rPr>
          <w:rFonts w:ascii="Arial Narrow" w:hAnsi="Arial Narrow"/>
        </w:rPr>
        <w:t xml:space="preserve">, bez żadnych dodatkowych oświadczeń i dodatkowych wynagrodzeń. </w:t>
      </w:r>
    </w:p>
    <w:p w14:paraId="44BD4E76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Przeniesienie praw, o jakich mowa w ust. 2, następuje: </w:t>
      </w:r>
    </w:p>
    <w:p w14:paraId="2D77D0FF" w14:textId="77777777" w:rsidR="007536C6" w:rsidRPr="001365B7" w:rsidRDefault="007536C6" w:rsidP="00957D07">
      <w:pPr>
        <w:pStyle w:val="Bezodstpw1"/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na czas nieoznaczony, </w:t>
      </w:r>
    </w:p>
    <w:p w14:paraId="68998F17" w14:textId="77777777" w:rsidR="007536C6" w:rsidRPr="001365B7" w:rsidRDefault="007536C6" w:rsidP="00957D07">
      <w:pPr>
        <w:pStyle w:val="Bezodstpw1"/>
        <w:numPr>
          <w:ilvl w:val="0"/>
          <w:numId w:val="13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na terytorium Rzeczypospolitej Polskiej oraz poza jej granicami. </w:t>
      </w:r>
    </w:p>
    <w:p w14:paraId="661357FE" w14:textId="77777777" w:rsidR="007536C6" w:rsidRPr="001365B7" w:rsidRDefault="007536C6" w:rsidP="00957D07">
      <w:pPr>
        <w:pStyle w:val="Bezodstpw1"/>
        <w:numPr>
          <w:ilvl w:val="0"/>
          <w:numId w:val="12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BC4D85">
        <w:rPr>
          <w:rFonts w:ascii="Arial Narrow" w:hAnsi="Arial Narrow"/>
          <w:b/>
        </w:rPr>
        <w:t>Zamawiający</w:t>
      </w:r>
      <w:r w:rsidRPr="001365B7">
        <w:rPr>
          <w:rFonts w:ascii="Arial Narrow" w:hAnsi="Arial Narrow"/>
        </w:rPr>
        <w:t xml:space="preserve"> z chwilą odbioru PFU od </w:t>
      </w:r>
      <w:r w:rsidRPr="001365B7">
        <w:rPr>
          <w:rFonts w:ascii="Arial Narrow" w:hAnsi="Arial Narrow"/>
          <w:b/>
        </w:rPr>
        <w:t>Wykonawcy</w:t>
      </w:r>
      <w:r w:rsidRPr="001365B7">
        <w:rPr>
          <w:rFonts w:ascii="Arial Narrow" w:hAnsi="Arial Narrow"/>
        </w:rPr>
        <w:t xml:space="preserve"> będzie miał prawo do nieodpłatnego udostępniania oraz upowszechniania PFU, również poszczególnych jego elementów i części innym podmiotom: </w:t>
      </w:r>
    </w:p>
    <w:p w14:paraId="0F23A808" w14:textId="77777777" w:rsidR="007536C6" w:rsidRPr="001365B7" w:rsidRDefault="007536C6" w:rsidP="00957D07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na polach eksploatacji wymienionych w art. 50 ustawy z dnia 4 lutego 1994 r. o prawie autorskim i prawach pokrewnych, w szczególności w zakresie: </w:t>
      </w:r>
    </w:p>
    <w:p w14:paraId="65F1FEF0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>utrwalania i zwielokrotnienia każdego z egzemplarzy PFU,</w:t>
      </w:r>
    </w:p>
    <w:p w14:paraId="0FCE3AB2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wytwarzania dowolną techniką egzemplarzy przedmiotu umowy, w tym techniką drukarską reprograficzną, zapisu magnetycznego oraz techniką cyfrową, wprowadzenia PFU do pamięci komputera oraz sieci multimedialnych, </w:t>
      </w:r>
    </w:p>
    <w:p w14:paraId="75AE7BA7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lastRenderedPageBreak/>
        <w:t xml:space="preserve">obrotu oryginałem albo egzemplarzami PFU, </w:t>
      </w:r>
    </w:p>
    <w:p w14:paraId="41CAB053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>wprowadzania do obrotu, użyczenia lub najmu oryginału PFU,</w:t>
      </w:r>
    </w:p>
    <w:p w14:paraId="17DB4755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rozpowszechniania treści PFU w sposób inny niż określony w </w:t>
      </w:r>
      <w:proofErr w:type="spellStart"/>
      <w:r w:rsidRPr="001365B7">
        <w:rPr>
          <w:rFonts w:ascii="Arial Narrow" w:hAnsi="Arial Narrow"/>
        </w:rPr>
        <w:t>ppkt</w:t>
      </w:r>
      <w:proofErr w:type="spellEnd"/>
      <w:r w:rsidRPr="001365B7">
        <w:rPr>
          <w:rFonts w:ascii="Arial Narrow" w:hAnsi="Arial Narrow"/>
        </w:rPr>
        <w:t xml:space="preserve"> b) i c) niniejszego punktu, </w:t>
      </w:r>
    </w:p>
    <w:p w14:paraId="524C3FED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trwałego lub czasowego zwielokrotnienia PFU w całości lub w części jakimikolwiek środkami i w jakikolwiek sposób, </w:t>
      </w:r>
    </w:p>
    <w:p w14:paraId="523D3BD7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tłumaczenia przystosowywania, dokonywania wszelkich zmian adaptacji, przeróbek, zmian formatu, skrótów, opracowań PFU, w tym zmiany układu lub jakichkolwiek innych zmian PFU, </w:t>
      </w:r>
    </w:p>
    <w:p w14:paraId="122D91A8" w14:textId="77777777" w:rsidR="007536C6" w:rsidRPr="001365B7" w:rsidRDefault="007536C6" w:rsidP="00957D07">
      <w:pPr>
        <w:pStyle w:val="Bezodstpw1"/>
        <w:numPr>
          <w:ilvl w:val="0"/>
          <w:numId w:val="15"/>
        </w:numPr>
        <w:suppressAutoHyphens w:val="0"/>
        <w:spacing w:line="276" w:lineRule="auto"/>
        <w:jc w:val="both"/>
        <w:rPr>
          <w:rFonts w:ascii="Arial Narrow" w:hAnsi="Arial Narrow"/>
        </w:rPr>
      </w:pPr>
      <w:r w:rsidRPr="001365B7">
        <w:rPr>
          <w:rFonts w:ascii="Arial Narrow" w:hAnsi="Arial Narrow"/>
        </w:rPr>
        <w:t xml:space="preserve">wykorzystania PFU i jego modyfikacji oraz adaptacji we wszelakiego rodzaju dostępnych formatach, </w:t>
      </w:r>
    </w:p>
    <w:p w14:paraId="793998BE" w14:textId="77777777" w:rsidR="002A2CA7" w:rsidRPr="001365B7" w:rsidRDefault="007536C6" w:rsidP="00957D07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Arial Narrow" w:hAnsi="Arial Narrow"/>
          <w:iCs/>
        </w:rPr>
      </w:pPr>
      <w:r w:rsidRPr="001365B7">
        <w:rPr>
          <w:rFonts w:ascii="Arial Narrow" w:hAnsi="Arial Narrow"/>
        </w:rPr>
        <w:t>oraz na podstawie ustawy z dnia 6 września 2001 r. o dostępie do informacji publicznej.</w:t>
      </w:r>
    </w:p>
    <w:p w14:paraId="31A5B280" w14:textId="77777777" w:rsidR="00A861E1" w:rsidRPr="001365B7" w:rsidRDefault="00A861E1" w:rsidP="00A861E1">
      <w:pPr>
        <w:pStyle w:val="Bezodstpw1"/>
        <w:suppressAutoHyphens w:val="0"/>
        <w:spacing w:line="276" w:lineRule="auto"/>
        <w:ind w:left="360"/>
        <w:jc w:val="both"/>
        <w:rPr>
          <w:rFonts w:ascii="Arial Narrow" w:hAnsi="Arial Narrow"/>
        </w:rPr>
      </w:pPr>
    </w:p>
    <w:p w14:paraId="3CBDAD8B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Zamawiający</w:t>
      </w:r>
      <w:r w:rsidRPr="001365B7">
        <w:rPr>
          <w:rFonts w:ascii="Arial Narrow" w:hAnsi="Arial Narrow"/>
          <w:sz w:val="22"/>
          <w:szCs w:val="22"/>
        </w:rPr>
        <w:t xml:space="preserve"> ma prawo korzystać i rozpowszechniać dokumentację oraz jej opracowania bez oznaczania </w:t>
      </w:r>
      <w:r w:rsidR="00E1424C">
        <w:rPr>
          <w:rFonts w:ascii="Arial Narrow" w:hAnsi="Arial Narrow"/>
          <w:sz w:val="22"/>
          <w:szCs w:val="22"/>
        </w:rPr>
        <w:br/>
      </w:r>
      <w:r w:rsidRPr="001365B7">
        <w:rPr>
          <w:rFonts w:ascii="Arial Narrow" w:hAnsi="Arial Narrow"/>
          <w:sz w:val="22"/>
          <w:szCs w:val="22"/>
        </w:rPr>
        <w:t xml:space="preserve">ich imieniem i nazwiskiem </w:t>
      </w:r>
      <w:r w:rsidRPr="001365B7">
        <w:rPr>
          <w:rFonts w:ascii="Arial Narrow" w:hAnsi="Arial Narrow"/>
          <w:b/>
          <w:sz w:val="22"/>
          <w:szCs w:val="22"/>
        </w:rPr>
        <w:t>Wykonawcy</w:t>
      </w:r>
      <w:r w:rsidRPr="001365B7">
        <w:rPr>
          <w:rFonts w:ascii="Arial Narrow" w:hAnsi="Arial Narrow"/>
          <w:sz w:val="22"/>
          <w:szCs w:val="22"/>
        </w:rPr>
        <w:t>.</w:t>
      </w:r>
    </w:p>
    <w:p w14:paraId="53B78D8E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>Zamawiający</w:t>
      </w:r>
      <w:r w:rsidRPr="001365B7">
        <w:rPr>
          <w:rFonts w:ascii="Arial Narrow" w:hAnsi="Arial Narrow"/>
          <w:sz w:val="22"/>
          <w:szCs w:val="22"/>
        </w:rPr>
        <w:t xml:space="preserve"> ma prawo zbyć nabyte prawa lub upoważnić osoby trzecie do korzystania z uzyskanych zezwoleń w ramach przedmiotu umowy.</w:t>
      </w:r>
    </w:p>
    <w:p w14:paraId="43BE552E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 xml:space="preserve">Wykonawca </w:t>
      </w:r>
      <w:r w:rsidRPr="001365B7">
        <w:rPr>
          <w:rFonts w:ascii="Arial Narrow" w:hAnsi="Arial Narrow"/>
          <w:sz w:val="22"/>
          <w:szCs w:val="22"/>
        </w:rPr>
        <w:t xml:space="preserve"> udziela </w:t>
      </w:r>
      <w:r w:rsidRPr="001365B7">
        <w:rPr>
          <w:rFonts w:ascii="Arial Narrow" w:hAnsi="Arial Narrow"/>
          <w:b/>
          <w:sz w:val="22"/>
          <w:szCs w:val="22"/>
        </w:rPr>
        <w:t>Zamawiającemu</w:t>
      </w:r>
      <w:r w:rsidRPr="001365B7">
        <w:rPr>
          <w:rFonts w:ascii="Arial Narrow" w:hAnsi="Arial Narrow"/>
          <w:sz w:val="22"/>
          <w:szCs w:val="22"/>
        </w:rPr>
        <w:t xml:space="preserve"> zezwolenia na wykonanie zależnych praw autorskich do opracowań dokumentacji, a także przenosi na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14:paraId="77D6A252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Przez zezwolenia, o których mowa powyżej, rozumie się zezwolenia udzielone wyłącznie </w:t>
      </w:r>
      <w:r w:rsidRPr="001365B7">
        <w:rPr>
          <w:rFonts w:ascii="Arial Narrow" w:hAnsi="Arial Narrow"/>
          <w:b/>
          <w:sz w:val="22"/>
          <w:szCs w:val="22"/>
        </w:rPr>
        <w:t>Zamawiającemu</w:t>
      </w:r>
      <w:r w:rsidRPr="001365B7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14:paraId="001E111D" w14:textId="77777777" w:rsidR="00A861E1" w:rsidRPr="001365B7" w:rsidRDefault="00A861E1" w:rsidP="00957D07">
      <w:pPr>
        <w:pStyle w:val="Akapitzlist"/>
        <w:numPr>
          <w:ilvl w:val="0"/>
          <w:numId w:val="16"/>
        </w:numPr>
        <w:suppressAutoHyphens/>
        <w:spacing w:line="276" w:lineRule="auto"/>
        <w:ind w:left="567" w:hanging="425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Przejście praw autorskich powoduje przejście na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własności egzemplar</w:t>
      </w:r>
      <w:r w:rsidR="00D6780C">
        <w:rPr>
          <w:rFonts w:ascii="Arial Narrow" w:hAnsi="Arial Narrow"/>
          <w:sz w:val="22"/>
          <w:szCs w:val="22"/>
        </w:rPr>
        <w:t>z</w:t>
      </w:r>
      <w:r w:rsidR="001365B7" w:rsidRPr="001365B7">
        <w:rPr>
          <w:rFonts w:ascii="Arial Narrow" w:hAnsi="Arial Narrow"/>
          <w:sz w:val="22"/>
          <w:szCs w:val="22"/>
        </w:rPr>
        <w:t>y</w:t>
      </w:r>
      <w:r w:rsidRPr="001365B7">
        <w:rPr>
          <w:rFonts w:ascii="Arial Narrow" w:hAnsi="Arial Narrow"/>
          <w:sz w:val="22"/>
          <w:szCs w:val="22"/>
        </w:rPr>
        <w:t xml:space="preserve"> dokumentacji </w:t>
      </w:r>
      <w:r w:rsidRPr="001365B7">
        <w:rPr>
          <w:rFonts w:ascii="Arial Narrow" w:hAnsi="Arial Narrow"/>
          <w:sz w:val="22"/>
          <w:szCs w:val="22"/>
        </w:rPr>
        <w:br/>
        <w:t>oraz nośników, na których ją utrwalono.</w:t>
      </w:r>
    </w:p>
    <w:p w14:paraId="1C83399D" w14:textId="77777777" w:rsidR="00FE62DE" w:rsidRPr="001365B7" w:rsidRDefault="00FE62DE" w:rsidP="000C6596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7145F8BA" w14:textId="77777777" w:rsidR="005070D8" w:rsidRPr="001365B7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 xml:space="preserve">§ </w:t>
      </w:r>
      <w:r w:rsidR="00C65739" w:rsidRPr="001365B7">
        <w:rPr>
          <w:rFonts w:ascii="Arial Narrow" w:hAnsi="Arial Narrow"/>
          <w:b/>
          <w:sz w:val="22"/>
          <w:szCs w:val="22"/>
        </w:rPr>
        <w:t>1</w:t>
      </w:r>
      <w:r w:rsidR="007536C6" w:rsidRPr="001365B7">
        <w:rPr>
          <w:rFonts w:ascii="Arial Narrow" w:hAnsi="Arial Narrow"/>
          <w:b/>
          <w:sz w:val="22"/>
          <w:szCs w:val="22"/>
        </w:rPr>
        <w:t>0</w:t>
      </w:r>
    </w:p>
    <w:p w14:paraId="2463E4BE" w14:textId="77777777" w:rsidR="00C3041B" w:rsidRPr="001365B7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274B1987" w14:textId="77777777" w:rsidR="00A026F9" w:rsidRDefault="00A026F9" w:rsidP="00957D07">
      <w:pPr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14:paraId="071F14FB" w14:textId="77777777" w:rsidR="008046BE" w:rsidRPr="00EF2354" w:rsidRDefault="008046BE" w:rsidP="008046BE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4E7498DB" w14:textId="77777777" w:rsidR="008046BE" w:rsidRPr="008046BE" w:rsidRDefault="008046BE" w:rsidP="008046BE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6A18E1D2" w14:textId="77777777" w:rsidR="00F60B1F" w:rsidRPr="001365B7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>W sprawach nieuregulowanych niniejszą umową mają zastosowanie wszystkie odpowiednie przepisy prawa polskiego, mające związek z wykonaniem przedmiotu umowy, w tym: kodeks cywilny, prawo budowlane</w:t>
      </w:r>
      <w:r w:rsidR="000F7610">
        <w:rPr>
          <w:rFonts w:ascii="Arial Narrow" w:hAnsi="Arial Narrow"/>
          <w:sz w:val="22"/>
          <w:szCs w:val="22"/>
        </w:rPr>
        <w:t>, ustawa</w:t>
      </w:r>
      <w:r w:rsidR="000F7610" w:rsidRPr="00EF2354">
        <w:rPr>
          <w:rFonts w:ascii="Arial Narrow" w:hAnsi="Arial Narrow"/>
          <w:sz w:val="22"/>
          <w:szCs w:val="22"/>
        </w:rPr>
        <w:t xml:space="preserve"> Prawo Zamówień Publicznych</w:t>
      </w:r>
      <w:r w:rsidRPr="001365B7">
        <w:rPr>
          <w:rFonts w:ascii="Arial Narrow" w:hAnsi="Arial Narrow"/>
          <w:sz w:val="22"/>
          <w:szCs w:val="22"/>
        </w:rPr>
        <w:t>.</w:t>
      </w:r>
    </w:p>
    <w:p w14:paraId="579C3471" w14:textId="77777777" w:rsidR="004B6999" w:rsidRPr="001365B7" w:rsidRDefault="004B6999" w:rsidP="00957D07">
      <w:pPr>
        <w:pStyle w:val="Akapitzlist"/>
        <w:numPr>
          <w:ilvl w:val="0"/>
          <w:numId w:val="8"/>
        </w:numPr>
        <w:tabs>
          <w:tab w:val="left" w:pos="360"/>
        </w:tabs>
        <w:suppressAutoHyphens/>
        <w:overflowPunct w:val="0"/>
        <w:autoSpaceDE w:val="0"/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b/>
          <w:sz w:val="22"/>
          <w:szCs w:val="22"/>
        </w:rPr>
        <w:t xml:space="preserve">Wykonawca </w:t>
      </w:r>
      <w:r w:rsidRPr="001365B7">
        <w:rPr>
          <w:rFonts w:ascii="Arial Narrow" w:hAnsi="Arial Narrow"/>
          <w:bCs/>
          <w:sz w:val="22"/>
          <w:szCs w:val="22"/>
        </w:rPr>
        <w:t xml:space="preserve">nie </w:t>
      </w:r>
      <w:r w:rsidRPr="001365B7">
        <w:rPr>
          <w:rFonts w:ascii="Arial Narrow" w:hAnsi="Arial Narrow"/>
          <w:sz w:val="22"/>
          <w:szCs w:val="22"/>
        </w:rPr>
        <w:t xml:space="preserve">może dokonać cesji wierzytelności wynikających z realizacji niniejszej umowy </w:t>
      </w:r>
      <w:r w:rsidRPr="001365B7">
        <w:rPr>
          <w:rFonts w:ascii="Arial Narrow" w:hAnsi="Arial Narrow"/>
          <w:sz w:val="22"/>
          <w:szCs w:val="22"/>
        </w:rPr>
        <w:br/>
        <w:t xml:space="preserve">bez zgody podmiotu tworzącego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(Ministra Obrony Narodowej).</w:t>
      </w:r>
    </w:p>
    <w:p w14:paraId="1E94B642" w14:textId="77777777" w:rsidR="0054306C" w:rsidRPr="001365B7" w:rsidRDefault="0054306C" w:rsidP="00957D07">
      <w:pPr>
        <w:numPr>
          <w:ilvl w:val="0"/>
          <w:numId w:val="8"/>
        </w:numPr>
        <w:tabs>
          <w:tab w:val="left" w:pos="0"/>
        </w:tabs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 xml:space="preserve">Strony zobowiązują się do zachowania w tajemnicy wszystkich informacji, jakie uzyskały w związku z zawarciem </w:t>
      </w:r>
      <w:r w:rsidR="001D25E6" w:rsidRPr="001365B7">
        <w:rPr>
          <w:rFonts w:ascii="Arial Narrow" w:hAnsi="Arial Narrow" w:cs="Arial"/>
          <w:sz w:val="22"/>
          <w:szCs w:val="22"/>
        </w:rPr>
        <w:br/>
      </w:r>
      <w:r w:rsidRPr="001365B7">
        <w:rPr>
          <w:rFonts w:ascii="Arial Narrow" w:hAnsi="Arial Narrow" w:cs="Arial"/>
          <w:sz w:val="22"/>
          <w:szCs w:val="22"/>
        </w:rPr>
        <w:t xml:space="preserve">i realizacją niniejszej umowy, a które mogą mieć wpływ na interesy lub stan bezpieczeństwa </w:t>
      </w:r>
      <w:r w:rsidRPr="001365B7">
        <w:rPr>
          <w:rFonts w:ascii="Arial Narrow" w:hAnsi="Arial Narrow" w:cs="Arial"/>
          <w:b/>
          <w:sz w:val="22"/>
          <w:szCs w:val="22"/>
        </w:rPr>
        <w:t>Zamawiającego</w:t>
      </w:r>
      <w:r w:rsidRPr="001365B7">
        <w:rPr>
          <w:rFonts w:ascii="Arial Narrow" w:hAnsi="Arial Narrow" w:cs="Arial"/>
          <w:sz w:val="22"/>
          <w:szCs w:val="22"/>
        </w:rPr>
        <w:t>, zarówno w czasie trwania niniejszej umowy, jak i po jej zakończeniu.</w:t>
      </w:r>
    </w:p>
    <w:p w14:paraId="4A20C855" w14:textId="77777777" w:rsidR="00F60B1F" w:rsidRPr="001365B7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. </w:t>
      </w:r>
    </w:p>
    <w:p w14:paraId="66B25438" w14:textId="77777777" w:rsidR="00F60B1F" w:rsidRPr="001365B7" w:rsidRDefault="00F60B1F" w:rsidP="00957D07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 w:cs="Arial"/>
          <w:sz w:val="22"/>
          <w:szCs w:val="22"/>
        </w:rPr>
        <w:t>Załączniki do umowy stanowią jej integralną część.</w:t>
      </w:r>
    </w:p>
    <w:p w14:paraId="6255E566" w14:textId="77777777" w:rsidR="001B284F" w:rsidRPr="000A22F5" w:rsidRDefault="00F60B1F" w:rsidP="001B284F">
      <w:pPr>
        <w:pStyle w:val="Akapitzlist"/>
        <w:numPr>
          <w:ilvl w:val="0"/>
          <w:numId w:val="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365B7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1365B7">
        <w:rPr>
          <w:rFonts w:ascii="Arial Narrow" w:hAnsi="Arial Narrow"/>
          <w:b/>
          <w:sz w:val="22"/>
          <w:szCs w:val="22"/>
        </w:rPr>
        <w:t>Zamawiającego</w:t>
      </w:r>
      <w:r w:rsidRPr="001365B7">
        <w:rPr>
          <w:rFonts w:ascii="Arial Narrow" w:hAnsi="Arial Narrow"/>
          <w:sz w:val="22"/>
          <w:szCs w:val="22"/>
        </w:rPr>
        <w:t xml:space="preserve"> i jednym egz. dla </w:t>
      </w:r>
      <w:r w:rsidRPr="001365B7">
        <w:rPr>
          <w:rFonts w:ascii="Arial Narrow" w:hAnsi="Arial Narrow"/>
          <w:b/>
          <w:sz w:val="22"/>
          <w:szCs w:val="22"/>
        </w:rPr>
        <w:t>Wykonawcy.</w:t>
      </w:r>
    </w:p>
    <w:p w14:paraId="144E59F7" w14:textId="77777777" w:rsidR="00DB7BD1" w:rsidRPr="00876735" w:rsidRDefault="00DB7BD1">
      <w:pPr>
        <w:pStyle w:val="Tekstpodstawowy"/>
        <w:rPr>
          <w:rFonts w:ascii="Arial Narrow" w:hAnsi="Arial Narrow"/>
          <w:b/>
          <w:sz w:val="22"/>
          <w:szCs w:val="22"/>
        </w:rPr>
      </w:pPr>
    </w:p>
    <w:p w14:paraId="1CDE1F64" w14:textId="77777777" w:rsidR="005070D8" w:rsidRPr="000448AC" w:rsidRDefault="00743848" w:rsidP="00D8212E">
      <w:pPr>
        <w:pStyle w:val="Tekstpodstawowy"/>
        <w:rPr>
          <w:rFonts w:ascii="Arial Narrow" w:hAnsi="Arial Narrow"/>
          <w:sz w:val="22"/>
          <w:szCs w:val="22"/>
        </w:rPr>
      </w:pPr>
      <w:r w:rsidRPr="00876735">
        <w:rPr>
          <w:rFonts w:ascii="Arial Narrow" w:hAnsi="Arial Narrow"/>
          <w:b/>
          <w:sz w:val="22"/>
          <w:szCs w:val="22"/>
        </w:rPr>
        <w:tab/>
      </w:r>
      <w:r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 xml:space="preserve">ZAMAWIAJĄCY </w:t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</w:r>
      <w:r w:rsidR="005070D8" w:rsidRPr="00876735">
        <w:rPr>
          <w:rFonts w:ascii="Arial Narrow" w:hAnsi="Arial Narrow"/>
          <w:b/>
          <w:sz w:val="22"/>
          <w:szCs w:val="22"/>
        </w:rPr>
        <w:tab/>
        <w:t>WYKONAWCA</w:t>
      </w:r>
    </w:p>
    <w:p w14:paraId="1066FDD2" w14:textId="77777777" w:rsidR="00B43A7F" w:rsidRPr="00631AD8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14:paraId="5A24277F" w14:textId="77777777" w:rsidR="000024B8" w:rsidRPr="00067472" w:rsidRDefault="005070D8" w:rsidP="00067472">
      <w:pPr>
        <w:pStyle w:val="Tekstpodstawowy"/>
        <w:rPr>
          <w:rFonts w:ascii="Arial Narrow" w:hAnsi="Arial Narrow"/>
          <w:sz w:val="22"/>
          <w:szCs w:val="22"/>
        </w:rPr>
      </w:pPr>
      <w:r w:rsidRPr="00631AD8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631AD8">
        <w:rPr>
          <w:rFonts w:ascii="Arial Narrow" w:hAnsi="Arial Narrow"/>
          <w:sz w:val="22"/>
          <w:szCs w:val="22"/>
        </w:rPr>
        <w:tab/>
      </w:r>
      <w:r w:rsidRPr="00631AD8">
        <w:rPr>
          <w:rFonts w:ascii="Arial Narrow" w:hAnsi="Arial Narrow"/>
          <w:sz w:val="22"/>
          <w:szCs w:val="22"/>
        </w:rPr>
        <w:tab/>
        <w:t xml:space="preserve">                     ...........................................</w:t>
      </w:r>
    </w:p>
    <w:p w14:paraId="380C148B" w14:textId="77777777" w:rsidR="00067472" w:rsidRDefault="00067472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</w:p>
    <w:p w14:paraId="427CF76E" w14:textId="77777777" w:rsidR="00D8212E" w:rsidRPr="00EF0AFB" w:rsidRDefault="00D8212E" w:rsidP="00D8212E">
      <w:pPr>
        <w:spacing w:after="120"/>
        <w:ind w:right="45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EF0AFB">
        <w:rPr>
          <w:rFonts w:ascii="Arial Narrow" w:hAnsi="Arial Narrow" w:cs="Arial"/>
          <w:b/>
          <w:bCs/>
          <w:sz w:val="18"/>
          <w:szCs w:val="18"/>
        </w:rPr>
        <w:t>Załączniki:</w:t>
      </w:r>
    </w:p>
    <w:p w14:paraId="4F2D161F" w14:textId="1490E251" w:rsidR="000448AC" w:rsidRPr="00581BCB" w:rsidRDefault="000448AC" w:rsidP="00581BCB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0448AC">
        <w:rPr>
          <w:rFonts w:ascii="Arial Narrow" w:hAnsi="Arial Narrow" w:cs="Arial"/>
          <w:sz w:val="18"/>
          <w:szCs w:val="18"/>
        </w:rPr>
        <w:t>Załącznik nr 1</w:t>
      </w:r>
      <w:r w:rsidR="00581BCB">
        <w:rPr>
          <w:rFonts w:ascii="Arial Narrow" w:hAnsi="Arial Narrow" w:cs="Arial"/>
          <w:sz w:val="16"/>
          <w:szCs w:val="16"/>
        </w:rPr>
        <w:t xml:space="preserve"> – </w:t>
      </w:r>
      <w:r w:rsidR="00581BCB" w:rsidRPr="00CC291C">
        <w:rPr>
          <w:rFonts w:ascii="Arial Narrow" w:hAnsi="Arial Narrow" w:cs="Arial"/>
          <w:sz w:val="18"/>
          <w:szCs w:val="18"/>
        </w:rPr>
        <w:t xml:space="preserve">formularz </w:t>
      </w:r>
      <w:r w:rsidR="00902A9F">
        <w:rPr>
          <w:rFonts w:ascii="Arial Narrow" w:hAnsi="Arial Narrow" w:cs="Arial"/>
          <w:sz w:val="18"/>
          <w:szCs w:val="18"/>
        </w:rPr>
        <w:t>oferty</w:t>
      </w:r>
    </w:p>
    <w:p w14:paraId="0FB670F7" w14:textId="77777777" w:rsidR="000448AC" w:rsidRPr="00EF0AFB" w:rsidRDefault="00743848" w:rsidP="00743848">
      <w:pPr>
        <w:ind w:right="45"/>
        <w:jc w:val="both"/>
        <w:rPr>
          <w:rFonts w:ascii="Arial Narrow" w:hAnsi="Arial Narrow" w:cs="Arial"/>
          <w:sz w:val="18"/>
          <w:szCs w:val="18"/>
        </w:rPr>
      </w:pPr>
      <w:r w:rsidRPr="007536C6">
        <w:rPr>
          <w:rFonts w:ascii="Arial Narrow" w:hAnsi="Arial Narrow" w:cs="Arial"/>
          <w:sz w:val="18"/>
          <w:szCs w:val="18"/>
        </w:rPr>
        <w:t xml:space="preserve">Załącznik nr </w:t>
      </w:r>
      <w:r w:rsidR="00FE62DE" w:rsidRPr="007536C6">
        <w:rPr>
          <w:rFonts w:ascii="Arial Narrow" w:hAnsi="Arial Narrow" w:cs="Arial"/>
          <w:sz w:val="18"/>
          <w:szCs w:val="18"/>
        </w:rPr>
        <w:t>2</w:t>
      </w:r>
      <w:r w:rsidR="00CC291C">
        <w:rPr>
          <w:rFonts w:ascii="Arial Narrow" w:hAnsi="Arial Narrow" w:cs="Arial"/>
          <w:sz w:val="18"/>
          <w:szCs w:val="18"/>
        </w:rPr>
        <w:t xml:space="preserve"> </w:t>
      </w:r>
      <w:r w:rsidR="00FE62DE" w:rsidRPr="007536C6">
        <w:rPr>
          <w:rFonts w:ascii="Arial Narrow" w:hAnsi="Arial Narrow" w:cs="Arial"/>
          <w:sz w:val="18"/>
          <w:szCs w:val="18"/>
        </w:rPr>
        <w:t xml:space="preserve">- </w:t>
      </w:r>
      <w:r w:rsidR="008E68DD" w:rsidRPr="007536C6">
        <w:rPr>
          <w:rFonts w:ascii="Arial Narrow" w:hAnsi="Arial Narrow" w:cs="Arial"/>
          <w:sz w:val="18"/>
          <w:szCs w:val="18"/>
        </w:rPr>
        <w:t>Szczegółowy zakres zawartości PF</w:t>
      </w:r>
      <w:r w:rsidR="000A22F5">
        <w:rPr>
          <w:rFonts w:ascii="Arial Narrow" w:hAnsi="Arial Narrow" w:cs="Arial"/>
          <w:sz w:val="18"/>
          <w:szCs w:val="18"/>
        </w:rPr>
        <w:t>U</w:t>
      </w:r>
    </w:p>
    <w:sectPr w:rsidR="000448AC" w:rsidRPr="00EF0AFB" w:rsidSect="001D0C37">
      <w:headerReference w:type="default" r:id="rId11"/>
      <w:footerReference w:type="even" r:id="rId12"/>
      <w:footerReference w:type="default" r:id="rId13"/>
      <w:pgSz w:w="11907" w:h="16840" w:code="9"/>
      <w:pgMar w:top="426" w:right="1134" w:bottom="568" w:left="1134" w:header="0" w:footer="26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5F040" w14:textId="77777777" w:rsidR="001D0C37" w:rsidRDefault="001D0C37">
      <w:r>
        <w:separator/>
      </w:r>
    </w:p>
  </w:endnote>
  <w:endnote w:type="continuationSeparator" w:id="0">
    <w:p w14:paraId="558792AD" w14:textId="77777777" w:rsidR="001D0C37" w:rsidRDefault="001D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210D" w14:textId="77777777" w:rsidR="00AE5B53" w:rsidRDefault="00E0334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02E583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C6827" w14:textId="77777777" w:rsidR="00AE5B53" w:rsidRPr="00137FCE" w:rsidRDefault="00E0334A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CC291C">
      <w:rPr>
        <w:rStyle w:val="Numerstrony"/>
        <w:rFonts w:ascii="Arial Narrow" w:hAnsi="Arial Narrow"/>
        <w:noProof/>
        <w:sz w:val="22"/>
      </w:rPr>
      <w:t>5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00948733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5AA94" w14:textId="77777777" w:rsidR="001D0C37" w:rsidRDefault="001D0C37">
      <w:r>
        <w:separator/>
      </w:r>
    </w:p>
  </w:footnote>
  <w:footnote w:type="continuationSeparator" w:id="0">
    <w:p w14:paraId="63E78A4F" w14:textId="77777777" w:rsidR="001D0C37" w:rsidRDefault="001D0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45AB7" w14:textId="77777777" w:rsidR="00C71015" w:rsidRDefault="00C71015">
    <w:pPr>
      <w:pStyle w:val="Nagwek"/>
    </w:pPr>
  </w:p>
  <w:p w14:paraId="5DF8D939" w14:textId="77777777" w:rsidR="00C71015" w:rsidRDefault="00C71015">
    <w:pPr>
      <w:pStyle w:val="Nagwek"/>
    </w:pPr>
  </w:p>
  <w:p w14:paraId="2EB24922" w14:textId="77777777" w:rsidR="00C71015" w:rsidRDefault="00C71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44E80F82"/>
    <w:name w:val="WW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EEF44A"/>
    <w:name w:val="WWNum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08"/>
    <w:multiLevelType w:val="multilevel"/>
    <w:tmpl w:val="1E063746"/>
    <w:name w:val="WWNum8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0000000B"/>
    <w:multiLevelType w:val="multilevel"/>
    <w:tmpl w:val="0BE4819C"/>
    <w:name w:val="WWNum18"/>
    <w:lvl w:ilvl="0">
      <w:start w:val="2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0E"/>
    <w:multiLevelType w:val="multilevel"/>
    <w:tmpl w:val="FA5432A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Symbol" w:hAnsi="Symbol" w:cs="Arial Narrow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3"/>
    <w:multiLevelType w:val="singleLevel"/>
    <w:tmpl w:val="86E8196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2"/>
        <w:szCs w:val="22"/>
      </w:rPr>
    </w:lvl>
  </w:abstractNum>
  <w:abstractNum w:abstractNumId="8" w15:restartNumberingAfterBreak="0">
    <w:nsid w:val="025F31B9"/>
    <w:multiLevelType w:val="hybridMultilevel"/>
    <w:tmpl w:val="6688D9EA"/>
    <w:name w:val="WWNum22"/>
    <w:lvl w:ilvl="0" w:tplc="16C8700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5201D1"/>
    <w:multiLevelType w:val="hybridMultilevel"/>
    <w:tmpl w:val="CD0CE8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32B7DD8"/>
    <w:multiLevelType w:val="hybridMultilevel"/>
    <w:tmpl w:val="35F45114"/>
    <w:lvl w:ilvl="0" w:tplc="9D9626A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5383B20"/>
    <w:multiLevelType w:val="hybridMultilevel"/>
    <w:tmpl w:val="1B4A50DE"/>
    <w:lvl w:ilvl="0" w:tplc="8E0A875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B2C66"/>
    <w:multiLevelType w:val="hybridMultilevel"/>
    <w:tmpl w:val="EAB6D662"/>
    <w:lvl w:ilvl="0" w:tplc="53322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A658A"/>
    <w:multiLevelType w:val="hybridMultilevel"/>
    <w:tmpl w:val="700ABC9E"/>
    <w:lvl w:ilvl="0" w:tplc="B2C23E9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72FF7"/>
    <w:multiLevelType w:val="hybridMultilevel"/>
    <w:tmpl w:val="309403DC"/>
    <w:lvl w:ilvl="0" w:tplc="543C13AC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07857"/>
    <w:multiLevelType w:val="hybridMultilevel"/>
    <w:tmpl w:val="D6E0D034"/>
    <w:name w:val="WW8Num623"/>
    <w:lvl w:ilvl="0" w:tplc="392252D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212911"/>
    <w:multiLevelType w:val="hybridMultilevel"/>
    <w:tmpl w:val="D4766140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2CE01CA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A9126B"/>
    <w:multiLevelType w:val="hybridMultilevel"/>
    <w:tmpl w:val="80F493F0"/>
    <w:lvl w:ilvl="0" w:tplc="464A133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F0B9E"/>
    <w:multiLevelType w:val="hybridMultilevel"/>
    <w:tmpl w:val="A1DC1DF8"/>
    <w:lvl w:ilvl="0" w:tplc="3CAE486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2906C0"/>
    <w:multiLevelType w:val="hybridMultilevel"/>
    <w:tmpl w:val="25F81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775AD"/>
    <w:multiLevelType w:val="hybridMultilevel"/>
    <w:tmpl w:val="B1F81BC2"/>
    <w:lvl w:ilvl="0" w:tplc="E51864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66701"/>
    <w:multiLevelType w:val="hybridMultilevel"/>
    <w:tmpl w:val="9FA60F42"/>
    <w:lvl w:ilvl="0" w:tplc="B67E7A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4188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80844">
    <w:abstractNumId w:val="13"/>
  </w:num>
  <w:num w:numId="2" w16cid:durableId="432211558">
    <w:abstractNumId w:val="17"/>
  </w:num>
  <w:num w:numId="3" w16cid:durableId="571046330">
    <w:abstractNumId w:val="12"/>
  </w:num>
  <w:num w:numId="4" w16cid:durableId="653602008">
    <w:abstractNumId w:val="14"/>
  </w:num>
  <w:num w:numId="5" w16cid:durableId="1377120745">
    <w:abstractNumId w:val="24"/>
  </w:num>
  <w:num w:numId="6" w16cid:durableId="1426538395">
    <w:abstractNumId w:val="15"/>
  </w:num>
  <w:num w:numId="7" w16cid:durableId="1731154228">
    <w:abstractNumId w:val="25"/>
  </w:num>
  <w:num w:numId="8" w16cid:durableId="465246598">
    <w:abstractNumId w:val="20"/>
  </w:num>
  <w:num w:numId="9" w16cid:durableId="1140148064">
    <w:abstractNumId w:val="1"/>
  </w:num>
  <w:num w:numId="10" w16cid:durableId="142703902">
    <w:abstractNumId w:val="2"/>
  </w:num>
  <w:num w:numId="11" w16cid:durableId="1921403358">
    <w:abstractNumId w:val="10"/>
  </w:num>
  <w:num w:numId="12" w16cid:durableId="1731921575">
    <w:abstractNumId w:val="22"/>
  </w:num>
  <w:num w:numId="13" w16cid:durableId="871459516">
    <w:abstractNumId w:val="21"/>
  </w:num>
  <w:num w:numId="14" w16cid:durableId="632296347">
    <w:abstractNumId w:val="11"/>
  </w:num>
  <w:num w:numId="15" w16cid:durableId="936984792">
    <w:abstractNumId w:val="9"/>
  </w:num>
  <w:num w:numId="16" w16cid:durableId="1056197161">
    <w:abstractNumId w:val="19"/>
  </w:num>
  <w:num w:numId="17" w16cid:durableId="1517888905">
    <w:abstractNumId w:val="23"/>
  </w:num>
  <w:num w:numId="18" w16cid:durableId="916356240">
    <w:abstractNumId w:val="18"/>
  </w:num>
  <w:num w:numId="19" w16cid:durableId="22009223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766"/>
    <w:rsid w:val="0000104E"/>
    <w:rsid w:val="000024B8"/>
    <w:rsid w:val="00003766"/>
    <w:rsid w:val="00012933"/>
    <w:rsid w:val="00022E23"/>
    <w:rsid w:val="000309B2"/>
    <w:rsid w:val="00036E59"/>
    <w:rsid w:val="00043792"/>
    <w:rsid w:val="000448AC"/>
    <w:rsid w:val="000513A7"/>
    <w:rsid w:val="00051579"/>
    <w:rsid w:val="00054A1E"/>
    <w:rsid w:val="00060CA7"/>
    <w:rsid w:val="00062ECF"/>
    <w:rsid w:val="00067472"/>
    <w:rsid w:val="00092612"/>
    <w:rsid w:val="00094CCA"/>
    <w:rsid w:val="0009734F"/>
    <w:rsid w:val="000A22F5"/>
    <w:rsid w:val="000B2AA4"/>
    <w:rsid w:val="000B6FCE"/>
    <w:rsid w:val="000C0446"/>
    <w:rsid w:val="000C6596"/>
    <w:rsid w:val="000D4E6D"/>
    <w:rsid w:val="000D5304"/>
    <w:rsid w:val="000D7061"/>
    <w:rsid w:val="000E62EE"/>
    <w:rsid w:val="000F7610"/>
    <w:rsid w:val="00106D98"/>
    <w:rsid w:val="00107866"/>
    <w:rsid w:val="00113F4C"/>
    <w:rsid w:val="001149A7"/>
    <w:rsid w:val="00117D2F"/>
    <w:rsid w:val="00123F2E"/>
    <w:rsid w:val="0012468A"/>
    <w:rsid w:val="00125B1B"/>
    <w:rsid w:val="001260AB"/>
    <w:rsid w:val="001365B7"/>
    <w:rsid w:val="00137FCE"/>
    <w:rsid w:val="00140B1B"/>
    <w:rsid w:val="00153000"/>
    <w:rsid w:val="0016316E"/>
    <w:rsid w:val="00165FB5"/>
    <w:rsid w:val="00167436"/>
    <w:rsid w:val="00184745"/>
    <w:rsid w:val="0018663E"/>
    <w:rsid w:val="001876C1"/>
    <w:rsid w:val="00190656"/>
    <w:rsid w:val="00192AC2"/>
    <w:rsid w:val="0019434E"/>
    <w:rsid w:val="001943A3"/>
    <w:rsid w:val="0019733E"/>
    <w:rsid w:val="001A400C"/>
    <w:rsid w:val="001A580C"/>
    <w:rsid w:val="001B15BF"/>
    <w:rsid w:val="001B1679"/>
    <w:rsid w:val="001B284F"/>
    <w:rsid w:val="001B35F4"/>
    <w:rsid w:val="001B4CA8"/>
    <w:rsid w:val="001B563A"/>
    <w:rsid w:val="001D0761"/>
    <w:rsid w:val="001D0C37"/>
    <w:rsid w:val="001D1D35"/>
    <w:rsid w:val="001D25E6"/>
    <w:rsid w:val="001D51A8"/>
    <w:rsid w:val="001E1FE5"/>
    <w:rsid w:val="001F3705"/>
    <w:rsid w:val="0020364D"/>
    <w:rsid w:val="00213A70"/>
    <w:rsid w:val="002318F1"/>
    <w:rsid w:val="002346DB"/>
    <w:rsid w:val="0024237E"/>
    <w:rsid w:val="00242689"/>
    <w:rsid w:val="00244C89"/>
    <w:rsid w:val="00246159"/>
    <w:rsid w:val="00265717"/>
    <w:rsid w:val="00266DC7"/>
    <w:rsid w:val="00270342"/>
    <w:rsid w:val="0027363A"/>
    <w:rsid w:val="00275363"/>
    <w:rsid w:val="0028312F"/>
    <w:rsid w:val="002A2CA7"/>
    <w:rsid w:val="002A3F46"/>
    <w:rsid w:val="002B52EA"/>
    <w:rsid w:val="002B5874"/>
    <w:rsid w:val="002B5E2F"/>
    <w:rsid w:val="002D13FA"/>
    <w:rsid w:val="002D1946"/>
    <w:rsid w:val="002D7378"/>
    <w:rsid w:val="002E19AD"/>
    <w:rsid w:val="002F3D42"/>
    <w:rsid w:val="00302E6F"/>
    <w:rsid w:val="0030438A"/>
    <w:rsid w:val="003053E7"/>
    <w:rsid w:val="00310DDF"/>
    <w:rsid w:val="00316D09"/>
    <w:rsid w:val="00317451"/>
    <w:rsid w:val="0032017D"/>
    <w:rsid w:val="00320AEC"/>
    <w:rsid w:val="0032405B"/>
    <w:rsid w:val="00330AC0"/>
    <w:rsid w:val="003339BA"/>
    <w:rsid w:val="0034560A"/>
    <w:rsid w:val="00353636"/>
    <w:rsid w:val="003574F5"/>
    <w:rsid w:val="00357E44"/>
    <w:rsid w:val="00370300"/>
    <w:rsid w:val="00371EDE"/>
    <w:rsid w:val="00375F60"/>
    <w:rsid w:val="003764F9"/>
    <w:rsid w:val="003B55F4"/>
    <w:rsid w:val="003C17D0"/>
    <w:rsid w:val="003C77BC"/>
    <w:rsid w:val="003D59DF"/>
    <w:rsid w:val="003E1BAF"/>
    <w:rsid w:val="003E488B"/>
    <w:rsid w:val="003F10E8"/>
    <w:rsid w:val="003F690A"/>
    <w:rsid w:val="00406A2F"/>
    <w:rsid w:val="004075F5"/>
    <w:rsid w:val="00407AFF"/>
    <w:rsid w:val="00414533"/>
    <w:rsid w:val="00421248"/>
    <w:rsid w:val="00423CF6"/>
    <w:rsid w:val="004240FD"/>
    <w:rsid w:val="00425F19"/>
    <w:rsid w:val="004333BD"/>
    <w:rsid w:val="00444B7D"/>
    <w:rsid w:val="00446D1E"/>
    <w:rsid w:val="004517D4"/>
    <w:rsid w:val="00453A21"/>
    <w:rsid w:val="00470034"/>
    <w:rsid w:val="0047162B"/>
    <w:rsid w:val="00485CF8"/>
    <w:rsid w:val="00487E6B"/>
    <w:rsid w:val="00493FAD"/>
    <w:rsid w:val="004A3524"/>
    <w:rsid w:val="004A58F7"/>
    <w:rsid w:val="004B6999"/>
    <w:rsid w:val="004C3CFF"/>
    <w:rsid w:val="004C5D59"/>
    <w:rsid w:val="004D5589"/>
    <w:rsid w:val="004E089B"/>
    <w:rsid w:val="004F610A"/>
    <w:rsid w:val="004F6BA5"/>
    <w:rsid w:val="00501B08"/>
    <w:rsid w:val="005070D8"/>
    <w:rsid w:val="00514774"/>
    <w:rsid w:val="00514E2F"/>
    <w:rsid w:val="00517D80"/>
    <w:rsid w:val="005245D0"/>
    <w:rsid w:val="00527CC9"/>
    <w:rsid w:val="005377FA"/>
    <w:rsid w:val="0054040D"/>
    <w:rsid w:val="0054306C"/>
    <w:rsid w:val="005519E8"/>
    <w:rsid w:val="0055350B"/>
    <w:rsid w:val="00557B75"/>
    <w:rsid w:val="005607AC"/>
    <w:rsid w:val="00563C2B"/>
    <w:rsid w:val="00564798"/>
    <w:rsid w:val="00566F85"/>
    <w:rsid w:val="0057394E"/>
    <w:rsid w:val="00581BCB"/>
    <w:rsid w:val="005A28D1"/>
    <w:rsid w:val="005B269F"/>
    <w:rsid w:val="005B5814"/>
    <w:rsid w:val="005B672E"/>
    <w:rsid w:val="005C2CA7"/>
    <w:rsid w:val="005D57A6"/>
    <w:rsid w:val="005E0DB4"/>
    <w:rsid w:val="005F222E"/>
    <w:rsid w:val="006047A4"/>
    <w:rsid w:val="006268A6"/>
    <w:rsid w:val="006317D6"/>
    <w:rsid w:val="00631AD8"/>
    <w:rsid w:val="006335DD"/>
    <w:rsid w:val="00635CCE"/>
    <w:rsid w:val="00642C8F"/>
    <w:rsid w:val="0064643B"/>
    <w:rsid w:val="00654C71"/>
    <w:rsid w:val="0065720E"/>
    <w:rsid w:val="00662BE8"/>
    <w:rsid w:val="00681636"/>
    <w:rsid w:val="00682164"/>
    <w:rsid w:val="0068278B"/>
    <w:rsid w:val="006A1C70"/>
    <w:rsid w:val="006A22A9"/>
    <w:rsid w:val="006C261E"/>
    <w:rsid w:val="006C43B3"/>
    <w:rsid w:val="006D43CE"/>
    <w:rsid w:val="006E00B9"/>
    <w:rsid w:val="006E0CFC"/>
    <w:rsid w:val="006E506D"/>
    <w:rsid w:val="006F1594"/>
    <w:rsid w:val="006F3012"/>
    <w:rsid w:val="006F4AA6"/>
    <w:rsid w:val="007004FA"/>
    <w:rsid w:val="007018D5"/>
    <w:rsid w:val="007034E5"/>
    <w:rsid w:val="0070510E"/>
    <w:rsid w:val="00722040"/>
    <w:rsid w:val="007245D1"/>
    <w:rsid w:val="00724962"/>
    <w:rsid w:val="00743848"/>
    <w:rsid w:val="007536C6"/>
    <w:rsid w:val="007537E0"/>
    <w:rsid w:val="00756594"/>
    <w:rsid w:val="00764399"/>
    <w:rsid w:val="0077691E"/>
    <w:rsid w:val="00776C56"/>
    <w:rsid w:val="00794D2D"/>
    <w:rsid w:val="007956E9"/>
    <w:rsid w:val="007B091D"/>
    <w:rsid w:val="007B48B2"/>
    <w:rsid w:val="007B5CCD"/>
    <w:rsid w:val="007C00FA"/>
    <w:rsid w:val="007C0A51"/>
    <w:rsid w:val="007C4460"/>
    <w:rsid w:val="007D0DC8"/>
    <w:rsid w:val="007D495E"/>
    <w:rsid w:val="007D4AC0"/>
    <w:rsid w:val="007E2302"/>
    <w:rsid w:val="008046BE"/>
    <w:rsid w:val="00811B3B"/>
    <w:rsid w:val="00814788"/>
    <w:rsid w:val="0081601A"/>
    <w:rsid w:val="008178D3"/>
    <w:rsid w:val="00832B64"/>
    <w:rsid w:val="008517E0"/>
    <w:rsid w:val="0086001F"/>
    <w:rsid w:val="0087148C"/>
    <w:rsid w:val="00874BFD"/>
    <w:rsid w:val="00876735"/>
    <w:rsid w:val="00892A08"/>
    <w:rsid w:val="008B0443"/>
    <w:rsid w:val="008B325F"/>
    <w:rsid w:val="008B4A1C"/>
    <w:rsid w:val="008C1F31"/>
    <w:rsid w:val="008C2A7D"/>
    <w:rsid w:val="008C40C3"/>
    <w:rsid w:val="008C7DCE"/>
    <w:rsid w:val="008D287D"/>
    <w:rsid w:val="008E2317"/>
    <w:rsid w:val="008E68DD"/>
    <w:rsid w:val="008F56FC"/>
    <w:rsid w:val="008F5F52"/>
    <w:rsid w:val="008F761D"/>
    <w:rsid w:val="00902A9F"/>
    <w:rsid w:val="00917B8A"/>
    <w:rsid w:val="00924520"/>
    <w:rsid w:val="009344EC"/>
    <w:rsid w:val="0093689F"/>
    <w:rsid w:val="009378E1"/>
    <w:rsid w:val="0094244B"/>
    <w:rsid w:val="00945A74"/>
    <w:rsid w:val="009463C2"/>
    <w:rsid w:val="009525BC"/>
    <w:rsid w:val="00957D07"/>
    <w:rsid w:val="00961C32"/>
    <w:rsid w:val="009653FD"/>
    <w:rsid w:val="00982D51"/>
    <w:rsid w:val="009831E4"/>
    <w:rsid w:val="00986F96"/>
    <w:rsid w:val="00994FD1"/>
    <w:rsid w:val="009B09B2"/>
    <w:rsid w:val="009B2BAC"/>
    <w:rsid w:val="009B6D14"/>
    <w:rsid w:val="009B6FF8"/>
    <w:rsid w:val="009B7028"/>
    <w:rsid w:val="009C4AF1"/>
    <w:rsid w:val="009D1751"/>
    <w:rsid w:val="009E035B"/>
    <w:rsid w:val="009E2892"/>
    <w:rsid w:val="009E2EF6"/>
    <w:rsid w:val="009E3A42"/>
    <w:rsid w:val="009F67A1"/>
    <w:rsid w:val="009F6B2F"/>
    <w:rsid w:val="009F6E8B"/>
    <w:rsid w:val="00A026F9"/>
    <w:rsid w:val="00A06DB6"/>
    <w:rsid w:val="00A255B3"/>
    <w:rsid w:val="00A30C36"/>
    <w:rsid w:val="00A463AB"/>
    <w:rsid w:val="00A47679"/>
    <w:rsid w:val="00A72D7E"/>
    <w:rsid w:val="00A835B5"/>
    <w:rsid w:val="00A84877"/>
    <w:rsid w:val="00A84C44"/>
    <w:rsid w:val="00A861E1"/>
    <w:rsid w:val="00A87CC9"/>
    <w:rsid w:val="00AA3EF2"/>
    <w:rsid w:val="00AB265F"/>
    <w:rsid w:val="00AC1B80"/>
    <w:rsid w:val="00AC2597"/>
    <w:rsid w:val="00AD516B"/>
    <w:rsid w:val="00AD77C9"/>
    <w:rsid w:val="00AE056C"/>
    <w:rsid w:val="00AE1454"/>
    <w:rsid w:val="00AE5B53"/>
    <w:rsid w:val="00AF3E83"/>
    <w:rsid w:val="00AF5217"/>
    <w:rsid w:val="00AF6990"/>
    <w:rsid w:val="00AF7757"/>
    <w:rsid w:val="00AF7915"/>
    <w:rsid w:val="00B00425"/>
    <w:rsid w:val="00B00DA7"/>
    <w:rsid w:val="00B01D71"/>
    <w:rsid w:val="00B0694C"/>
    <w:rsid w:val="00B103D4"/>
    <w:rsid w:val="00B1591B"/>
    <w:rsid w:val="00B20D8E"/>
    <w:rsid w:val="00B251C8"/>
    <w:rsid w:val="00B3255A"/>
    <w:rsid w:val="00B36F43"/>
    <w:rsid w:val="00B414BE"/>
    <w:rsid w:val="00B41852"/>
    <w:rsid w:val="00B42537"/>
    <w:rsid w:val="00B43131"/>
    <w:rsid w:val="00B4399F"/>
    <w:rsid w:val="00B43A7F"/>
    <w:rsid w:val="00B472BB"/>
    <w:rsid w:val="00B50FA8"/>
    <w:rsid w:val="00B62B52"/>
    <w:rsid w:val="00B65957"/>
    <w:rsid w:val="00B7119F"/>
    <w:rsid w:val="00B721A4"/>
    <w:rsid w:val="00B80AF1"/>
    <w:rsid w:val="00B91D29"/>
    <w:rsid w:val="00B93E23"/>
    <w:rsid w:val="00B948D7"/>
    <w:rsid w:val="00BC4D85"/>
    <w:rsid w:val="00BD10C2"/>
    <w:rsid w:val="00BD1BF1"/>
    <w:rsid w:val="00BD2BF9"/>
    <w:rsid w:val="00BD5F68"/>
    <w:rsid w:val="00BD6AEB"/>
    <w:rsid w:val="00BD6EA9"/>
    <w:rsid w:val="00BE3A33"/>
    <w:rsid w:val="00BE76E8"/>
    <w:rsid w:val="00BF6573"/>
    <w:rsid w:val="00C06608"/>
    <w:rsid w:val="00C16355"/>
    <w:rsid w:val="00C229BC"/>
    <w:rsid w:val="00C27DB8"/>
    <w:rsid w:val="00C3041B"/>
    <w:rsid w:val="00C40856"/>
    <w:rsid w:val="00C40BBF"/>
    <w:rsid w:val="00C44E52"/>
    <w:rsid w:val="00C46BF0"/>
    <w:rsid w:val="00C47D56"/>
    <w:rsid w:val="00C516E8"/>
    <w:rsid w:val="00C51F4C"/>
    <w:rsid w:val="00C65739"/>
    <w:rsid w:val="00C71015"/>
    <w:rsid w:val="00C90629"/>
    <w:rsid w:val="00C944D0"/>
    <w:rsid w:val="00CB2E68"/>
    <w:rsid w:val="00CB71CB"/>
    <w:rsid w:val="00CC291C"/>
    <w:rsid w:val="00CC32DB"/>
    <w:rsid w:val="00CD143A"/>
    <w:rsid w:val="00CD1791"/>
    <w:rsid w:val="00D01019"/>
    <w:rsid w:val="00D029EE"/>
    <w:rsid w:val="00D20647"/>
    <w:rsid w:val="00D25270"/>
    <w:rsid w:val="00D34266"/>
    <w:rsid w:val="00D43361"/>
    <w:rsid w:val="00D47EEC"/>
    <w:rsid w:val="00D521BC"/>
    <w:rsid w:val="00D557F7"/>
    <w:rsid w:val="00D61F28"/>
    <w:rsid w:val="00D6780C"/>
    <w:rsid w:val="00D7445F"/>
    <w:rsid w:val="00D74ACF"/>
    <w:rsid w:val="00D760E3"/>
    <w:rsid w:val="00D76C78"/>
    <w:rsid w:val="00D8212E"/>
    <w:rsid w:val="00DA2852"/>
    <w:rsid w:val="00DA37A2"/>
    <w:rsid w:val="00DA3A71"/>
    <w:rsid w:val="00DA605A"/>
    <w:rsid w:val="00DB4640"/>
    <w:rsid w:val="00DB7BD1"/>
    <w:rsid w:val="00DD03F9"/>
    <w:rsid w:val="00DD3083"/>
    <w:rsid w:val="00DD5A7A"/>
    <w:rsid w:val="00DD6A3F"/>
    <w:rsid w:val="00DE598A"/>
    <w:rsid w:val="00DE5FC3"/>
    <w:rsid w:val="00DE799F"/>
    <w:rsid w:val="00DE7B06"/>
    <w:rsid w:val="00DF07A5"/>
    <w:rsid w:val="00DF1A9F"/>
    <w:rsid w:val="00DF562A"/>
    <w:rsid w:val="00DF61D3"/>
    <w:rsid w:val="00DF6EC0"/>
    <w:rsid w:val="00E00702"/>
    <w:rsid w:val="00E01715"/>
    <w:rsid w:val="00E0334A"/>
    <w:rsid w:val="00E1424C"/>
    <w:rsid w:val="00E22720"/>
    <w:rsid w:val="00E247CF"/>
    <w:rsid w:val="00E35389"/>
    <w:rsid w:val="00E45DFC"/>
    <w:rsid w:val="00E51E26"/>
    <w:rsid w:val="00E53A9C"/>
    <w:rsid w:val="00E56A7D"/>
    <w:rsid w:val="00E6540A"/>
    <w:rsid w:val="00E7237F"/>
    <w:rsid w:val="00E749AE"/>
    <w:rsid w:val="00E8241F"/>
    <w:rsid w:val="00E86FD7"/>
    <w:rsid w:val="00E92608"/>
    <w:rsid w:val="00E93BE8"/>
    <w:rsid w:val="00E94E23"/>
    <w:rsid w:val="00EA525D"/>
    <w:rsid w:val="00EB28C1"/>
    <w:rsid w:val="00EB3E40"/>
    <w:rsid w:val="00EC0B00"/>
    <w:rsid w:val="00ED17CC"/>
    <w:rsid w:val="00ED2B4C"/>
    <w:rsid w:val="00ED5257"/>
    <w:rsid w:val="00EE03A6"/>
    <w:rsid w:val="00EE1414"/>
    <w:rsid w:val="00EE3285"/>
    <w:rsid w:val="00EE6907"/>
    <w:rsid w:val="00EE7046"/>
    <w:rsid w:val="00EF06E0"/>
    <w:rsid w:val="00EF0AFB"/>
    <w:rsid w:val="00EF134C"/>
    <w:rsid w:val="00EF4322"/>
    <w:rsid w:val="00F03C57"/>
    <w:rsid w:val="00F05BA5"/>
    <w:rsid w:val="00F1401D"/>
    <w:rsid w:val="00F1790A"/>
    <w:rsid w:val="00F21DC0"/>
    <w:rsid w:val="00F2629E"/>
    <w:rsid w:val="00F30284"/>
    <w:rsid w:val="00F3039A"/>
    <w:rsid w:val="00F37ABE"/>
    <w:rsid w:val="00F45D2F"/>
    <w:rsid w:val="00F528A0"/>
    <w:rsid w:val="00F60B1F"/>
    <w:rsid w:val="00F64E57"/>
    <w:rsid w:val="00F7065C"/>
    <w:rsid w:val="00F8001E"/>
    <w:rsid w:val="00F80090"/>
    <w:rsid w:val="00F866A8"/>
    <w:rsid w:val="00F93216"/>
    <w:rsid w:val="00F9464D"/>
    <w:rsid w:val="00F96CEC"/>
    <w:rsid w:val="00FB1472"/>
    <w:rsid w:val="00FC1923"/>
    <w:rsid w:val="00FD02B0"/>
    <w:rsid w:val="00FE3D7A"/>
    <w:rsid w:val="00FE3EBD"/>
    <w:rsid w:val="00FE4902"/>
    <w:rsid w:val="00FE629E"/>
    <w:rsid w:val="00FE62DE"/>
    <w:rsid w:val="00FF4048"/>
    <w:rsid w:val="00FF6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B1AD5B6"/>
  <w15:docId w15:val="{B928C740-C1AD-48A9-A790-675FF8BA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74F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B6F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74F5"/>
    <w:pPr>
      <w:jc w:val="both"/>
    </w:pPr>
    <w:rPr>
      <w:szCs w:val="20"/>
    </w:rPr>
  </w:style>
  <w:style w:type="paragraph" w:styleId="Tekstpodstawowy2">
    <w:name w:val="Body Text 2"/>
    <w:basedOn w:val="Normalny"/>
    <w:rsid w:val="003574F5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3574F5"/>
    <w:rPr>
      <w:color w:val="0000FF"/>
      <w:u w:val="single"/>
    </w:rPr>
  </w:style>
  <w:style w:type="character" w:styleId="UyteHipercze">
    <w:name w:val="FollowedHyperlink"/>
    <w:basedOn w:val="Domylnaczcionkaakapitu"/>
    <w:rsid w:val="003574F5"/>
    <w:rPr>
      <w:color w:val="800080"/>
      <w:u w:val="single"/>
    </w:rPr>
  </w:style>
  <w:style w:type="paragraph" w:styleId="Stopka">
    <w:name w:val="footer"/>
    <w:basedOn w:val="Normalny"/>
    <w:rsid w:val="003574F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574F5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rsid w:val="005B26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B269F"/>
    <w:rPr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F60B1F"/>
    <w:rPr>
      <w:sz w:val="24"/>
      <w:szCs w:val="24"/>
    </w:rPr>
  </w:style>
  <w:style w:type="paragraph" w:styleId="Tekstdymka">
    <w:name w:val="Balloon Text"/>
    <w:basedOn w:val="Normalny"/>
    <w:link w:val="TekstdymkaZnak"/>
    <w:rsid w:val="00C710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7101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242689"/>
    <w:rPr>
      <w:sz w:val="24"/>
    </w:rPr>
  </w:style>
  <w:style w:type="paragraph" w:customStyle="1" w:styleId="Bezodstpw1">
    <w:name w:val="Bez odstępów1"/>
    <w:rsid w:val="0024268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0448AC"/>
    <w:pPr>
      <w:suppressAutoHyphens/>
      <w:ind w:left="720"/>
    </w:pPr>
    <w:rPr>
      <w:rFonts w:cs="Calibri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0B6F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305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35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60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50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rzysztof.dworczak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4EEDC-3141-4239-ABB7-8AF10BE62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4</TotalTime>
  <Pages>5</Pages>
  <Words>2318</Words>
  <Characters>14673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2</cp:revision>
  <cp:lastPrinted>2024-04-16T09:39:00Z</cp:lastPrinted>
  <dcterms:created xsi:type="dcterms:W3CDTF">2024-04-16T09:43:00Z</dcterms:created>
  <dcterms:modified xsi:type="dcterms:W3CDTF">2024-04-16T09:43:00Z</dcterms:modified>
</cp:coreProperties>
</file>